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ECFC" w14:textId="0BB8ACE3" w:rsidR="004151FB" w:rsidRDefault="00DD7EED" w:rsidP="00000EA6">
      <w:pPr>
        <w:pStyle w:val="1"/>
      </w:pPr>
      <w:r w:rsidRPr="00DD7EED">
        <w:t>Комплект оценочных материалов по дисциплине</w:t>
      </w:r>
    </w:p>
    <w:p w14:paraId="2D248594" w14:textId="6DFC27E3" w:rsidR="00DD7EED" w:rsidRPr="004151FB" w:rsidRDefault="00DD7EED" w:rsidP="004151FB">
      <w:pPr>
        <w:jc w:val="center"/>
        <w:rPr>
          <w:b/>
          <w:bCs/>
        </w:rPr>
      </w:pPr>
      <w:r w:rsidRPr="004151FB">
        <w:rPr>
          <w:b/>
          <w:bCs/>
        </w:rPr>
        <w:t>«</w:t>
      </w:r>
      <w:r w:rsidR="006C15B5" w:rsidRPr="0013708F">
        <w:rPr>
          <w:b/>
          <w:bCs/>
        </w:rPr>
        <w:t>Технологии разработки программных продуктов</w:t>
      </w:r>
      <w:r w:rsidRPr="004151FB">
        <w:rPr>
          <w:b/>
          <w:bCs/>
        </w:rPr>
        <w:t>»</w:t>
      </w:r>
    </w:p>
    <w:p w14:paraId="4E4D47B1" w14:textId="391C5DB1" w:rsidR="00DD7EED" w:rsidRDefault="00DD7EED" w:rsidP="00000EA6">
      <w:pPr>
        <w:pStyle w:val="2"/>
      </w:pPr>
      <w:r w:rsidRPr="00DD7EED">
        <w:t>Задания закрытого типа</w:t>
      </w:r>
    </w:p>
    <w:p w14:paraId="53103526" w14:textId="77777777" w:rsidR="00303315" w:rsidRDefault="00303315" w:rsidP="00303315">
      <w:pPr>
        <w:pStyle w:val="3"/>
      </w:pPr>
      <w:r w:rsidRPr="00DD7EED">
        <w:t xml:space="preserve">Задания закрытого типа на выбор правильного ответа </w:t>
      </w:r>
    </w:p>
    <w:p w14:paraId="28988145" w14:textId="597D5911" w:rsidR="00C03651" w:rsidRPr="00C03651" w:rsidRDefault="00C03651" w:rsidP="00C03651"/>
    <w:p w14:paraId="4ED5EE63" w14:textId="77777777" w:rsidR="00EF5BB8" w:rsidRDefault="00B271AC" w:rsidP="00B271AC">
      <w:r>
        <w:t>1.</w:t>
      </w:r>
      <w:r w:rsidR="00BF47F4">
        <w:t xml:space="preserve"> </w:t>
      </w:r>
      <w:r w:rsidR="00BF47F4" w:rsidRPr="00C03651">
        <w:rPr>
          <w:i/>
          <w:iCs/>
        </w:rPr>
        <w:t>Выберите один правильный ответ</w:t>
      </w:r>
      <w:r w:rsidR="00BF47F4">
        <w:rPr>
          <w:i/>
          <w:iCs/>
        </w:rPr>
        <w:t>.</w:t>
      </w:r>
      <w:r>
        <w:t xml:space="preserve"> </w:t>
      </w:r>
    </w:p>
    <w:p w14:paraId="7DA40968" w14:textId="74B49570" w:rsidR="00C03651" w:rsidRPr="00C03651" w:rsidRDefault="00C03651" w:rsidP="00B271AC">
      <w:r w:rsidRPr="00C03651">
        <w:t>Какая методология разработки ПО предполагает итеративное выполнение задач с регулярными доработками?</w:t>
      </w:r>
    </w:p>
    <w:p w14:paraId="7432409C" w14:textId="77777777" w:rsidR="00B271AC" w:rsidRPr="009D39CD" w:rsidRDefault="00C03651" w:rsidP="00C03651">
      <w:pPr>
        <w:rPr>
          <w:lang w:val="en-US"/>
        </w:rPr>
      </w:pPr>
      <w:r w:rsidRPr="00C03651">
        <w:t>А</w:t>
      </w:r>
      <w:r w:rsidRPr="009D39CD">
        <w:rPr>
          <w:lang w:val="en-US"/>
        </w:rPr>
        <w:t>) Waterfall</w:t>
      </w:r>
    </w:p>
    <w:p w14:paraId="438EEDF4" w14:textId="77777777" w:rsidR="00B271AC" w:rsidRPr="009D39CD" w:rsidRDefault="00C03651" w:rsidP="00C03651">
      <w:pPr>
        <w:rPr>
          <w:lang w:val="en-US"/>
        </w:rPr>
      </w:pPr>
      <w:r w:rsidRPr="00C03651">
        <w:t>Б</w:t>
      </w:r>
      <w:r w:rsidRPr="009D39CD">
        <w:rPr>
          <w:lang w:val="en-US"/>
        </w:rPr>
        <w:t>) Agile</w:t>
      </w:r>
    </w:p>
    <w:p w14:paraId="015C3936" w14:textId="77777777" w:rsidR="00B271AC" w:rsidRPr="009D39CD" w:rsidRDefault="00C03651" w:rsidP="00C03651">
      <w:pPr>
        <w:rPr>
          <w:lang w:val="en-US"/>
        </w:rPr>
      </w:pPr>
      <w:r w:rsidRPr="00C03651">
        <w:t>В</w:t>
      </w:r>
      <w:r w:rsidRPr="009D39CD">
        <w:rPr>
          <w:lang w:val="en-US"/>
        </w:rPr>
        <w:t>) Spiral</w:t>
      </w:r>
    </w:p>
    <w:p w14:paraId="1C6BB95C" w14:textId="77777777" w:rsidR="00B271AC" w:rsidRDefault="00C03651" w:rsidP="00C03651">
      <w:r w:rsidRPr="00C03651">
        <w:t>Г) V-Model</w:t>
      </w:r>
    </w:p>
    <w:p w14:paraId="01FD1CC7" w14:textId="77777777" w:rsidR="005256AE" w:rsidRDefault="00C03651" w:rsidP="00C03651">
      <w:r w:rsidRPr="00BF47F4">
        <w:t>Правильный ответ:</w:t>
      </w:r>
      <w:r w:rsidRPr="00C03651">
        <w:t> Б</w:t>
      </w:r>
    </w:p>
    <w:p w14:paraId="1909D6B7" w14:textId="543B1750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297EEEBE" w14:textId="6645A747" w:rsidR="00C03651" w:rsidRPr="00C03651" w:rsidRDefault="00C03651" w:rsidP="00C03651"/>
    <w:p w14:paraId="1A6936CB" w14:textId="77777777" w:rsidR="00EF5BB8" w:rsidRDefault="00C03651" w:rsidP="00C03651">
      <w:pPr>
        <w:rPr>
          <w:i/>
          <w:iCs/>
        </w:rPr>
      </w:pPr>
      <w:r w:rsidRPr="00C03651">
        <w:t>2.</w:t>
      </w:r>
      <w:r w:rsidR="00796701">
        <w:t xml:space="preserve"> </w:t>
      </w:r>
      <w:r w:rsidR="00796701" w:rsidRPr="00C03651">
        <w:rPr>
          <w:i/>
          <w:iCs/>
        </w:rPr>
        <w:t>Выберите один правильный ответ</w:t>
      </w:r>
      <w:r w:rsidR="00796701">
        <w:rPr>
          <w:i/>
          <w:iCs/>
        </w:rPr>
        <w:t>.</w:t>
      </w:r>
    </w:p>
    <w:p w14:paraId="0599B4B6" w14:textId="5167C40A" w:rsidR="00C03651" w:rsidRPr="00C03651" w:rsidRDefault="00C03651" w:rsidP="00C03651">
      <w:r w:rsidRPr="00C03651">
        <w:t>Какой этап жизненного цикла ПО включает формулировку требований заказчика?</w:t>
      </w:r>
    </w:p>
    <w:p w14:paraId="5B5BE84D" w14:textId="77777777" w:rsidR="005256AE" w:rsidRDefault="00C03651" w:rsidP="00C03651">
      <w:r w:rsidRPr="00C03651">
        <w:t>А) Проектирование</w:t>
      </w:r>
    </w:p>
    <w:p w14:paraId="7513389B" w14:textId="77777777" w:rsidR="005256AE" w:rsidRDefault="00C03651" w:rsidP="00C03651">
      <w:r w:rsidRPr="00C03651">
        <w:t>Б) Тестирование</w:t>
      </w:r>
    </w:p>
    <w:p w14:paraId="1E47DA88" w14:textId="77777777" w:rsidR="005256AE" w:rsidRDefault="00C03651" w:rsidP="00C03651">
      <w:r w:rsidRPr="00C03651">
        <w:t>В) Сбор требований</w:t>
      </w:r>
    </w:p>
    <w:p w14:paraId="30ADB70E" w14:textId="77777777" w:rsidR="005256AE" w:rsidRDefault="00C03651" w:rsidP="00C03651">
      <w:r w:rsidRPr="00C03651">
        <w:t>Г) Внедрение</w:t>
      </w:r>
    </w:p>
    <w:p w14:paraId="60160392" w14:textId="77777777" w:rsidR="005256AE" w:rsidRDefault="00C03651" w:rsidP="00C03651">
      <w:r w:rsidRPr="00796701">
        <w:t>Правильный ответ:</w:t>
      </w:r>
      <w:r w:rsidRPr="00C03651">
        <w:t> В</w:t>
      </w:r>
    </w:p>
    <w:p w14:paraId="74B65ABE" w14:textId="108403A2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12C426CF" w14:textId="4793D074" w:rsidR="00C03651" w:rsidRPr="00C03651" w:rsidRDefault="00C03651" w:rsidP="00C03651"/>
    <w:p w14:paraId="5489D7AD" w14:textId="77777777" w:rsidR="00EF5BB8" w:rsidRDefault="00C03651" w:rsidP="00C03651">
      <w:r w:rsidRPr="00C03651">
        <w:t xml:space="preserve">3. </w:t>
      </w:r>
      <w:r w:rsidR="00D50AE0" w:rsidRPr="00C03651">
        <w:rPr>
          <w:i/>
          <w:iCs/>
        </w:rPr>
        <w:t>Выберите один правильный ответ</w:t>
      </w:r>
      <w:r w:rsidR="00D50AE0">
        <w:t>.</w:t>
      </w:r>
    </w:p>
    <w:p w14:paraId="0A118960" w14:textId="4723F82A" w:rsidR="00C03651" w:rsidRPr="00C03651" w:rsidRDefault="00C03651" w:rsidP="00C03651">
      <w:r w:rsidRPr="00C03651">
        <w:t>Какой инструмент используется для управления задачами в Agile-методологиях?</w:t>
      </w:r>
    </w:p>
    <w:p w14:paraId="50243274" w14:textId="77777777" w:rsidR="005256AE" w:rsidRPr="00BF59A5" w:rsidRDefault="00C03651" w:rsidP="00C03651">
      <w:pPr>
        <w:rPr>
          <w:lang w:val="en-US"/>
        </w:rPr>
      </w:pPr>
      <w:r w:rsidRPr="00C03651">
        <w:t>А</w:t>
      </w:r>
      <w:r w:rsidRPr="00C03651">
        <w:rPr>
          <w:lang w:val="en-US"/>
        </w:rPr>
        <w:t>) Jira</w:t>
      </w:r>
    </w:p>
    <w:p w14:paraId="44E9C6D3" w14:textId="77777777" w:rsidR="005256AE" w:rsidRPr="00BF59A5" w:rsidRDefault="00C03651" w:rsidP="00C03651">
      <w:pPr>
        <w:rPr>
          <w:lang w:val="en-US"/>
        </w:rPr>
      </w:pPr>
      <w:r w:rsidRPr="00C03651">
        <w:t>Б</w:t>
      </w:r>
      <w:r w:rsidRPr="00C03651">
        <w:rPr>
          <w:lang w:val="en-US"/>
        </w:rPr>
        <w:t>) Photoshop</w:t>
      </w:r>
    </w:p>
    <w:p w14:paraId="714FF297" w14:textId="77777777" w:rsidR="00BF59A5" w:rsidRPr="00BF59A5" w:rsidRDefault="00C03651" w:rsidP="00C03651">
      <w:pPr>
        <w:rPr>
          <w:lang w:val="en-US"/>
        </w:rPr>
      </w:pPr>
      <w:r w:rsidRPr="00C03651">
        <w:t>В</w:t>
      </w:r>
      <w:r w:rsidRPr="00C03651">
        <w:rPr>
          <w:lang w:val="en-US"/>
        </w:rPr>
        <w:t>) AutoCAD</w:t>
      </w:r>
    </w:p>
    <w:p w14:paraId="52B16279" w14:textId="77777777" w:rsidR="00BF59A5" w:rsidRDefault="00C03651" w:rsidP="00C03651">
      <w:r w:rsidRPr="00C03651">
        <w:t>Г) MATLAB</w:t>
      </w:r>
    </w:p>
    <w:p w14:paraId="15231C25" w14:textId="77777777" w:rsidR="00BF59A5" w:rsidRDefault="00C03651" w:rsidP="00C03651">
      <w:r w:rsidRPr="00D50AE0">
        <w:t>Правильный ответ:</w:t>
      </w:r>
      <w:r w:rsidRPr="00C03651">
        <w:t> А</w:t>
      </w:r>
    </w:p>
    <w:p w14:paraId="5DCFE7DD" w14:textId="20FD041E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6E98E301" w14:textId="77777777" w:rsidR="00BF59A5" w:rsidRDefault="00BF59A5" w:rsidP="00C03651"/>
    <w:p w14:paraId="3B73C743" w14:textId="63B020DE" w:rsidR="00EF5BB8" w:rsidRDefault="00C03651" w:rsidP="00C03651">
      <w:r w:rsidRPr="00E67C91">
        <w:t xml:space="preserve">4. </w:t>
      </w:r>
      <w:r w:rsidR="00E67C91" w:rsidRPr="00C03651">
        <w:rPr>
          <w:i/>
          <w:iCs/>
        </w:rPr>
        <w:t>Выберите один правильный ответ</w:t>
      </w:r>
      <w:r w:rsidR="00E67C91">
        <w:t>.</w:t>
      </w:r>
    </w:p>
    <w:p w14:paraId="4D0E4C47" w14:textId="49F447D0" w:rsidR="00C03651" w:rsidRPr="004D614B" w:rsidRDefault="00C03651" w:rsidP="00C03651">
      <w:r w:rsidRPr="00C03651">
        <w:t>Что</w:t>
      </w:r>
      <w:r w:rsidRPr="004D614B">
        <w:t xml:space="preserve"> </w:t>
      </w:r>
      <w:r w:rsidRPr="00C03651">
        <w:t>описывает</w:t>
      </w:r>
      <w:r w:rsidRPr="004D614B">
        <w:t xml:space="preserve"> </w:t>
      </w:r>
      <w:r w:rsidRPr="00C03651">
        <w:rPr>
          <w:lang w:val="en-US"/>
        </w:rPr>
        <w:t>SRS</w:t>
      </w:r>
      <w:r w:rsidRPr="004D614B">
        <w:t xml:space="preserve"> (</w:t>
      </w:r>
      <w:r w:rsidRPr="00C03651">
        <w:rPr>
          <w:lang w:val="en-US"/>
        </w:rPr>
        <w:t>Software</w:t>
      </w:r>
      <w:r w:rsidRPr="004D614B">
        <w:t xml:space="preserve"> </w:t>
      </w:r>
      <w:r w:rsidRPr="00C03651">
        <w:rPr>
          <w:lang w:val="en-US"/>
        </w:rPr>
        <w:t>Requirements</w:t>
      </w:r>
      <w:r w:rsidRPr="004D614B">
        <w:t xml:space="preserve"> </w:t>
      </w:r>
      <w:r w:rsidRPr="00C03651">
        <w:rPr>
          <w:lang w:val="en-US"/>
        </w:rPr>
        <w:t>Specification</w:t>
      </w:r>
      <w:r w:rsidRPr="004D614B">
        <w:t>)?</w:t>
      </w:r>
    </w:p>
    <w:p w14:paraId="36CAB1C4" w14:textId="77777777" w:rsidR="00BF59A5" w:rsidRDefault="00C03651" w:rsidP="00C03651">
      <w:r w:rsidRPr="00C03651">
        <w:t>А) Архитектуру программы</w:t>
      </w:r>
      <w:r w:rsidR="00BF59A5">
        <w:t xml:space="preserve"> </w:t>
      </w:r>
    </w:p>
    <w:p w14:paraId="6D52B177" w14:textId="77777777" w:rsidR="00BF59A5" w:rsidRDefault="00C03651" w:rsidP="00C03651">
      <w:r w:rsidRPr="00C03651">
        <w:t>Б) Требования к программному продукту</w:t>
      </w:r>
    </w:p>
    <w:p w14:paraId="01543A65" w14:textId="77777777" w:rsidR="00BF59A5" w:rsidRDefault="00C03651" w:rsidP="00C03651">
      <w:r w:rsidRPr="00C03651">
        <w:t>В) План тестирования</w:t>
      </w:r>
    </w:p>
    <w:p w14:paraId="533E3F63" w14:textId="77777777" w:rsidR="00BF59A5" w:rsidRDefault="00C03651" w:rsidP="00C03651">
      <w:r w:rsidRPr="00C03651">
        <w:t>Г) Пользовательский интерфейс</w:t>
      </w:r>
    </w:p>
    <w:p w14:paraId="56A14E81" w14:textId="77777777" w:rsidR="00BF59A5" w:rsidRDefault="00C03651" w:rsidP="00C03651">
      <w:r w:rsidRPr="00E67C91">
        <w:t>Правильный ответ:</w:t>
      </w:r>
      <w:r w:rsidRPr="00C03651">
        <w:t> Б</w:t>
      </w:r>
    </w:p>
    <w:p w14:paraId="38912639" w14:textId="31088D02" w:rsidR="00C03651" w:rsidRPr="00C03651" w:rsidRDefault="00C03651" w:rsidP="00C03651">
      <w:r w:rsidRPr="00C03651">
        <w:lastRenderedPageBreak/>
        <w:t>Компетенции (индикаторы): </w:t>
      </w:r>
      <w:r w:rsidR="00A36F05">
        <w:t>ОПК-3 (ОПК-3.1)</w:t>
      </w:r>
    </w:p>
    <w:p w14:paraId="4786ECAE" w14:textId="77777777" w:rsidR="0001211A" w:rsidRDefault="0001211A" w:rsidP="00C03651">
      <w:pPr>
        <w:rPr>
          <w:b/>
          <w:bCs/>
        </w:rPr>
      </w:pPr>
    </w:p>
    <w:p w14:paraId="00C78CE1" w14:textId="77777777" w:rsidR="00EF5BB8" w:rsidRDefault="00C03651" w:rsidP="00C03651">
      <w:r w:rsidRPr="00C03651">
        <w:t xml:space="preserve">5. </w:t>
      </w:r>
      <w:r w:rsidR="00EF5BB8" w:rsidRPr="00C03651">
        <w:rPr>
          <w:i/>
          <w:iCs/>
        </w:rPr>
        <w:t>Выберите один правильный ответ</w:t>
      </w:r>
      <w:r w:rsidR="00EF5BB8">
        <w:rPr>
          <w:i/>
          <w:iCs/>
        </w:rPr>
        <w:t>.</w:t>
      </w:r>
      <w:r w:rsidR="00EF5BB8" w:rsidRPr="00C03651">
        <w:t xml:space="preserve"> </w:t>
      </w:r>
    </w:p>
    <w:p w14:paraId="07C1C4B4" w14:textId="76E9C215" w:rsidR="00C03651" w:rsidRPr="00C03651" w:rsidRDefault="00C03651" w:rsidP="00C03651">
      <w:r w:rsidRPr="00C03651">
        <w:t>Какой из перечисленных процессов относится к этапу внедрения ПО?</w:t>
      </w:r>
    </w:p>
    <w:p w14:paraId="34BEBC3F" w14:textId="77777777" w:rsidR="0001211A" w:rsidRDefault="00C03651" w:rsidP="00C03651">
      <w:r w:rsidRPr="00C03651">
        <w:t>А) Написание кода</w:t>
      </w:r>
    </w:p>
    <w:p w14:paraId="5EAC33DD" w14:textId="77777777" w:rsidR="0001211A" w:rsidRDefault="00C03651" w:rsidP="00C03651">
      <w:r w:rsidRPr="00C03651">
        <w:t>Б) Обучение пользователей</w:t>
      </w:r>
    </w:p>
    <w:p w14:paraId="6028CC0B" w14:textId="77777777" w:rsidR="0001211A" w:rsidRDefault="00C03651" w:rsidP="00C03651">
      <w:r w:rsidRPr="00C03651">
        <w:t>В) Создание UML-диаграмм</w:t>
      </w:r>
    </w:p>
    <w:p w14:paraId="4D277C02" w14:textId="77777777" w:rsidR="0001211A" w:rsidRDefault="00C03651" w:rsidP="00C03651">
      <w:r w:rsidRPr="00C03651">
        <w:t>Г) Юнит-тестирование</w:t>
      </w:r>
    </w:p>
    <w:p w14:paraId="06731F5E" w14:textId="77777777" w:rsidR="0001211A" w:rsidRDefault="00C03651" w:rsidP="00C03651">
      <w:r w:rsidRPr="00EF5BB8">
        <w:t>Правильный ответ:</w:t>
      </w:r>
      <w:r w:rsidRPr="00C03651">
        <w:t> Б</w:t>
      </w:r>
    </w:p>
    <w:p w14:paraId="2FA3EDD5" w14:textId="62942F6B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2F44CA46" w14:textId="77777777" w:rsidR="0001211A" w:rsidRDefault="0001211A" w:rsidP="00C03651"/>
    <w:p w14:paraId="40EB6584" w14:textId="77777777" w:rsidR="00EF5BB8" w:rsidRDefault="00C03651" w:rsidP="00C03651">
      <w:r w:rsidRPr="00C03651">
        <w:t>6.</w:t>
      </w:r>
      <w:r w:rsidR="00EF5BB8">
        <w:t xml:space="preserve"> </w:t>
      </w:r>
      <w:r w:rsidR="00EF5BB8" w:rsidRPr="00C03651">
        <w:rPr>
          <w:i/>
          <w:iCs/>
        </w:rPr>
        <w:t>Выберите один правильный ответ</w:t>
      </w:r>
      <w:r w:rsidR="00EF5BB8">
        <w:rPr>
          <w:i/>
          <w:iCs/>
        </w:rPr>
        <w:t>.</w:t>
      </w:r>
      <w:r w:rsidRPr="00C03651">
        <w:t xml:space="preserve"> </w:t>
      </w:r>
    </w:p>
    <w:p w14:paraId="5BBB9043" w14:textId="027440ED" w:rsidR="00C03651" w:rsidRPr="00C03651" w:rsidRDefault="00C03651" w:rsidP="00C03651">
      <w:r w:rsidRPr="00C03651">
        <w:t>Какая технология используется для автоматизации сборки и развертывания ПО?</w:t>
      </w:r>
    </w:p>
    <w:p w14:paraId="5F620BE6" w14:textId="77777777" w:rsidR="0001211A" w:rsidRPr="0001211A" w:rsidRDefault="00C03651" w:rsidP="00C03651">
      <w:pPr>
        <w:rPr>
          <w:lang w:val="en-US"/>
        </w:rPr>
      </w:pPr>
      <w:r w:rsidRPr="00C03651">
        <w:t>А</w:t>
      </w:r>
      <w:r w:rsidRPr="00C03651">
        <w:rPr>
          <w:lang w:val="en-US"/>
        </w:rPr>
        <w:t>) Git</w:t>
      </w:r>
    </w:p>
    <w:p w14:paraId="544EAA78" w14:textId="77777777" w:rsidR="0001211A" w:rsidRPr="0001211A" w:rsidRDefault="00C03651" w:rsidP="00C03651">
      <w:pPr>
        <w:rPr>
          <w:lang w:val="en-US"/>
        </w:rPr>
      </w:pPr>
      <w:r w:rsidRPr="00C03651">
        <w:t>Б</w:t>
      </w:r>
      <w:r w:rsidRPr="00C03651">
        <w:rPr>
          <w:lang w:val="en-US"/>
        </w:rPr>
        <w:t>) Docker</w:t>
      </w:r>
    </w:p>
    <w:p w14:paraId="0FA9FA90" w14:textId="77777777" w:rsidR="0001211A" w:rsidRPr="0001211A" w:rsidRDefault="00C03651" w:rsidP="00C03651">
      <w:pPr>
        <w:rPr>
          <w:lang w:val="en-US"/>
        </w:rPr>
      </w:pPr>
      <w:r w:rsidRPr="00C03651">
        <w:t>В</w:t>
      </w:r>
      <w:r w:rsidRPr="00C03651">
        <w:rPr>
          <w:lang w:val="en-US"/>
        </w:rPr>
        <w:t>) Jenkins</w:t>
      </w:r>
    </w:p>
    <w:p w14:paraId="2615D739" w14:textId="77777777" w:rsidR="0001211A" w:rsidRPr="0001211A" w:rsidRDefault="00C03651" w:rsidP="00C03651">
      <w:pPr>
        <w:rPr>
          <w:lang w:val="en-US"/>
        </w:rPr>
      </w:pPr>
      <w:r w:rsidRPr="00C03651">
        <w:t>Г</w:t>
      </w:r>
      <w:r w:rsidRPr="00C03651">
        <w:rPr>
          <w:lang w:val="en-US"/>
        </w:rPr>
        <w:t>) PyCharm</w:t>
      </w:r>
    </w:p>
    <w:p w14:paraId="22E14480" w14:textId="77777777" w:rsidR="0001211A" w:rsidRDefault="00C03651" w:rsidP="00C03651">
      <w:r w:rsidRPr="00EF5BB8">
        <w:t>Правильный ответ:</w:t>
      </w:r>
      <w:r w:rsidRPr="00C03651">
        <w:t> В</w:t>
      </w:r>
    </w:p>
    <w:p w14:paraId="459A4304" w14:textId="1FDBAF26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7E666397" w14:textId="77777777" w:rsidR="0001211A" w:rsidRDefault="0001211A" w:rsidP="00C03651">
      <w:pPr>
        <w:rPr>
          <w:b/>
          <w:bCs/>
        </w:rPr>
      </w:pPr>
    </w:p>
    <w:p w14:paraId="6D196BD3" w14:textId="77777777" w:rsidR="00EF5BB8" w:rsidRDefault="00C03651" w:rsidP="00C03651">
      <w:r w:rsidRPr="00C03651">
        <w:t>7.</w:t>
      </w:r>
      <w:r w:rsidR="00EF5BB8">
        <w:t xml:space="preserve"> </w:t>
      </w:r>
      <w:r w:rsidR="00EF5BB8" w:rsidRPr="00C03651">
        <w:rPr>
          <w:i/>
          <w:iCs/>
        </w:rPr>
        <w:t>Выберите один правильный ответ</w:t>
      </w:r>
      <w:r w:rsidR="00EF5BB8">
        <w:rPr>
          <w:i/>
          <w:iCs/>
        </w:rPr>
        <w:t>.</w:t>
      </w:r>
      <w:r w:rsidRPr="00C03651">
        <w:t xml:space="preserve"> </w:t>
      </w:r>
    </w:p>
    <w:p w14:paraId="73356157" w14:textId="21A25EBE" w:rsidR="00C03651" w:rsidRPr="00C03651" w:rsidRDefault="00C03651" w:rsidP="00C03651">
      <w:r w:rsidRPr="00C03651">
        <w:t>Что является основным документом при передаче продукта заказчику?</w:t>
      </w:r>
    </w:p>
    <w:p w14:paraId="340A4F2E" w14:textId="77777777" w:rsidR="0001211A" w:rsidRDefault="00C03651" w:rsidP="00C03651">
      <w:r w:rsidRPr="00C03651">
        <w:t>А) Техническое задание</w:t>
      </w:r>
    </w:p>
    <w:p w14:paraId="0C405F11" w14:textId="77777777" w:rsidR="0001211A" w:rsidRDefault="00C03651" w:rsidP="00C03651">
      <w:r w:rsidRPr="00C03651">
        <w:t>Б) Пользовательская документация</w:t>
      </w:r>
    </w:p>
    <w:p w14:paraId="0DA92F5E" w14:textId="77777777" w:rsidR="0001211A" w:rsidRDefault="00C03651" w:rsidP="00C03651">
      <w:r w:rsidRPr="00C03651">
        <w:t>В) Исходный код</w:t>
      </w:r>
    </w:p>
    <w:p w14:paraId="1F17E555" w14:textId="77777777" w:rsidR="0001211A" w:rsidRDefault="00C03651" w:rsidP="00C03651">
      <w:r w:rsidRPr="00C03651">
        <w:t>Г) Отчет об ошибках</w:t>
      </w:r>
    </w:p>
    <w:p w14:paraId="3645496B" w14:textId="77777777" w:rsidR="0001211A" w:rsidRDefault="00C03651" w:rsidP="00C03651">
      <w:r w:rsidRPr="00EF5BB8">
        <w:t>Правильный ответ:</w:t>
      </w:r>
      <w:r w:rsidRPr="00C03651">
        <w:t> Б</w:t>
      </w:r>
    </w:p>
    <w:p w14:paraId="61E438A5" w14:textId="72BE1971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3D70728D" w14:textId="77777777" w:rsidR="007C6D69" w:rsidRDefault="007C6D69" w:rsidP="00C03651"/>
    <w:p w14:paraId="5716A26B" w14:textId="77777777" w:rsidR="00EF5BB8" w:rsidRDefault="00C03651" w:rsidP="00C03651">
      <w:r w:rsidRPr="00C03651">
        <w:t xml:space="preserve">8. </w:t>
      </w:r>
      <w:r w:rsidR="00EF5BB8" w:rsidRPr="00C03651">
        <w:rPr>
          <w:i/>
          <w:iCs/>
        </w:rPr>
        <w:t>Выберите один правильный ответ</w:t>
      </w:r>
      <w:r w:rsidR="00EF5BB8">
        <w:rPr>
          <w:i/>
          <w:iCs/>
        </w:rPr>
        <w:t>.</w:t>
      </w:r>
      <w:r w:rsidR="00EF5BB8" w:rsidRPr="00C03651">
        <w:t xml:space="preserve"> </w:t>
      </w:r>
    </w:p>
    <w:p w14:paraId="2FD18ACF" w14:textId="034A5E77" w:rsidR="00C03651" w:rsidRPr="00C03651" w:rsidRDefault="00C03651" w:rsidP="00C03651">
      <w:r w:rsidRPr="00C03651">
        <w:t>Какой метод применяется для оценки трудоемкости задач в проекте?</w:t>
      </w:r>
    </w:p>
    <w:p w14:paraId="439B72F7" w14:textId="77777777" w:rsidR="007C6D69" w:rsidRDefault="00C03651" w:rsidP="00C03651">
      <w:r w:rsidRPr="00C03651">
        <w:t>А) Парное программирование</w:t>
      </w:r>
    </w:p>
    <w:p w14:paraId="2C83E21E" w14:textId="77777777" w:rsidR="007C6D69" w:rsidRDefault="00C03651" w:rsidP="00C03651">
      <w:r w:rsidRPr="00C03651">
        <w:t>Б) Planning Poker</w:t>
      </w:r>
    </w:p>
    <w:p w14:paraId="2018CF42" w14:textId="77777777" w:rsidR="007C6D69" w:rsidRDefault="00C03651" w:rsidP="00C03651">
      <w:r w:rsidRPr="00C03651">
        <w:t>В) Рефакторинг</w:t>
      </w:r>
    </w:p>
    <w:p w14:paraId="4FFFC1CE" w14:textId="77777777" w:rsidR="007C6D69" w:rsidRDefault="00C03651" w:rsidP="00C03651">
      <w:r w:rsidRPr="00C03651">
        <w:t>Г) Модульное тестирование</w:t>
      </w:r>
    </w:p>
    <w:p w14:paraId="686468E3" w14:textId="77777777" w:rsidR="007C6D69" w:rsidRDefault="00C03651" w:rsidP="00C03651">
      <w:r w:rsidRPr="00EF5BB8">
        <w:t>Правильный ответ:</w:t>
      </w:r>
      <w:r w:rsidRPr="00C03651">
        <w:t> Б</w:t>
      </w:r>
    </w:p>
    <w:p w14:paraId="14C6F31B" w14:textId="7D943E71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74ECEF17" w14:textId="77777777" w:rsidR="002B0112" w:rsidRDefault="002B0112" w:rsidP="00C03651"/>
    <w:p w14:paraId="328E9AEC" w14:textId="77777777" w:rsidR="00EF5BB8" w:rsidRDefault="00C03651" w:rsidP="00C03651">
      <w:r w:rsidRPr="00C03651">
        <w:t xml:space="preserve">9. </w:t>
      </w:r>
      <w:r w:rsidR="00EF5BB8" w:rsidRPr="00C03651">
        <w:rPr>
          <w:i/>
          <w:iCs/>
        </w:rPr>
        <w:t>Выберите один правильный ответ</w:t>
      </w:r>
      <w:r w:rsidR="00EF5BB8">
        <w:rPr>
          <w:i/>
          <w:iCs/>
        </w:rPr>
        <w:t>.</w:t>
      </w:r>
      <w:r w:rsidR="00EF5BB8" w:rsidRPr="00C03651">
        <w:t xml:space="preserve"> </w:t>
      </w:r>
    </w:p>
    <w:p w14:paraId="6B25D00F" w14:textId="1A61BCA4" w:rsidR="00C03651" w:rsidRPr="00C03651" w:rsidRDefault="00C03651" w:rsidP="00C03651">
      <w:r w:rsidRPr="00C03651">
        <w:t>Какой этап следует после тестирования в жизненном цикле ПО?</w:t>
      </w:r>
    </w:p>
    <w:p w14:paraId="7E203E58" w14:textId="77777777" w:rsidR="002B0112" w:rsidRDefault="00C03651" w:rsidP="00C03651">
      <w:r w:rsidRPr="00C03651">
        <w:t>А) Сбор требований</w:t>
      </w:r>
    </w:p>
    <w:p w14:paraId="5145BE0C" w14:textId="77777777" w:rsidR="002B0112" w:rsidRDefault="00C03651" w:rsidP="00C03651">
      <w:r w:rsidRPr="00C03651">
        <w:t>Б) Внедрение</w:t>
      </w:r>
    </w:p>
    <w:p w14:paraId="7CE49692" w14:textId="77777777" w:rsidR="002B0112" w:rsidRDefault="00C03651" w:rsidP="00C03651">
      <w:r w:rsidRPr="00C03651">
        <w:t>В) Проектирование</w:t>
      </w:r>
    </w:p>
    <w:p w14:paraId="2C5B0566" w14:textId="77777777" w:rsidR="002B0112" w:rsidRDefault="00C03651" w:rsidP="00C03651">
      <w:r w:rsidRPr="00C03651">
        <w:t>Г) Разработка</w:t>
      </w:r>
    </w:p>
    <w:p w14:paraId="428FE733" w14:textId="77777777" w:rsidR="002B0112" w:rsidRDefault="00C03651" w:rsidP="00C03651">
      <w:r w:rsidRPr="00EF5BB8">
        <w:lastRenderedPageBreak/>
        <w:t>Правильный ответ:</w:t>
      </w:r>
      <w:r w:rsidRPr="00C03651">
        <w:t> Б</w:t>
      </w:r>
    </w:p>
    <w:p w14:paraId="24ABCB15" w14:textId="341C818B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6D9AB360" w14:textId="25A55D4E" w:rsidR="00C03651" w:rsidRPr="00C03651" w:rsidRDefault="00C03651" w:rsidP="00C03651"/>
    <w:p w14:paraId="0F0B153B" w14:textId="77777777" w:rsidR="00EF5BB8" w:rsidRDefault="00C03651" w:rsidP="00C03651">
      <w:pPr>
        <w:rPr>
          <w:i/>
          <w:iCs/>
        </w:rPr>
      </w:pPr>
      <w:r w:rsidRPr="00C03651">
        <w:t xml:space="preserve">10. </w:t>
      </w:r>
      <w:r w:rsidR="00EF5BB8" w:rsidRPr="00C03651">
        <w:rPr>
          <w:i/>
          <w:iCs/>
        </w:rPr>
        <w:t>Выберите один правильный ответ</w:t>
      </w:r>
      <w:r w:rsidR="00EF5BB8">
        <w:rPr>
          <w:i/>
          <w:iCs/>
        </w:rPr>
        <w:t>.</w:t>
      </w:r>
    </w:p>
    <w:p w14:paraId="62E06667" w14:textId="373A399F" w:rsidR="00C03651" w:rsidRPr="00C03651" w:rsidRDefault="00C03651" w:rsidP="00C03651">
      <w:r w:rsidRPr="00C03651">
        <w:t>Какая технология позволяет отслеживать изменения в исходном коде?</w:t>
      </w:r>
    </w:p>
    <w:p w14:paraId="695CB408" w14:textId="77777777" w:rsidR="002B0112" w:rsidRPr="002B0112" w:rsidRDefault="00C03651" w:rsidP="00C03651">
      <w:pPr>
        <w:rPr>
          <w:lang w:val="en-US"/>
        </w:rPr>
      </w:pPr>
      <w:r w:rsidRPr="00C03651">
        <w:t>А</w:t>
      </w:r>
      <w:r w:rsidRPr="00C03651">
        <w:rPr>
          <w:lang w:val="en-US"/>
        </w:rPr>
        <w:t>) GitHub</w:t>
      </w:r>
    </w:p>
    <w:p w14:paraId="60B6E747" w14:textId="77777777" w:rsidR="002B0112" w:rsidRPr="002B0112" w:rsidRDefault="00C03651" w:rsidP="00C03651">
      <w:pPr>
        <w:rPr>
          <w:lang w:val="en-US"/>
        </w:rPr>
      </w:pPr>
      <w:r w:rsidRPr="00C03651">
        <w:t>Б</w:t>
      </w:r>
      <w:r w:rsidRPr="00C03651">
        <w:rPr>
          <w:lang w:val="en-US"/>
        </w:rPr>
        <w:t>) Trello</w:t>
      </w:r>
    </w:p>
    <w:p w14:paraId="6A17B21B" w14:textId="77777777" w:rsidR="002B0112" w:rsidRPr="002B0112" w:rsidRDefault="00C03651" w:rsidP="00C03651">
      <w:pPr>
        <w:rPr>
          <w:lang w:val="en-US"/>
        </w:rPr>
      </w:pPr>
      <w:r w:rsidRPr="00C03651">
        <w:t>В</w:t>
      </w:r>
      <w:r w:rsidRPr="00C03651">
        <w:rPr>
          <w:lang w:val="en-US"/>
        </w:rPr>
        <w:t>) Slack</w:t>
      </w:r>
    </w:p>
    <w:p w14:paraId="1358F353" w14:textId="77777777" w:rsidR="002B0112" w:rsidRDefault="00C03651" w:rsidP="00C03651">
      <w:r w:rsidRPr="00C03651">
        <w:t>Г) Confluence</w:t>
      </w:r>
    </w:p>
    <w:p w14:paraId="799550C9" w14:textId="77777777" w:rsidR="002B0112" w:rsidRDefault="00C03651" w:rsidP="00C03651">
      <w:r w:rsidRPr="00EF5BB8">
        <w:t>Правильный ответ:</w:t>
      </w:r>
      <w:r w:rsidRPr="00C03651">
        <w:t> А</w:t>
      </w:r>
    </w:p>
    <w:p w14:paraId="55C5796C" w14:textId="2B5ACD52" w:rsidR="00C03651" w:rsidRPr="00C03651" w:rsidRDefault="00C03651" w:rsidP="00C03651">
      <w:r w:rsidRPr="00C03651">
        <w:t>Компетенции (индикаторы): </w:t>
      </w:r>
      <w:r w:rsidR="00A36F05">
        <w:t>ОПК-3 (ОПК-3.1)</w:t>
      </w:r>
    </w:p>
    <w:p w14:paraId="519C889C" w14:textId="77777777" w:rsidR="00C03651" w:rsidRDefault="00C03651" w:rsidP="008053F8"/>
    <w:p w14:paraId="199C2B2C" w14:textId="77777777" w:rsidR="00EF5BB8" w:rsidRDefault="00582910" w:rsidP="00582910">
      <w:pPr>
        <w:rPr>
          <w:i/>
          <w:iCs/>
        </w:rPr>
      </w:pPr>
      <w:r>
        <w:t>11.</w:t>
      </w:r>
      <w:r w:rsidR="00EF5BB8">
        <w:t xml:space="preserve"> </w:t>
      </w:r>
      <w:r w:rsidR="00EF5BB8" w:rsidRPr="00C03651">
        <w:rPr>
          <w:i/>
          <w:iCs/>
        </w:rPr>
        <w:t>Выберите один правильный ответ</w:t>
      </w:r>
    </w:p>
    <w:p w14:paraId="5925368E" w14:textId="1730F122" w:rsidR="00171939" w:rsidRPr="00171939" w:rsidRDefault="00171939" w:rsidP="00582910">
      <w:r w:rsidRPr="00171939">
        <w:t>Какой из перечисленных принципов является основным в объектно-ориентированном программировании?</w:t>
      </w:r>
    </w:p>
    <w:p w14:paraId="436C1407" w14:textId="77777777" w:rsidR="00582910" w:rsidRDefault="00171939" w:rsidP="00171939">
      <w:r w:rsidRPr="00171939">
        <w:t>А) Инкапсуляция</w:t>
      </w:r>
    </w:p>
    <w:p w14:paraId="2811FAB0" w14:textId="77777777" w:rsidR="00582910" w:rsidRDefault="00171939" w:rsidP="00171939">
      <w:r w:rsidRPr="00171939">
        <w:t>Б) Линейное программирование</w:t>
      </w:r>
    </w:p>
    <w:p w14:paraId="375F2A6F" w14:textId="77777777" w:rsidR="00582910" w:rsidRDefault="00171939" w:rsidP="00171939">
      <w:r w:rsidRPr="00171939">
        <w:t>В) Функциональное программирование</w:t>
      </w:r>
    </w:p>
    <w:p w14:paraId="7616216D" w14:textId="77777777" w:rsidR="00582910" w:rsidRDefault="00171939" w:rsidP="00171939">
      <w:r w:rsidRPr="00171939">
        <w:t>Г) Модульное программирование</w:t>
      </w:r>
    </w:p>
    <w:p w14:paraId="5938FD7F" w14:textId="77777777" w:rsidR="00582910" w:rsidRDefault="00171939" w:rsidP="00171939">
      <w:r w:rsidRPr="00EF5BB8">
        <w:t>Правильный ответ:</w:t>
      </w:r>
      <w:r w:rsidRPr="00171939">
        <w:t> А</w:t>
      </w:r>
    </w:p>
    <w:p w14:paraId="03AABF21" w14:textId="7879A78E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48730AC9" w14:textId="7A61D65D" w:rsidR="00171939" w:rsidRPr="00171939" w:rsidRDefault="00171939" w:rsidP="00171939"/>
    <w:p w14:paraId="165D4B26" w14:textId="77777777" w:rsidR="005F426D" w:rsidRDefault="00582910" w:rsidP="00171939">
      <w:pPr>
        <w:rPr>
          <w:i/>
          <w:iCs/>
        </w:rPr>
      </w:pPr>
      <w:r>
        <w:t>1</w:t>
      </w:r>
      <w:r w:rsidR="00171939" w:rsidRPr="00171939">
        <w:t>2.</w:t>
      </w:r>
      <w:r w:rsidR="005F426D">
        <w:t xml:space="preserve"> </w:t>
      </w:r>
      <w:r w:rsidR="005F426D" w:rsidRPr="00C03651">
        <w:rPr>
          <w:i/>
          <w:iCs/>
        </w:rPr>
        <w:t>Выберите один правильный ответ</w:t>
      </w:r>
      <w:r w:rsidR="005F426D">
        <w:rPr>
          <w:i/>
          <w:iCs/>
        </w:rPr>
        <w:t>.</w:t>
      </w:r>
    </w:p>
    <w:p w14:paraId="0071AAE6" w14:textId="1418A5B5" w:rsidR="00171939" w:rsidRPr="00171939" w:rsidRDefault="00171939" w:rsidP="00171939">
      <w:r w:rsidRPr="00171939">
        <w:t>Какой метод используется для создания экземпляра класса в Python?</w:t>
      </w:r>
    </w:p>
    <w:p w14:paraId="3E4D94CF" w14:textId="77777777" w:rsidR="00582910" w:rsidRPr="00582910" w:rsidRDefault="00171939" w:rsidP="00171939">
      <w:pPr>
        <w:rPr>
          <w:lang w:val="en-US"/>
        </w:rPr>
      </w:pPr>
      <w:r w:rsidRPr="00171939">
        <w:t>А</w:t>
      </w:r>
      <w:r w:rsidRPr="00171939">
        <w:rPr>
          <w:lang w:val="en-US"/>
        </w:rPr>
        <w:t>) __init__</w:t>
      </w:r>
    </w:p>
    <w:p w14:paraId="04ED32F8" w14:textId="77777777" w:rsidR="00582910" w:rsidRPr="00582910" w:rsidRDefault="00171939" w:rsidP="00171939">
      <w:pPr>
        <w:rPr>
          <w:lang w:val="en-US"/>
        </w:rPr>
      </w:pPr>
      <w:r w:rsidRPr="00171939">
        <w:t>Б</w:t>
      </w:r>
      <w:r w:rsidRPr="00171939">
        <w:rPr>
          <w:lang w:val="en-US"/>
        </w:rPr>
        <w:t>) __new__</w:t>
      </w:r>
    </w:p>
    <w:p w14:paraId="67F4C9B4" w14:textId="77777777" w:rsidR="00582910" w:rsidRPr="00582910" w:rsidRDefault="00171939" w:rsidP="00171939">
      <w:pPr>
        <w:rPr>
          <w:lang w:val="en-US"/>
        </w:rPr>
      </w:pPr>
      <w:r w:rsidRPr="00171939">
        <w:t>В</w:t>
      </w:r>
      <w:r w:rsidRPr="00171939">
        <w:rPr>
          <w:lang w:val="en-US"/>
        </w:rPr>
        <w:t>) __call__</w:t>
      </w:r>
    </w:p>
    <w:p w14:paraId="32BCDB2D" w14:textId="77777777" w:rsidR="00582910" w:rsidRDefault="00171939" w:rsidP="00171939">
      <w:r w:rsidRPr="00171939">
        <w:t>Г) __class__</w:t>
      </w:r>
    </w:p>
    <w:p w14:paraId="7A2CF158" w14:textId="77777777" w:rsidR="00582910" w:rsidRDefault="00171939" w:rsidP="00171939">
      <w:r w:rsidRPr="005F426D">
        <w:t>Правильный ответ:</w:t>
      </w:r>
      <w:r w:rsidRPr="00171939">
        <w:t> А</w:t>
      </w:r>
    </w:p>
    <w:p w14:paraId="23B5DFEC" w14:textId="0B575F65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135C1437" w14:textId="2933B0E2" w:rsidR="00171939" w:rsidRPr="00171939" w:rsidRDefault="00171939" w:rsidP="00171939"/>
    <w:p w14:paraId="672350A7" w14:textId="77777777" w:rsidR="007A615A" w:rsidRDefault="00582910" w:rsidP="00171939">
      <w:r>
        <w:t>1</w:t>
      </w:r>
      <w:r w:rsidR="00171939" w:rsidRPr="00171939">
        <w:t xml:space="preserve">3. </w:t>
      </w:r>
      <w:r w:rsidR="007A615A" w:rsidRPr="00C03651">
        <w:rPr>
          <w:i/>
          <w:iCs/>
        </w:rPr>
        <w:t>Выберите один правильный ответ</w:t>
      </w:r>
      <w:r w:rsidR="007A615A">
        <w:t xml:space="preserve">. </w:t>
      </w:r>
    </w:p>
    <w:p w14:paraId="4E8038CA" w14:textId="723E9D3E" w:rsidR="00171939" w:rsidRPr="00171939" w:rsidRDefault="00171939" w:rsidP="00171939">
      <w:r w:rsidRPr="00171939">
        <w:t>Какой из перечисленных элементов является примером наследования в Python?</w:t>
      </w:r>
    </w:p>
    <w:p w14:paraId="66346173" w14:textId="77777777" w:rsidR="00582910" w:rsidRDefault="00171939" w:rsidP="00171939">
      <w:r w:rsidRPr="00171939">
        <w:t>А) Создание нового класса на основе существующего</w:t>
      </w:r>
    </w:p>
    <w:p w14:paraId="470A532D" w14:textId="77777777" w:rsidR="00582910" w:rsidRDefault="00171939" w:rsidP="00171939">
      <w:r w:rsidRPr="00171939">
        <w:t>Б) Использование глобальных переменных</w:t>
      </w:r>
    </w:p>
    <w:p w14:paraId="0777EC32" w14:textId="77777777" w:rsidR="00582910" w:rsidRDefault="00171939" w:rsidP="00171939">
      <w:r w:rsidRPr="00171939">
        <w:t>В) Перегрузка операторов</w:t>
      </w:r>
    </w:p>
    <w:p w14:paraId="64E51E29" w14:textId="77777777" w:rsidR="00582910" w:rsidRDefault="00171939" w:rsidP="00171939">
      <w:r w:rsidRPr="00171939">
        <w:t>Г) Использование декораторов</w:t>
      </w:r>
    </w:p>
    <w:p w14:paraId="137F64CE" w14:textId="77777777" w:rsidR="00582910" w:rsidRDefault="00171939" w:rsidP="00171939">
      <w:r w:rsidRPr="007A615A">
        <w:t>Правильный ответ:</w:t>
      </w:r>
      <w:r w:rsidRPr="00171939">
        <w:t> А</w:t>
      </w:r>
    </w:p>
    <w:p w14:paraId="280F856C" w14:textId="6176C3DC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767E4EE8" w14:textId="64D5A632" w:rsidR="00171939" w:rsidRPr="00171939" w:rsidRDefault="00171939" w:rsidP="00171939"/>
    <w:p w14:paraId="1E1FD47F" w14:textId="33C0703A" w:rsidR="007A615A" w:rsidRDefault="008B6B2C" w:rsidP="00171939">
      <w:r>
        <w:t>1</w:t>
      </w:r>
      <w:r w:rsidR="00171939" w:rsidRPr="00171939">
        <w:t xml:space="preserve">4. </w:t>
      </w:r>
      <w:r w:rsidR="007A615A" w:rsidRPr="00C03651">
        <w:rPr>
          <w:i/>
          <w:iCs/>
        </w:rPr>
        <w:t>Выберите один правильный ответ</w:t>
      </w:r>
      <w:r w:rsidR="007A615A">
        <w:rPr>
          <w:i/>
          <w:iCs/>
        </w:rPr>
        <w:t>.</w:t>
      </w:r>
    </w:p>
    <w:p w14:paraId="66A60FD7" w14:textId="0DFF81B6" w:rsidR="00171939" w:rsidRPr="00171939" w:rsidRDefault="00171939" w:rsidP="00171939">
      <w:r w:rsidRPr="00171939">
        <w:t>Какой из перечисленных методов используется для перегрузки оператора сложения в Python?</w:t>
      </w:r>
    </w:p>
    <w:p w14:paraId="2DF954C0" w14:textId="77777777" w:rsidR="00F6638D" w:rsidRDefault="00171939" w:rsidP="00171939">
      <w:r w:rsidRPr="00171939">
        <w:t>А) __add__</w:t>
      </w:r>
    </w:p>
    <w:p w14:paraId="514AC2D7" w14:textId="77777777" w:rsidR="00F6638D" w:rsidRDefault="00171939" w:rsidP="00171939">
      <w:r w:rsidRPr="00171939">
        <w:lastRenderedPageBreak/>
        <w:t>Б) __sum__</w:t>
      </w:r>
    </w:p>
    <w:p w14:paraId="52BD09F1" w14:textId="77777777" w:rsidR="00F6638D" w:rsidRDefault="00171939" w:rsidP="00171939">
      <w:r w:rsidRPr="00171939">
        <w:t>В) __plus__</w:t>
      </w:r>
    </w:p>
    <w:p w14:paraId="25329A8B" w14:textId="77777777" w:rsidR="00F6638D" w:rsidRDefault="00171939" w:rsidP="00171939">
      <w:r w:rsidRPr="00171939">
        <w:t>Г) __concat__</w:t>
      </w:r>
    </w:p>
    <w:p w14:paraId="77A40F03" w14:textId="77777777" w:rsidR="00F6638D" w:rsidRDefault="00171939" w:rsidP="00171939">
      <w:r w:rsidRPr="007A615A">
        <w:t>Правильный ответ:</w:t>
      </w:r>
      <w:r w:rsidRPr="00171939">
        <w:t> А</w:t>
      </w:r>
    </w:p>
    <w:p w14:paraId="0BBAAB29" w14:textId="79221179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134507A2" w14:textId="1D8823B9" w:rsidR="00171939" w:rsidRPr="00171939" w:rsidRDefault="00171939" w:rsidP="00171939"/>
    <w:p w14:paraId="39845ECD" w14:textId="77777777" w:rsidR="007A615A" w:rsidRDefault="00607126" w:rsidP="00171939">
      <w:pPr>
        <w:rPr>
          <w:i/>
          <w:iCs/>
        </w:rPr>
      </w:pPr>
      <w:r>
        <w:t>1</w:t>
      </w:r>
      <w:r w:rsidR="00171939" w:rsidRPr="00171939">
        <w:t xml:space="preserve">5. </w:t>
      </w:r>
      <w:r w:rsidR="007A615A" w:rsidRPr="00C03651">
        <w:rPr>
          <w:i/>
          <w:iCs/>
        </w:rPr>
        <w:t>Выберите один правильный ответ</w:t>
      </w:r>
      <w:r w:rsidR="007A615A">
        <w:rPr>
          <w:i/>
          <w:iCs/>
        </w:rPr>
        <w:t>.</w:t>
      </w:r>
    </w:p>
    <w:p w14:paraId="5A428D1E" w14:textId="2635A80E" w:rsidR="00171939" w:rsidRPr="00171939" w:rsidRDefault="00171939" w:rsidP="00171939">
      <w:r w:rsidRPr="00171939">
        <w:t>Какой из перечисленных элементов является примером полиморфизма в Python?</w:t>
      </w:r>
    </w:p>
    <w:p w14:paraId="069B5EB9" w14:textId="77777777" w:rsidR="00607126" w:rsidRDefault="00171939" w:rsidP="00171939">
      <w:r w:rsidRPr="00171939">
        <w:t>А) Возможность использовать один и тот же метод для разных классов</w:t>
      </w:r>
    </w:p>
    <w:p w14:paraId="360BAEC7" w14:textId="77777777" w:rsidR="00607126" w:rsidRDefault="00171939" w:rsidP="00171939">
      <w:r w:rsidRPr="00171939">
        <w:t>Б) Использование глобальных переменных</w:t>
      </w:r>
    </w:p>
    <w:p w14:paraId="189551E7" w14:textId="77777777" w:rsidR="00607126" w:rsidRDefault="00171939" w:rsidP="00171939">
      <w:r w:rsidRPr="00171939">
        <w:t>В) Перегрузка операторов</w:t>
      </w:r>
    </w:p>
    <w:p w14:paraId="587835DC" w14:textId="77777777" w:rsidR="00607126" w:rsidRDefault="00171939" w:rsidP="00171939">
      <w:r w:rsidRPr="00171939">
        <w:t>Г) Использование декораторов</w:t>
      </w:r>
    </w:p>
    <w:p w14:paraId="6601CF49" w14:textId="77777777" w:rsidR="00607126" w:rsidRDefault="00171939" w:rsidP="00171939">
      <w:r w:rsidRPr="007A615A">
        <w:t>Правильный ответ:</w:t>
      </w:r>
      <w:r w:rsidRPr="00171939">
        <w:t> А</w:t>
      </w:r>
    </w:p>
    <w:p w14:paraId="462CABBD" w14:textId="0678611C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25A76921" w14:textId="77777777" w:rsidR="00607126" w:rsidRDefault="00607126" w:rsidP="00171939"/>
    <w:p w14:paraId="162DF40A" w14:textId="70E11DDD" w:rsidR="007A615A" w:rsidRDefault="00607126" w:rsidP="00171939">
      <w:r>
        <w:t>1</w:t>
      </w:r>
      <w:r w:rsidR="00171939" w:rsidRPr="00171939">
        <w:t xml:space="preserve">6. </w:t>
      </w:r>
      <w:r w:rsidR="007A615A" w:rsidRPr="00C03651">
        <w:rPr>
          <w:i/>
          <w:iCs/>
        </w:rPr>
        <w:t>Выберите один правильный ответ</w:t>
      </w:r>
      <w:r w:rsidR="007A615A">
        <w:rPr>
          <w:i/>
          <w:iCs/>
        </w:rPr>
        <w:t>.</w:t>
      </w:r>
    </w:p>
    <w:p w14:paraId="3CE00B54" w14:textId="25DFCFA7" w:rsidR="00171939" w:rsidRPr="00171939" w:rsidRDefault="00171939" w:rsidP="00171939">
      <w:r w:rsidRPr="00171939">
        <w:t>Какой из перечисленных методов используется для ограничения доступа к атрибутам класса в Python?</w:t>
      </w:r>
    </w:p>
    <w:p w14:paraId="3E22E645" w14:textId="77777777" w:rsidR="00607126" w:rsidRDefault="00171939" w:rsidP="00171939">
      <w:r w:rsidRPr="00171939">
        <w:t>А) Использование приватных атрибутов (например, __attribute)</w:t>
      </w:r>
    </w:p>
    <w:p w14:paraId="7B71267C" w14:textId="77777777" w:rsidR="00607126" w:rsidRDefault="00171939" w:rsidP="00171939">
      <w:r w:rsidRPr="00171939">
        <w:t>Б) Использование глобальных переменных</w:t>
      </w:r>
    </w:p>
    <w:p w14:paraId="7F80D827" w14:textId="77777777" w:rsidR="00607126" w:rsidRDefault="00171939" w:rsidP="00171939">
      <w:r w:rsidRPr="00171939">
        <w:t>В) Использование декораторов</w:t>
      </w:r>
    </w:p>
    <w:p w14:paraId="5DED4895" w14:textId="77777777" w:rsidR="00607126" w:rsidRDefault="00171939" w:rsidP="00171939">
      <w:r w:rsidRPr="00171939">
        <w:t>Г) Использование статических методов</w:t>
      </w:r>
    </w:p>
    <w:p w14:paraId="34DF76F8" w14:textId="77777777" w:rsidR="00585537" w:rsidRDefault="00171939" w:rsidP="00171939">
      <w:r w:rsidRPr="007A615A">
        <w:t>Правильный ответ:</w:t>
      </w:r>
      <w:r w:rsidRPr="00171939">
        <w:t> А</w:t>
      </w:r>
    </w:p>
    <w:p w14:paraId="7A1F72A6" w14:textId="45DDE6AD" w:rsidR="00171939" w:rsidRPr="007A615A" w:rsidRDefault="00171939" w:rsidP="00171939">
      <w:r w:rsidRPr="007A615A">
        <w:t>Компетенции (индикаторы): </w:t>
      </w:r>
      <w:r w:rsidR="00A36F05">
        <w:t>ОПК-3 (ОПК-3.3)</w:t>
      </w:r>
    </w:p>
    <w:p w14:paraId="063EAABF" w14:textId="77777777" w:rsidR="00585537" w:rsidRDefault="00585537" w:rsidP="00171939"/>
    <w:p w14:paraId="16BF2D6A" w14:textId="77777777" w:rsidR="007A615A" w:rsidRDefault="00585537" w:rsidP="00171939">
      <w:r>
        <w:t>1</w:t>
      </w:r>
      <w:r w:rsidR="00171939" w:rsidRPr="00171939">
        <w:t xml:space="preserve">7. </w:t>
      </w:r>
      <w:r w:rsidR="007A615A" w:rsidRPr="00C03651">
        <w:rPr>
          <w:i/>
          <w:iCs/>
        </w:rPr>
        <w:t>Выберите один правильный ответ</w:t>
      </w:r>
      <w:r w:rsidR="007A615A" w:rsidRPr="00171939">
        <w:t xml:space="preserve"> </w:t>
      </w:r>
    </w:p>
    <w:p w14:paraId="3DB85DAA" w14:textId="7F4BB72D" w:rsidR="00171939" w:rsidRPr="00171939" w:rsidRDefault="00171939" w:rsidP="00171939">
      <w:r w:rsidRPr="00171939">
        <w:t>Какой из перечисленных методов используется для создания статического метода в Python?</w:t>
      </w:r>
    </w:p>
    <w:p w14:paraId="64A9CD34" w14:textId="77777777" w:rsidR="00585537" w:rsidRDefault="00171939" w:rsidP="00171939">
      <w:r w:rsidRPr="00171939">
        <w:t>А) @staticmethod</w:t>
      </w:r>
    </w:p>
    <w:p w14:paraId="41B28063" w14:textId="77777777" w:rsidR="00585537" w:rsidRDefault="00171939" w:rsidP="00171939">
      <w:r w:rsidRPr="00171939">
        <w:t>Б) @classmethod</w:t>
      </w:r>
    </w:p>
    <w:p w14:paraId="62D8AE14" w14:textId="77777777" w:rsidR="00585537" w:rsidRDefault="00171939" w:rsidP="00171939">
      <w:r w:rsidRPr="00171939">
        <w:t>В) @property</w:t>
      </w:r>
    </w:p>
    <w:p w14:paraId="33302026" w14:textId="77777777" w:rsidR="00585537" w:rsidRDefault="00171939" w:rsidP="00171939">
      <w:r w:rsidRPr="00171939">
        <w:t>Г) @decorator</w:t>
      </w:r>
    </w:p>
    <w:p w14:paraId="28FF15AF" w14:textId="77777777" w:rsidR="00585537" w:rsidRPr="007A615A" w:rsidRDefault="00171939" w:rsidP="00171939">
      <w:r w:rsidRPr="007A615A">
        <w:t>Правильный ответ: А</w:t>
      </w:r>
    </w:p>
    <w:p w14:paraId="64EE090A" w14:textId="7F447127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1ADDAD03" w14:textId="5CEF9EFB" w:rsidR="00171939" w:rsidRPr="00171939" w:rsidRDefault="00171939" w:rsidP="00171939"/>
    <w:p w14:paraId="00E6CB8A" w14:textId="77777777" w:rsidR="007A615A" w:rsidRDefault="00585537" w:rsidP="00171939">
      <w:r>
        <w:t>1</w:t>
      </w:r>
      <w:r w:rsidR="00171939" w:rsidRPr="00171939">
        <w:t xml:space="preserve">8. </w:t>
      </w:r>
      <w:r w:rsidR="007A615A" w:rsidRPr="00C03651">
        <w:rPr>
          <w:i/>
          <w:iCs/>
        </w:rPr>
        <w:t>Выберите один правильный ответ</w:t>
      </w:r>
      <w:r w:rsidR="007A615A" w:rsidRPr="00171939">
        <w:t xml:space="preserve"> </w:t>
      </w:r>
    </w:p>
    <w:p w14:paraId="4543008A" w14:textId="454B9D85" w:rsidR="00171939" w:rsidRPr="00171939" w:rsidRDefault="00171939" w:rsidP="00171939">
      <w:r w:rsidRPr="00171939">
        <w:t>Какой из перечисленных методов используется для создания свойства класса в Python?</w:t>
      </w:r>
    </w:p>
    <w:p w14:paraId="05D77DCA" w14:textId="77777777" w:rsidR="00585537" w:rsidRDefault="00171939" w:rsidP="00171939">
      <w:r w:rsidRPr="00171939">
        <w:t>А) @property</w:t>
      </w:r>
    </w:p>
    <w:p w14:paraId="407C33D1" w14:textId="77777777" w:rsidR="00585537" w:rsidRDefault="00171939" w:rsidP="00171939">
      <w:r w:rsidRPr="00171939">
        <w:t>Б) @staticmethod</w:t>
      </w:r>
    </w:p>
    <w:p w14:paraId="43C5B1BB" w14:textId="77777777" w:rsidR="00585537" w:rsidRDefault="00171939" w:rsidP="00171939">
      <w:r w:rsidRPr="00171939">
        <w:t>В) @classmethod</w:t>
      </w:r>
    </w:p>
    <w:p w14:paraId="7C6BF620" w14:textId="77777777" w:rsidR="00585537" w:rsidRDefault="00171939" w:rsidP="00171939">
      <w:r w:rsidRPr="00171939">
        <w:t>Г) @decorator</w:t>
      </w:r>
    </w:p>
    <w:p w14:paraId="1B11D624" w14:textId="77777777" w:rsidR="00585537" w:rsidRPr="007A615A" w:rsidRDefault="00171939" w:rsidP="00171939">
      <w:r w:rsidRPr="007A615A">
        <w:t>Правильный ответ: А</w:t>
      </w:r>
    </w:p>
    <w:p w14:paraId="36788DAB" w14:textId="7F6F87CA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49DFA34D" w14:textId="1650E94A" w:rsidR="00171939" w:rsidRPr="00171939" w:rsidRDefault="00171939" w:rsidP="00171939"/>
    <w:p w14:paraId="13CD1543" w14:textId="77777777" w:rsidR="007A615A" w:rsidRDefault="00BA620F" w:rsidP="00171939">
      <w:r>
        <w:t>1</w:t>
      </w:r>
      <w:r w:rsidR="00171939" w:rsidRPr="00171939">
        <w:t xml:space="preserve">9. </w:t>
      </w:r>
      <w:r w:rsidR="007A615A" w:rsidRPr="00C03651">
        <w:rPr>
          <w:i/>
          <w:iCs/>
        </w:rPr>
        <w:t>Выберите один правильный ответ</w:t>
      </w:r>
      <w:r w:rsidR="007A615A">
        <w:t>.</w:t>
      </w:r>
    </w:p>
    <w:p w14:paraId="23889412" w14:textId="64A11C71" w:rsidR="00171939" w:rsidRPr="00171939" w:rsidRDefault="00171939" w:rsidP="00171939">
      <w:r w:rsidRPr="00171939">
        <w:t>Какой из перечисленных методов используется для создания итератора в Python?</w:t>
      </w:r>
    </w:p>
    <w:p w14:paraId="78E4C6F9" w14:textId="77777777" w:rsidR="001114FD" w:rsidRPr="009D39CD" w:rsidRDefault="00171939" w:rsidP="00171939">
      <w:pPr>
        <w:rPr>
          <w:lang w:val="en-US"/>
        </w:rPr>
      </w:pPr>
      <w:r w:rsidRPr="00171939">
        <w:t>А</w:t>
      </w:r>
      <w:r w:rsidRPr="009D39CD">
        <w:rPr>
          <w:lang w:val="en-US"/>
        </w:rPr>
        <w:t>) __iter__ </w:t>
      </w:r>
      <w:r w:rsidRPr="00171939">
        <w:t>и</w:t>
      </w:r>
      <w:r w:rsidRPr="009D39CD">
        <w:rPr>
          <w:lang w:val="en-US"/>
        </w:rPr>
        <w:t> __next__</w:t>
      </w:r>
    </w:p>
    <w:p w14:paraId="5DB9693F" w14:textId="77777777" w:rsidR="001114FD" w:rsidRPr="009D39CD" w:rsidRDefault="00171939" w:rsidP="00171939">
      <w:pPr>
        <w:rPr>
          <w:lang w:val="en-US"/>
        </w:rPr>
      </w:pPr>
      <w:r w:rsidRPr="00171939">
        <w:t>Б</w:t>
      </w:r>
      <w:r w:rsidRPr="009D39CD">
        <w:rPr>
          <w:lang w:val="en-US"/>
        </w:rPr>
        <w:t>) __init__ </w:t>
      </w:r>
      <w:r w:rsidRPr="00171939">
        <w:t>и</w:t>
      </w:r>
      <w:r w:rsidRPr="009D39CD">
        <w:rPr>
          <w:lang w:val="en-US"/>
        </w:rPr>
        <w:t> __call__</w:t>
      </w:r>
    </w:p>
    <w:p w14:paraId="393DD45C" w14:textId="77777777" w:rsidR="001114FD" w:rsidRDefault="00171939" w:rsidP="00171939">
      <w:r w:rsidRPr="00171939">
        <w:t>В) __add__ и __sub__</w:t>
      </w:r>
    </w:p>
    <w:p w14:paraId="7260D89F" w14:textId="77777777" w:rsidR="001114FD" w:rsidRDefault="00171939" w:rsidP="00171939">
      <w:r w:rsidRPr="00171939">
        <w:t>Г) __get__ и __set__</w:t>
      </w:r>
    </w:p>
    <w:p w14:paraId="5F1C0D53" w14:textId="77777777" w:rsidR="001114FD" w:rsidRPr="007A615A" w:rsidRDefault="00171939" w:rsidP="00171939">
      <w:r w:rsidRPr="007A615A">
        <w:t>Правильный ответ: А</w:t>
      </w:r>
    </w:p>
    <w:p w14:paraId="49A53AE0" w14:textId="05D68AEA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62D07006" w14:textId="2A7170A8" w:rsidR="00171939" w:rsidRPr="00171939" w:rsidRDefault="00171939" w:rsidP="00171939"/>
    <w:p w14:paraId="6BF0CEBB" w14:textId="77777777" w:rsidR="007A615A" w:rsidRDefault="00BA620F" w:rsidP="00171939">
      <w:pPr>
        <w:rPr>
          <w:i/>
          <w:iCs/>
        </w:rPr>
      </w:pPr>
      <w:r>
        <w:t>2</w:t>
      </w:r>
      <w:r w:rsidR="00171939" w:rsidRPr="00171939">
        <w:t xml:space="preserve">0. </w:t>
      </w:r>
      <w:r w:rsidR="007A615A" w:rsidRPr="00C03651">
        <w:rPr>
          <w:i/>
          <w:iCs/>
        </w:rPr>
        <w:t>Выберите один правильный ответ</w:t>
      </w:r>
      <w:r w:rsidR="007A615A">
        <w:rPr>
          <w:i/>
          <w:iCs/>
        </w:rPr>
        <w:t>.</w:t>
      </w:r>
    </w:p>
    <w:p w14:paraId="71668F69" w14:textId="1037DC70" w:rsidR="00171939" w:rsidRPr="00171939" w:rsidRDefault="00171939" w:rsidP="00171939">
      <w:r w:rsidRPr="00171939">
        <w:t>Какой из перечисленных методов используется для создания контекстного менеджера в Python?</w:t>
      </w:r>
    </w:p>
    <w:p w14:paraId="5362913E" w14:textId="77777777" w:rsidR="00BA620F" w:rsidRDefault="00171939" w:rsidP="00171939">
      <w:r w:rsidRPr="00171939">
        <w:t>А) __enter__ и __exit__</w:t>
      </w:r>
    </w:p>
    <w:p w14:paraId="2DFBA702" w14:textId="77777777" w:rsidR="00BA620F" w:rsidRDefault="00171939" w:rsidP="00171939">
      <w:r w:rsidRPr="00171939">
        <w:t>Б) __init__ и __del__</w:t>
      </w:r>
    </w:p>
    <w:p w14:paraId="68608B35" w14:textId="77777777" w:rsidR="00BA620F" w:rsidRDefault="00171939" w:rsidP="00171939">
      <w:r w:rsidRPr="00171939">
        <w:t>В) __call__ и __new__</w:t>
      </w:r>
    </w:p>
    <w:p w14:paraId="4410752D" w14:textId="77777777" w:rsidR="00BA620F" w:rsidRDefault="00171939" w:rsidP="00171939">
      <w:r w:rsidRPr="00171939">
        <w:t>Г) __get__ и __set__</w:t>
      </w:r>
    </w:p>
    <w:p w14:paraId="2A1CC390" w14:textId="77777777" w:rsidR="00BA620F" w:rsidRPr="007A615A" w:rsidRDefault="00171939" w:rsidP="00171939">
      <w:r w:rsidRPr="007A615A">
        <w:t>Правильный ответ: А</w:t>
      </w:r>
    </w:p>
    <w:p w14:paraId="0698AB4E" w14:textId="009E4377" w:rsidR="00171939" w:rsidRPr="00171939" w:rsidRDefault="00171939" w:rsidP="00171939">
      <w:r w:rsidRPr="00171939">
        <w:t>Компетенции (индикаторы): </w:t>
      </w:r>
      <w:r w:rsidR="00A36F05">
        <w:t>ОПК-3 (ОПК-3.3)</w:t>
      </w:r>
    </w:p>
    <w:p w14:paraId="5CAA8A1F" w14:textId="77777777" w:rsidR="00C03651" w:rsidRDefault="00C03651" w:rsidP="008053F8"/>
    <w:p w14:paraId="6B212120" w14:textId="0ADD1F59" w:rsidR="007A615A" w:rsidRDefault="007A615A" w:rsidP="00F668EA">
      <w:pPr>
        <w:rPr>
          <w:i/>
          <w:iCs/>
        </w:rPr>
      </w:pPr>
      <w:r>
        <w:t>2</w:t>
      </w:r>
      <w:r w:rsidR="00E6461E" w:rsidRPr="00E6461E">
        <w:t>1</w:t>
      </w:r>
      <w:r w:rsidR="00E6461E">
        <w:t>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46BD376C" w14:textId="7100BB43" w:rsidR="0036043F" w:rsidRDefault="00F668EA" w:rsidP="00F668EA">
      <w:r w:rsidRPr="00F668EA">
        <w:t>Какие из следующих инструментальных средств используются для работы с файлами в Python?</w:t>
      </w:r>
    </w:p>
    <w:p w14:paraId="1DA47FCF" w14:textId="77777777" w:rsidR="0036043F" w:rsidRPr="0036043F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open()</w:t>
      </w:r>
    </w:p>
    <w:p w14:paraId="0B9408C2" w14:textId="77777777" w:rsidR="0036043F" w:rsidRPr="0036043F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close()</w:t>
      </w:r>
    </w:p>
    <w:p w14:paraId="3926DA72" w14:textId="77777777" w:rsidR="0036043F" w:rsidRPr="0036043F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read()</w:t>
      </w:r>
    </w:p>
    <w:p w14:paraId="19DDF80E" w14:textId="77777777" w:rsidR="0036043F" w:rsidRDefault="00F668EA" w:rsidP="00F668EA">
      <w:r w:rsidRPr="00F668EA">
        <w:t>Г) write()</w:t>
      </w:r>
    </w:p>
    <w:p w14:paraId="3E889191" w14:textId="77777777" w:rsidR="0036043F" w:rsidRPr="007A615A" w:rsidRDefault="00F668EA" w:rsidP="00F668EA">
      <w:r w:rsidRPr="007A615A">
        <w:t>Правильны</w:t>
      </w:r>
      <w:r w:rsidR="0036043F" w:rsidRPr="007A615A">
        <w:t>й</w:t>
      </w:r>
      <w:r w:rsidRPr="007A615A">
        <w:t xml:space="preserve"> ответ: А, В</w:t>
      </w:r>
    </w:p>
    <w:p w14:paraId="66D9C8F6" w14:textId="4F81E4E8" w:rsidR="00EC7850" w:rsidRDefault="00EC7850" w:rsidP="00F668EA">
      <w:r w:rsidRPr="00171939">
        <w:t>Компетенции (индикаторы): </w:t>
      </w:r>
      <w:r w:rsidR="00A36F05">
        <w:t>ОПК-3 (ОПК-3.3)</w:t>
      </w:r>
    </w:p>
    <w:p w14:paraId="75F15213" w14:textId="77777777" w:rsidR="00EC7850" w:rsidRDefault="00EC7850" w:rsidP="00F668EA">
      <w:pPr>
        <w:rPr>
          <w:b/>
          <w:bCs/>
        </w:rPr>
      </w:pPr>
    </w:p>
    <w:p w14:paraId="42EA4225" w14:textId="3A813BBA" w:rsidR="007A615A" w:rsidRDefault="007A615A" w:rsidP="00F668EA">
      <w:pPr>
        <w:rPr>
          <w:i/>
          <w:iCs/>
        </w:rPr>
      </w:pPr>
      <w:r>
        <w:t>2</w:t>
      </w:r>
      <w:r w:rsidR="00EC7850">
        <w:t>2.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3C6E3662" w14:textId="2FF8662D" w:rsidR="00EC7850" w:rsidRDefault="00F668EA" w:rsidP="00F668EA">
      <w:r w:rsidRPr="00F668EA">
        <w:t>Какие из следующих элементов связаны с модулями и функциями в Python?</w:t>
      </w:r>
    </w:p>
    <w:p w14:paraId="05E8307F" w14:textId="77777777" w:rsidR="00EC7850" w:rsidRPr="00A36F05" w:rsidRDefault="00F668EA" w:rsidP="00F668EA">
      <w:pPr>
        <w:rPr>
          <w:lang w:val="en-US"/>
        </w:rPr>
      </w:pPr>
      <w:r w:rsidRPr="00F668EA">
        <w:t>А</w:t>
      </w:r>
      <w:r w:rsidRPr="00A36F05">
        <w:rPr>
          <w:lang w:val="en-US"/>
        </w:rPr>
        <w:t>) import</w:t>
      </w:r>
    </w:p>
    <w:p w14:paraId="38F629A2" w14:textId="77777777" w:rsidR="00EC7850" w:rsidRPr="00EC7850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from ... import</w:t>
      </w:r>
    </w:p>
    <w:p w14:paraId="0838183B" w14:textId="77777777" w:rsidR="00EC7850" w:rsidRPr="00EC7850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sys.modules</w:t>
      </w:r>
    </w:p>
    <w:p w14:paraId="2D8C35B6" w14:textId="77777777" w:rsidR="00EC7850" w:rsidRPr="00A97F47" w:rsidRDefault="00F668EA" w:rsidP="00F668EA">
      <w:pPr>
        <w:rPr>
          <w:lang w:val="en-US"/>
        </w:rPr>
      </w:pPr>
      <w:r w:rsidRPr="00F668EA">
        <w:t>Г</w:t>
      </w:r>
      <w:r w:rsidRPr="00A97F47">
        <w:rPr>
          <w:lang w:val="en-US"/>
        </w:rPr>
        <w:t xml:space="preserve">) </w:t>
      </w:r>
      <w:r w:rsidRPr="009D39CD">
        <w:rPr>
          <w:lang w:val="en-US"/>
        </w:rPr>
        <w:t>inspect</w:t>
      </w:r>
      <w:r w:rsidRPr="00A97F47">
        <w:rPr>
          <w:lang w:val="en-US"/>
        </w:rPr>
        <w:t>.</w:t>
      </w:r>
      <w:r w:rsidRPr="009D39CD">
        <w:rPr>
          <w:lang w:val="en-US"/>
        </w:rPr>
        <w:t>getmodule</w:t>
      </w:r>
      <w:r w:rsidRPr="00A97F47">
        <w:rPr>
          <w:lang w:val="en-US"/>
        </w:rPr>
        <w:t>()</w:t>
      </w:r>
    </w:p>
    <w:p w14:paraId="7F47FF39" w14:textId="6371BD35" w:rsidR="00EC7850" w:rsidRPr="007A615A" w:rsidRDefault="00F668EA" w:rsidP="00F668EA">
      <w:r w:rsidRPr="007A615A">
        <w:t>Правильны</w:t>
      </w:r>
      <w:r w:rsidR="00EC7850" w:rsidRPr="007A615A">
        <w:t>й</w:t>
      </w:r>
      <w:r w:rsidRPr="007A615A">
        <w:t xml:space="preserve"> ответ: А, Б</w:t>
      </w:r>
    </w:p>
    <w:p w14:paraId="6EB40CCC" w14:textId="7D6966AD" w:rsidR="00EC7850" w:rsidRDefault="00EC7850" w:rsidP="00F668EA">
      <w:r w:rsidRPr="00171939">
        <w:t>Компетенции (индикаторы): </w:t>
      </w:r>
      <w:r w:rsidR="00A36F05">
        <w:t>ОПК-3 (ОПК-3.3)</w:t>
      </w:r>
    </w:p>
    <w:p w14:paraId="05AC3536" w14:textId="77777777" w:rsidR="00EC7850" w:rsidRDefault="00EC7850" w:rsidP="00F668EA">
      <w:pPr>
        <w:rPr>
          <w:b/>
          <w:bCs/>
        </w:rPr>
      </w:pPr>
    </w:p>
    <w:p w14:paraId="3BF5160E" w14:textId="0E6E5A0C" w:rsidR="007A615A" w:rsidRDefault="007A615A" w:rsidP="00F668EA">
      <w:pPr>
        <w:rPr>
          <w:i/>
          <w:iCs/>
        </w:rPr>
      </w:pPr>
      <w:r>
        <w:t>2</w:t>
      </w:r>
      <w:r w:rsidR="00EC7850">
        <w:t>3.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66805B28" w14:textId="445BE47D" w:rsidR="00EC7850" w:rsidRDefault="00F668EA" w:rsidP="00F668EA">
      <w:r w:rsidRPr="00F668EA">
        <w:t>Какие из следующих методов класса</w:t>
      </w:r>
      <w:r w:rsidR="00EC7850">
        <w:t xml:space="preserve"> обеспечивают </w:t>
      </w:r>
      <w:r w:rsidRPr="00F668EA">
        <w:t>работу с атрибутами?</w:t>
      </w:r>
    </w:p>
    <w:p w14:paraId="30E34B6F" w14:textId="77777777" w:rsidR="00EC7850" w:rsidRPr="00EC7850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hasattr()</w:t>
      </w:r>
    </w:p>
    <w:p w14:paraId="78E104A1" w14:textId="77777777" w:rsidR="00EC7850" w:rsidRPr="00EC7850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setattr()</w:t>
      </w:r>
    </w:p>
    <w:p w14:paraId="60211253" w14:textId="77777777" w:rsidR="00EC7850" w:rsidRPr="00EC7850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delattr()</w:t>
      </w:r>
    </w:p>
    <w:p w14:paraId="1308E286" w14:textId="77777777" w:rsidR="00EC7850" w:rsidRDefault="00F668EA" w:rsidP="00F668EA">
      <w:r w:rsidRPr="00F668EA">
        <w:lastRenderedPageBreak/>
        <w:t>Г) getattribute()</w:t>
      </w:r>
    </w:p>
    <w:p w14:paraId="39258234" w14:textId="1DF7AB69" w:rsidR="00EC7850" w:rsidRPr="007A615A" w:rsidRDefault="00F668EA" w:rsidP="00F668EA">
      <w:r w:rsidRPr="007A615A">
        <w:t>Правильны</w:t>
      </w:r>
      <w:r w:rsidR="00EC7850" w:rsidRPr="007A615A">
        <w:t>й</w:t>
      </w:r>
      <w:r w:rsidRPr="007A615A">
        <w:t xml:space="preserve"> ответ: А, В, Г</w:t>
      </w:r>
    </w:p>
    <w:p w14:paraId="2561BC02" w14:textId="227B475F" w:rsidR="00EC7850" w:rsidRDefault="00EC7850" w:rsidP="00F668EA">
      <w:r w:rsidRPr="00171939">
        <w:t>Компетенции (индикаторы): </w:t>
      </w:r>
      <w:r w:rsidR="00A36F05">
        <w:t>ОПК-3 (ОПК-3.3)</w:t>
      </w:r>
    </w:p>
    <w:p w14:paraId="2692557F" w14:textId="77777777" w:rsidR="002F1492" w:rsidRDefault="002F1492" w:rsidP="00F668EA"/>
    <w:p w14:paraId="272EA9F3" w14:textId="3C2C66BE" w:rsidR="007A615A" w:rsidRDefault="007A615A" w:rsidP="00F668EA">
      <w:r>
        <w:t>2</w:t>
      </w:r>
      <w:r w:rsidR="002F1492">
        <w:t xml:space="preserve">4. </w:t>
      </w:r>
      <w:r w:rsidRPr="00E16B1C">
        <w:rPr>
          <w:i/>
          <w:iCs/>
        </w:rPr>
        <w:t>Выберите все правильные варианты ответов</w:t>
      </w:r>
      <w:r>
        <w:t>.</w:t>
      </w:r>
    </w:p>
    <w:p w14:paraId="781ACA6B" w14:textId="6D27B3EE" w:rsidR="002F1492" w:rsidRDefault="00F668EA" w:rsidP="00F668EA">
      <w:r w:rsidRPr="00F668EA">
        <w:t>Какие из следующих инструментальных средств используются для работы с циклами в Python?</w:t>
      </w:r>
    </w:p>
    <w:p w14:paraId="2B607E03" w14:textId="77777777" w:rsidR="002F1492" w:rsidRPr="002F1492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range()</w:t>
      </w:r>
    </w:p>
    <w:p w14:paraId="7A4E8D24" w14:textId="77777777" w:rsidR="002F1492" w:rsidRPr="002F1492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enumerate()</w:t>
      </w:r>
    </w:p>
    <w:p w14:paraId="2B668921" w14:textId="77777777" w:rsidR="002F1492" w:rsidRPr="002F1492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for</w:t>
      </w:r>
    </w:p>
    <w:p w14:paraId="7C08F83A" w14:textId="77777777" w:rsidR="002F1492" w:rsidRDefault="00F668EA" w:rsidP="00F668EA">
      <w:r w:rsidRPr="00F668EA">
        <w:t>Г) while</w:t>
      </w:r>
    </w:p>
    <w:p w14:paraId="36D3A221" w14:textId="77777777" w:rsidR="002F1492" w:rsidRPr="007A615A" w:rsidRDefault="00F668EA" w:rsidP="00F668EA">
      <w:r w:rsidRPr="007A615A">
        <w:t>Правильные ответы: А, Б, В, Г</w:t>
      </w:r>
    </w:p>
    <w:p w14:paraId="3A05D02B" w14:textId="02A86DB7" w:rsidR="002F1492" w:rsidRDefault="002F1492" w:rsidP="00F668EA">
      <w:r w:rsidRPr="00171939">
        <w:t>Компетенции (индикаторы): </w:t>
      </w:r>
      <w:r w:rsidR="00A36F05">
        <w:t>ОПК-3 (ОПК-3.3)</w:t>
      </w:r>
    </w:p>
    <w:p w14:paraId="020DBEC7" w14:textId="77777777" w:rsidR="0070695A" w:rsidRDefault="0070695A" w:rsidP="00F668EA"/>
    <w:p w14:paraId="38765C06" w14:textId="27CDFF7D" w:rsidR="007A615A" w:rsidRDefault="007A615A" w:rsidP="00F668EA">
      <w:pPr>
        <w:rPr>
          <w:i/>
          <w:iCs/>
        </w:rPr>
      </w:pPr>
      <w:r>
        <w:t>2</w:t>
      </w:r>
      <w:r w:rsidR="0070695A">
        <w:t>5.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18CEF0D5" w14:textId="2FB531F0" w:rsidR="0070695A" w:rsidRDefault="00F668EA" w:rsidP="00F668EA">
      <w:r w:rsidRPr="00F668EA">
        <w:t>Какие из следующих методов используются для работы со строками в Python?</w:t>
      </w:r>
    </w:p>
    <w:p w14:paraId="218BA36E" w14:textId="77777777" w:rsidR="0070695A" w:rsidRPr="0070695A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len()</w:t>
      </w:r>
    </w:p>
    <w:p w14:paraId="2AB65BA2" w14:textId="77777777" w:rsidR="0070695A" w:rsidRPr="0070695A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format()</w:t>
      </w:r>
    </w:p>
    <w:p w14:paraId="731972DB" w14:textId="77777777" w:rsidR="0070695A" w:rsidRPr="0070695A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split()</w:t>
      </w:r>
    </w:p>
    <w:p w14:paraId="6143DDDF" w14:textId="77777777" w:rsidR="0070695A" w:rsidRDefault="00F668EA" w:rsidP="00F668EA">
      <w:r w:rsidRPr="00F668EA">
        <w:t>Г) find()</w:t>
      </w:r>
    </w:p>
    <w:p w14:paraId="1E07202C" w14:textId="1A416551" w:rsidR="0070695A" w:rsidRPr="007A615A" w:rsidRDefault="00F668EA" w:rsidP="00F668EA">
      <w:r w:rsidRPr="007A615A">
        <w:t>Правильны</w:t>
      </w:r>
      <w:r w:rsidR="0070695A" w:rsidRPr="007A615A">
        <w:t>й</w:t>
      </w:r>
      <w:r w:rsidRPr="007A615A">
        <w:t xml:space="preserve"> ответ: Б, В</w:t>
      </w:r>
    </w:p>
    <w:p w14:paraId="5674F3D4" w14:textId="2FA51A37" w:rsidR="0070695A" w:rsidRDefault="0070695A" w:rsidP="00F668EA">
      <w:r w:rsidRPr="00171939">
        <w:t>Компетенции (индикаторы): </w:t>
      </w:r>
      <w:r w:rsidR="00A36F05">
        <w:t>ОПК-3 (ОПК-3.3)</w:t>
      </w:r>
    </w:p>
    <w:p w14:paraId="69F31EBA" w14:textId="77777777" w:rsidR="00F404EE" w:rsidRDefault="00F404EE" w:rsidP="00F668EA"/>
    <w:p w14:paraId="1C5E073F" w14:textId="25BB919D" w:rsidR="007A615A" w:rsidRDefault="007A615A" w:rsidP="00F668EA">
      <w:r>
        <w:t>2</w:t>
      </w:r>
      <w:r w:rsidR="00F404EE">
        <w:t xml:space="preserve">6. </w:t>
      </w:r>
      <w:r w:rsidRPr="00E16B1C">
        <w:rPr>
          <w:i/>
          <w:iCs/>
        </w:rPr>
        <w:t>Выберите все правильные варианты ответов</w:t>
      </w:r>
      <w:r>
        <w:t>.</w:t>
      </w:r>
    </w:p>
    <w:p w14:paraId="5CADAD4B" w14:textId="7EB5B7ED" w:rsidR="00F404EE" w:rsidRDefault="00F668EA" w:rsidP="00F668EA">
      <w:r w:rsidRPr="00F668EA">
        <w:t>Какие из следующих методов используются для работы с экземплярами класса в Python?</w:t>
      </w:r>
    </w:p>
    <w:p w14:paraId="5EC6D8F1" w14:textId="77777777" w:rsidR="00F404EE" w:rsidRPr="00F404EE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__init__</w:t>
      </w:r>
    </w:p>
    <w:p w14:paraId="117C4159" w14:textId="77777777" w:rsidR="00F404EE" w:rsidRPr="00F404EE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self</w:t>
      </w:r>
    </w:p>
    <w:p w14:paraId="16D5320A" w14:textId="77777777" w:rsidR="00F404EE" w:rsidRPr="00F404EE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print(self.attr)</w:t>
      </w:r>
    </w:p>
    <w:p w14:paraId="4B300705" w14:textId="77777777" w:rsidR="00F404EE" w:rsidRPr="00A97F47" w:rsidRDefault="00F668EA" w:rsidP="00F668EA">
      <w:pPr>
        <w:rPr>
          <w:lang w:val="en-US"/>
        </w:rPr>
      </w:pPr>
      <w:r w:rsidRPr="00F668EA">
        <w:t>Г</w:t>
      </w:r>
      <w:r w:rsidRPr="00A97F47">
        <w:rPr>
          <w:lang w:val="en-US"/>
        </w:rPr>
        <w:t xml:space="preserve">) </w:t>
      </w:r>
      <w:r w:rsidRPr="009D39CD">
        <w:rPr>
          <w:lang w:val="en-US"/>
        </w:rPr>
        <w:t>del</w:t>
      </w:r>
      <w:r w:rsidRPr="00A97F47">
        <w:rPr>
          <w:lang w:val="en-US"/>
        </w:rPr>
        <w:t xml:space="preserve"> </w:t>
      </w:r>
      <w:r w:rsidRPr="009D39CD">
        <w:rPr>
          <w:lang w:val="en-US"/>
        </w:rPr>
        <w:t>self</w:t>
      </w:r>
      <w:r w:rsidRPr="00A97F47">
        <w:rPr>
          <w:lang w:val="en-US"/>
        </w:rPr>
        <w:t>.</w:t>
      </w:r>
      <w:r w:rsidRPr="009D39CD">
        <w:rPr>
          <w:lang w:val="en-US"/>
        </w:rPr>
        <w:t>attr</w:t>
      </w:r>
    </w:p>
    <w:p w14:paraId="2B07F785" w14:textId="150F74FC" w:rsidR="00F404EE" w:rsidRPr="00BD3DCF" w:rsidRDefault="00F668EA" w:rsidP="00F668EA">
      <w:r w:rsidRPr="00BD3DCF">
        <w:t>Правильны</w:t>
      </w:r>
      <w:r w:rsidR="00550CC0" w:rsidRPr="00BD3DCF">
        <w:t>й</w:t>
      </w:r>
      <w:r w:rsidRPr="00BD3DCF">
        <w:t xml:space="preserve"> ответ: А, Б, В, Г</w:t>
      </w:r>
    </w:p>
    <w:p w14:paraId="45927ADC" w14:textId="419262D2" w:rsidR="00F404EE" w:rsidRDefault="00F404EE" w:rsidP="00F668EA">
      <w:r w:rsidRPr="00171939">
        <w:t>Компетенции (индикаторы): </w:t>
      </w:r>
      <w:r w:rsidR="00A36F05">
        <w:t>ОПК-3 (ОПК-3.3)</w:t>
      </w:r>
    </w:p>
    <w:p w14:paraId="7B04BE7E" w14:textId="13C02C4E" w:rsidR="00F668EA" w:rsidRDefault="00F668EA" w:rsidP="00F668EA"/>
    <w:p w14:paraId="5C34D457" w14:textId="71C2F95A" w:rsidR="00BD3DCF" w:rsidRDefault="00BD3DCF" w:rsidP="00F668EA">
      <w:pPr>
        <w:rPr>
          <w:i/>
          <w:iCs/>
        </w:rPr>
      </w:pPr>
      <w:r>
        <w:t>2</w:t>
      </w:r>
      <w:r w:rsidR="00F404EE">
        <w:t>7.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1CE31438" w14:textId="5FE4D32D" w:rsidR="00F404EE" w:rsidRDefault="00F668EA" w:rsidP="00F668EA">
      <w:r w:rsidRPr="00F668EA">
        <w:t>Какие из следующих инструментальных средств используются для работы с модулями в Python?</w:t>
      </w:r>
    </w:p>
    <w:p w14:paraId="1725F10F" w14:textId="77777777" w:rsidR="00F404EE" w:rsidRPr="00A36F05" w:rsidRDefault="00F668EA" w:rsidP="00F668EA">
      <w:pPr>
        <w:rPr>
          <w:lang w:val="en-US"/>
        </w:rPr>
      </w:pPr>
      <w:r w:rsidRPr="00F668EA">
        <w:t>А</w:t>
      </w:r>
      <w:r w:rsidRPr="00A36F05">
        <w:rPr>
          <w:lang w:val="en-US"/>
        </w:rPr>
        <w:t>) import</w:t>
      </w:r>
    </w:p>
    <w:p w14:paraId="69482568" w14:textId="77777777" w:rsidR="00F404EE" w:rsidRPr="00F404EE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from ... import</w:t>
      </w:r>
    </w:p>
    <w:p w14:paraId="71FEBFDC" w14:textId="77777777" w:rsidR="00F404EE" w:rsidRPr="00F404EE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sys.modules</w:t>
      </w:r>
    </w:p>
    <w:p w14:paraId="50552B85" w14:textId="77777777" w:rsidR="00F404EE" w:rsidRPr="00A97F47" w:rsidRDefault="00F668EA" w:rsidP="00F668EA">
      <w:pPr>
        <w:rPr>
          <w:lang w:val="en-US"/>
        </w:rPr>
      </w:pPr>
      <w:r w:rsidRPr="00F668EA">
        <w:t>Г</w:t>
      </w:r>
      <w:r w:rsidRPr="00A97F47">
        <w:rPr>
          <w:lang w:val="en-US"/>
        </w:rPr>
        <w:t xml:space="preserve">) </w:t>
      </w:r>
      <w:r w:rsidRPr="009D39CD">
        <w:rPr>
          <w:lang w:val="en-US"/>
        </w:rPr>
        <w:t>inspect</w:t>
      </w:r>
      <w:r w:rsidRPr="00A97F47">
        <w:rPr>
          <w:lang w:val="en-US"/>
        </w:rPr>
        <w:t>.</w:t>
      </w:r>
      <w:r w:rsidRPr="009D39CD">
        <w:rPr>
          <w:lang w:val="en-US"/>
        </w:rPr>
        <w:t>getmodule</w:t>
      </w:r>
      <w:r w:rsidRPr="00A97F47">
        <w:rPr>
          <w:lang w:val="en-US"/>
        </w:rPr>
        <w:t>()</w:t>
      </w:r>
    </w:p>
    <w:p w14:paraId="080CA3B0" w14:textId="49187329" w:rsidR="00F404EE" w:rsidRDefault="00F668EA" w:rsidP="00F668EA">
      <w:r w:rsidRPr="00BD3DCF">
        <w:t>Правильны</w:t>
      </w:r>
      <w:r w:rsidR="00550CC0" w:rsidRPr="00BD3DCF">
        <w:t>й</w:t>
      </w:r>
      <w:r w:rsidRPr="00BD3DCF">
        <w:t xml:space="preserve"> ответ:</w:t>
      </w:r>
      <w:r w:rsidRPr="00F668EA">
        <w:t xml:space="preserve"> А, Б, В</w:t>
      </w:r>
    </w:p>
    <w:p w14:paraId="0B129746" w14:textId="3B023B43" w:rsidR="00F404EE" w:rsidRDefault="00F404EE" w:rsidP="00F668EA">
      <w:r w:rsidRPr="00171939">
        <w:t>Компетенции (индикаторы): </w:t>
      </w:r>
      <w:r w:rsidR="00A36F05">
        <w:t>ОПК-3 (ОПК-3.3)</w:t>
      </w:r>
    </w:p>
    <w:p w14:paraId="35822DB1" w14:textId="7C4191A1" w:rsidR="00F668EA" w:rsidRDefault="00F668EA" w:rsidP="00F668EA"/>
    <w:p w14:paraId="292295AB" w14:textId="2ED48395" w:rsidR="00BD3DCF" w:rsidRDefault="00BD3DCF" w:rsidP="00F668EA">
      <w:pPr>
        <w:rPr>
          <w:i/>
          <w:iCs/>
        </w:rPr>
      </w:pPr>
      <w:r>
        <w:t>2</w:t>
      </w:r>
      <w:r w:rsidR="000E4DEF">
        <w:t>8.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4F8383E2" w14:textId="29C8C964" w:rsidR="000E4DEF" w:rsidRDefault="00F668EA" w:rsidP="00F668EA">
      <w:r w:rsidRPr="00F668EA">
        <w:lastRenderedPageBreak/>
        <w:t>Какие из следующих инструментальных средств используются для тестирования ПО в Python?</w:t>
      </w:r>
    </w:p>
    <w:p w14:paraId="32905EF6" w14:textId="77777777" w:rsidR="000E4DEF" w:rsidRPr="000E4DEF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unittest</w:t>
      </w:r>
    </w:p>
    <w:p w14:paraId="1F1E08BC" w14:textId="77777777" w:rsidR="000E4DEF" w:rsidRPr="000E4DEF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pytest</w:t>
      </w:r>
    </w:p>
    <w:p w14:paraId="6DAF658C" w14:textId="77777777" w:rsidR="000E4DEF" w:rsidRPr="000E4DEF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nose</w:t>
      </w:r>
    </w:p>
    <w:p w14:paraId="60FCF158" w14:textId="77777777" w:rsidR="000E4DEF" w:rsidRDefault="00F668EA" w:rsidP="00F668EA">
      <w:r w:rsidRPr="00F668EA">
        <w:t>Г) coverage</w:t>
      </w:r>
    </w:p>
    <w:p w14:paraId="042368F1" w14:textId="76E7822C" w:rsidR="000E4DEF" w:rsidRDefault="00F668EA" w:rsidP="00F668EA">
      <w:r w:rsidRPr="00BD3DCF">
        <w:t>Правильны</w:t>
      </w:r>
      <w:r w:rsidR="00550CC0" w:rsidRPr="00BD3DCF">
        <w:t>й</w:t>
      </w:r>
      <w:r w:rsidRPr="00BD3DCF">
        <w:t xml:space="preserve"> ответ:</w:t>
      </w:r>
      <w:r w:rsidRPr="00F668EA">
        <w:t xml:space="preserve"> А, Б, В, Г</w:t>
      </w:r>
    </w:p>
    <w:p w14:paraId="38E57660" w14:textId="597A4723" w:rsidR="000E4DEF" w:rsidRDefault="000E4DEF" w:rsidP="00F668EA">
      <w:r w:rsidRPr="00171939">
        <w:t>Компетенции (индикаторы): </w:t>
      </w:r>
      <w:r w:rsidR="00A36F05">
        <w:t>ОПК-3 (ОПК-3.3)</w:t>
      </w:r>
    </w:p>
    <w:p w14:paraId="45E105F9" w14:textId="004D578B" w:rsidR="00F668EA" w:rsidRPr="00F668EA" w:rsidRDefault="00F668EA" w:rsidP="00F668EA"/>
    <w:p w14:paraId="0501DA15" w14:textId="3CCDB837" w:rsidR="00BD3DCF" w:rsidRDefault="00BD3DCF" w:rsidP="00F668EA">
      <w:pPr>
        <w:rPr>
          <w:i/>
          <w:iCs/>
        </w:rPr>
      </w:pPr>
      <w:r>
        <w:t>2</w:t>
      </w:r>
      <w:r w:rsidR="002102F1">
        <w:t>9.</w:t>
      </w:r>
      <w:r w:rsidR="00F668EA" w:rsidRPr="00F668EA"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607C27C1" w14:textId="33180D94" w:rsidR="002102F1" w:rsidRDefault="00F668EA" w:rsidP="00F668EA">
      <w:r w:rsidRPr="00F668EA">
        <w:t>Какие из следующих инструментальных средств используются для работы с документацией в Python?</w:t>
      </w:r>
    </w:p>
    <w:p w14:paraId="223D2629" w14:textId="77777777" w:rsidR="002102F1" w:rsidRPr="002102F1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doctest</w:t>
      </w:r>
    </w:p>
    <w:p w14:paraId="56CF6FDB" w14:textId="77777777" w:rsidR="002102F1" w:rsidRPr="002102F1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sphinx</w:t>
      </w:r>
    </w:p>
    <w:p w14:paraId="27DE18E1" w14:textId="77777777" w:rsidR="002102F1" w:rsidRPr="002102F1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reStructuredText</w:t>
      </w:r>
    </w:p>
    <w:p w14:paraId="791AA08E" w14:textId="77777777" w:rsidR="002102F1" w:rsidRDefault="00F668EA" w:rsidP="00F668EA">
      <w:r w:rsidRPr="00F668EA">
        <w:t>Г) Markdown</w:t>
      </w:r>
    </w:p>
    <w:p w14:paraId="78CBEBB9" w14:textId="1C010320" w:rsidR="002102F1" w:rsidRDefault="00F668EA" w:rsidP="00F668EA">
      <w:r w:rsidRPr="00BD3DCF">
        <w:t>Правильны</w:t>
      </w:r>
      <w:r w:rsidR="00550CC0" w:rsidRPr="00BD3DCF">
        <w:t>й</w:t>
      </w:r>
      <w:r w:rsidRPr="00BD3DCF">
        <w:t xml:space="preserve"> ответ:</w:t>
      </w:r>
      <w:r w:rsidRPr="00F668EA">
        <w:t xml:space="preserve"> А, Б, В</w:t>
      </w:r>
    </w:p>
    <w:p w14:paraId="3E6580FA" w14:textId="23A2AE60" w:rsidR="002102F1" w:rsidRDefault="002102F1" w:rsidP="00F668EA">
      <w:pPr>
        <w:rPr>
          <w:b/>
          <w:bCs/>
        </w:rPr>
      </w:pPr>
      <w:r w:rsidRPr="00171939">
        <w:t>Компетенции (индикаторы): </w:t>
      </w:r>
      <w:r w:rsidR="00A36F05">
        <w:t>ОПК-3 (ОПК-3.3)</w:t>
      </w:r>
    </w:p>
    <w:p w14:paraId="4D282F5D" w14:textId="5C8C7FB3" w:rsidR="00F668EA" w:rsidRDefault="00F668EA" w:rsidP="00F668EA"/>
    <w:p w14:paraId="03DBB616" w14:textId="77777777" w:rsidR="00BD3DCF" w:rsidRDefault="00BD3DCF" w:rsidP="00F668EA">
      <w:pPr>
        <w:rPr>
          <w:i/>
          <w:iCs/>
        </w:rPr>
      </w:pPr>
      <w:r>
        <w:t>3</w:t>
      </w:r>
      <w:r w:rsidR="00B803ED">
        <w:t>0.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</w:p>
    <w:p w14:paraId="4392EADC" w14:textId="1EE527BC" w:rsidR="00B803ED" w:rsidRDefault="00F668EA" w:rsidP="00F668EA">
      <w:r w:rsidRPr="00F668EA">
        <w:t>Какие из следующих инструментальных средств используются для разработки графических интерфейсов в Python?</w:t>
      </w:r>
    </w:p>
    <w:p w14:paraId="232561B3" w14:textId="77777777" w:rsidR="00B803ED" w:rsidRPr="00B803ED" w:rsidRDefault="00F668EA" w:rsidP="00F668EA">
      <w:pPr>
        <w:rPr>
          <w:lang w:val="en-US"/>
        </w:rPr>
      </w:pPr>
      <w:r w:rsidRPr="00F668EA">
        <w:t>А</w:t>
      </w:r>
      <w:r w:rsidRPr="00F668EA">
        <w:rPr>
          <w:lang w:val="en-US"/>
        </w:rPr>
        <w:t>) tkinter</w:t>
      </w:r>
    </w:p>
    <w:p w14:paraId="272854AA" w14:textId="77777777" w:rsidR="00B803ED" w:rsidRPr="00B803ED" w:rsidRDefault="00F668EA" w:rsidP="00F668EA">
      <w:pPr>
        <w:rPr>
          <w:lang w:val="en-US"/>
        </w:rPr>
      </w:pPr>
      <w:r w:rsidRPr="00F668EA">
        <w:t>Б</w:t>
      </w:r>
      <w:r w:rsidRPr="00F668EA">
        <w:rPr>
          <w:lang w:val="en-US"/>
        </w:rPr>
        <w:t>) PyQt5</w:t>
      </w:r>
    </w:p>
    <w:p w14:paraId="09ABC7E4" w14:textId="77777777" w:rsidR="00B803ED" w:rsidRPr="00B803ED" w:rsidRDefault="00F668EA" w:rsidP="00F668EA">
      <w:pPr>
        <w:rPr>
          <w:lang w:val="en-US"/>
        </w:rPr>
      </w:pPr>
      <w:r w:rsidRPr="00F668EA">
        <w:t>В</w:t>
      </w:r>
      <w:r w:rsidRPr="00F668EA">
        <w:rPr>
          <w:lang w:val="en-US"/>
        </w:rPr>
        <w:t>) wxPython</w:t>
      </w:r>
    </w:p>
    <w:p w14:paraId="071DFE86" w14:textId="77777777" w:rsidR="00B803ED" w:rsidRDefault="00F668EA" w:rsidP="00F668EA">
      <w:r w:rsidRPr="00F668EA">
        <w:t>Г) Kivy</w:t>
      </w:r>
    </w:p>
    <w:p w14:paraId="6E210042" w14:textId="5BD2F878" w:rsidR="00B803ED" w:rsidRDefault="00F668EA" w:rsidP="00F668EA">
      <w:r w:rsidRPr="00BD3DCF">
        <w:t>Правильны</w:t>
      </w:r>
      <w:r w:rsidR="00550CC0" w:rsidRPr="00BD3DCF">
        <w:t>й</w:t>
      </w:r>
      <w:r w:rsidRPr="00BD3DCF">
        <w:t xml:space="preserve"> ответ:</w:t>
      </w:r>
      <w:r w:rsidRPr="00F668EA">
        <w:t xml:space="preserve"> А, Б, В</w:t>
      </w:r>
    </w:p>
    <w:p w14:paraId="2D0E8B7E" w14:textId="653FB27F" w:rsidR="00B803ED" w:rsidRDefault="00B803ED" w:rsidP="00F668EA">
      <w:r w:rsidRPr="00171939">
        <w:t>Компетенции (индикаторы): </w:t>
      </w:r>
      <w:r w:rsidR="00A36F05">
        <w:t>ОПК-3 (ОПК-3.3)</w:t>
      </w:r>
    </w:p>
    <w:p w14:paraId="2D0FE8B7" w14:textId="77777777" w:rsidR="00FB02E9" w:rsidRDefault="00FB02E9" w:rsidP="00F668EA"/>
    <w:p w14:paraId="7D7446EF" w14:textId="70D2392E" w:rsidR="00BD3DCF" w:rsidRDefault="00BD3DCF" w:rsidP="00B63753">
      <w:pPr>
        <w:rPr>
          <w:i/>
          <w:iCs/>
        </w:rPr>
      </w:pPr>
      <w:r>
        <w:t>3</w:t>
      </w:r>
      <w:r w:rsidR="00464744">
        <w:t>1.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22EDF9C0" w14:textId="4BE88B60" w:rsidR="00464744" w:rsidRDefault="00B63753" w:rsidP="00B63753">
      <w:r w:rsidRPr="00B63753">
        <w:t>Какие из следующих методов класса используются для работы с атрибутами?</w:t>
      </w:r>
    </w:p>
    <w:p w14:paraId="53AC7986" w14:textId="77777777" w:rsidR="00464744" w:rsidRPr="00464744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hasattr()</w:t>
      </w:r>
    </w:p>
    <w:p w14:paraId="08EB8FCF" w14:textId="77777777" w:rsidR="00464744" w:rsidRPr="00464744" w:rsidRDefault="00B63753" w:rsidP="00B63753">
      <w:pPr>
        <w:rPr>
          <w:lang w:val="en-US"/>
        </w:rPr>
      </w:pPr>
      <w:r w:rsidRPr="00B63753">
        <w:t>Б</w:t>
      </w:r>
      <w:r w:rsidRPr="00B63753">
        <w:rPr>
          <w:lang w:val="en-US"/>
        </w:rPr>
        <w:t>) setattr()</w:t>
      </w:r>
    </w:p>
    <w:p w14:paraId="787A1429" w14:textId="77777777" w:rsidR="00464744" w:rsidRPr="00464744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delattr()</w:t>
      </w:r>
    </w:p>
    <w:p w14:paraId="3E5F92AB" w14:textId="77777777" w:rsidR="00464744" w:rsidRDefault="00B63753" w:rsidP="00B63753">
      <w:r w:rsidRPr="00B63753">
        <w:t>Г) getattribute()</w:t>
      </w:r>
    </w:p>
    <w:p w14:paraId="4CE4A8CC" w14:textId="125FD99D" w:rsidR="00464744" w:rsidRPr="00BD3DCF" w:rsidRDefault="00B63753" w:rsidP="00B63753">
      <w:r w:rsidRPr="00BD3DCF">
        <w:t>Правильны</w:t>
      </w:r>
      <w:r w:rsidR="00464744" w:rsidRPr="00BD3DCF">
        <w:t>й</w:t>
      </w:r>
      <w:r w:rsidRPr="00BD3DCF">
        <w:t xml:space="preserve"> ответ: А, В, Г</w:t>
      </w:r>
    </w:p>
    <w:p w14:paraId="62FB0FA5" w14:textId="07F260F5" w:rsidR="00464744" w:rsidRDefault="00464744" w:rsidP="00464744">
      <w:r w:rsidRPr="00171939">
        <w:t>Компетенции (индикаторы): </w:t>
      </w:r>
      <w:r w:rsidR="00A36F05">
        <w:t>ОПК-3 (ОПК-3.3)</w:t>
      </w:r>
    </w:p>
    <w:p w14:paraId="208CB9E9" w14:textId="77777777" w:rsidR="00464744" w:rsidRDefault="00464744" w:rsidP="00B63753">
      <w:pPr>
        <w:rPr>
          <w:b/>
          <w:bCs/>
        </w:rPr>
      </w:pPr>
    </w:p>
    <w:p w14:paraId="170D56D5" w14:textId="77777777" w:rsidR="00CF24EB" w:rsidRDefault="00CF24EB" w:rsidP="00B63753">
      <w:r>
        <w:t>3</w:t>
      </w:r>
      <w:r w:rsidR="00464744">
        <w:t>2.</w:t>
      </w:r>
      <w:r w:rsidR="00B63753" w:rsidRPr="00B63753"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t>.</w:t>
      </w:r>
    </w:p>
    <w:p w14:paraId="3389AD8C" w14:textId="61691311" w:rsidR="00464744" w:rsidRDefault="00B63753" w:rsidP="00B63753">
      <w:r w:rsidRPr="00B63753">
        <w:t>Какие из следующих ключевых слов используются при наследовании классов в Python?</w:t>
      </w:r>
    </w:p>
    <w:p w14:paraId="09728F98" w14:textId="77777777" w:rsidR="00464744" w:rsidRPr="00464744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is</w:t>
      </w:r>
    </w:p>
    <w:p w14:paraId="04885D73" w14:textId="77777777" w:rsidR="00464744" w:rsidRPr="00464744" w:rsidRDefault="00B63753" w:rsidP="00B63753">
      <w:pPr>
        <w:rPr>
          <w:lang w:val="en-US"/>
        </w:rPr>
      </w:pPr>
      <w:r w:rsidRPr="00B63753">
        <w:t>Б</w:t>
      </w:r>
      <w:r w:rsidRPr="00B63753">
        <w:rPr>
          <w:lang w:val="en-US"/>
        </w:rPr>
        <w:t>) hasattr()</w:t>
      </w:r>
    </w:p>
    <w:p w14:paraId="03EEDED1" w14:textId="77777777" w:rsidR="00464744" w:rsidRPr="00464744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super()</w:t>
      </w:r>
    </w:p>
    <w:p w14:paraId="5B43284E" w14:textId="77777777" w:rsidR="00464744" w:rsidRPr="00A97F47" w:rsidRDefault="00B63753" w:rsidP="00B63753">
      <w:pPr>
        <w:rPr>
          <w:lang w:val="en-US"/>
        </w:rPr>
      </w:pPr>
      <w:r w:rsidRPr="00B63753">
        <w:t>Г</w:t>
      </w:r>
      <w:r w:rsidRPr="00A97F47">
        <w:rPr>
          <w:lang w:val="en-US"/>
        </w:rPr>
        <w:t xml:space="preserve">) </w:t>
      </w:r>
      <w:r w:rsidRPr="009D39CD">
        <w:rPr>
          <w:lang w:val="en-US"/>
        </w:rPr>
        <w:t>self</w:t>
      </w:r>
    </w:p>
    <w:p w14:paraId="16D7546D" w14:textId="77777777" w:rsidR="00464744" w:rsidRPr="00CF24EB" w:rsidRDefault="00B63753" w:rsidP="00B63753">
      <w:r w:rsidRPr="00CF24EB">
        <w:lastRenderedPageBreak/>
        <w:t>Правильные ответы: В, Г</w:t>
      </w:r>
    </w:p>
    <w:p w14:paraId="0F3150C5" w14:textId="1FD9A3E9" w:rsidR="00464744" w:rsidRDefault="00464744" w:rsidP="00464744">
      <w:r w:rsidRPr="00171939">
        <w:t>Компетенции (индикаторы): </w:t>
      </w:r>
      <w:r w:rsidR="00A36F05">
        <w:t>ОПК-3 (ОПК-3.3)</w:t>
      </w:r>
    </w:p>
    <w:p w14:paraId="722D40BD" w14:textId="77777777" w:rsidR="00464744" w:rsidRDefault="00464744" w:rsidP="00B63753">
      <w:pPr>
        <w:rPr>
          <w:b/>
          <w:bCs/>
        </w:rPr>
      </w:pPr>
    </w:p>
    <w:p w14:paraId="3B0FB5AE" w14:textId="3FEFD612" w:rsidR="00004ED5" w:rsidRDefault="00CF24EB" w:rsidP="00B63753">
      <w:r>
        <w:t>3</w:t>
      </w:r>
      <w:r w:rsidR="004C3C89">
        <w:t xml:space="preserve">3. </w:t>
      </w:r>
      <w:r w:rsidR="00004ED5" w:rsidRPr="00E16B1C">
        <w:rPr>
          <w:i/>
          <w:iCs/>
        </w:rPr>
        <w:t>Выберите все правильные варианты ответов</w:t>
      </w:r>
      <w:r w:rsidR="00004ED5">
        <w:t>.</w:t>
      </w:r>
    </w:p>
    <w:p w14:paraId="0A9D093B" w14:textId="1B482DBF" w:rsidR="004C3C89" w:rsidRDefault="00B63753" w:rsidP="00B63753">
      <w:r w:rsidRPr="00B63753">
        <w:t>Какие из следующих выражений демонстрируют полиморфизм в Python?</w:t>
      </w:r>
    </w:p>
    <w:p w14:paraId="44747D3B" w14:textId="77777777" w:rsidR="004C3C89" w:rsidRPr="004C3C89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isinstance(obj, type)</w:t>
      </w:r>
    </w:p>
    <w:p w14:paraId="4301B1E7" w14:textId="77777777" w:rsidR="004C3C89" w:rsidRPr="004C3C89" w:rsidRDefault="00B63753" w:rsidP="00B63753">
      <w:pPr>
        <w:rPr>
          <w:lang w:val="en-US"/>
        </w:rPr>
      </w:pPr>
      <w:r w:rsidRPr="00B63753">
        <w:t>Б</w:t>
      </w:r>
      <w:r w:rsidRPr="00B63753">
        <w:rPr>
          <w:lang w:val="en-US"/>
        </w:rPr>
        <w:t>) type(obj)</w:t>
      </w:r>
    </w:p>
    <w:p w14:paraId="49A78C77" w14:textId="77777777" w:rsidR="004C3C89" w:rsidRPr="004C3C89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obj.__class__</w:t>
      </w:r>
    </w:p>
    <w:p w14:paraId="0DC16514" w14:textId="77777777" w:rsidR="004C3C89" w:rsidRPr="004C3C89" w:rsidRDefault="00B63753" w:rsidP="00B63753">
      <w:pPr>
        <w:rPr>
          <w:lang w:val="en-US"/>
        </w:rPr>
      </w:pPr>
      <w:r w:rsidRPr="00B63753">
        <w:t>Г</w:t>
      </w:r>
      <w:r w:rsidRPr="00B63753">
        <w:rPr>
          <w:lang w:val="en-US"/>
        </w:rPr>
        <w:t>) print(type(obj))</w:t>
      </w:r>
    </w:p>
    <w:p w14:paraId="56E67934" w14:textId="77777777" w:rsidR="004C3C89" w:rsidRPr="00CF24EB" w:rsidRDefault="00B63753" w:rsidP="00B63753">
      <w:r w:rsidRPr="00CF24EB">
        <w:t>Правильные ответы: А, В</w:t>
      </w:r>
    </w:p>
    <w:p w14:paraId="2DEF716F" w14:textId="5AA7C54F" w:rsidR="004C3C89" w:rsidRDefault="004C3C89" w:rsidP="004C3C89">
      <w:r w:rsidRPr="00171939">
        <w:t>Компетенции (индикаторы): </w:t>
      </w:r>
      <w:r w:rsidR="00A36F05">
        <w:t>ОПК-3 (ОПК-3.3)</w:t>
      </w:r>
    </w:p>
    <w:p w14:paraId="2D6F3542" w14:textId="77777777" w:rsidR="004C3C89" w:rsidRPr="00B63753" w:rsidRDefault="004C3C89" w:rsidP="00B63753"/>
    <w:p w14:paraId="4CDF8A55" w14:textId="40F71E2A" w:rsidR="00004ED5" w:rsidRDefault="00004ED5" w:rsidP="00B63753">
      <w:r>
        <w:t>3</w:t>
      </w:r>
      <w:r w:rsidR="004C3C89">
        <w:t>4.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5F9E0C5B" w14:textId="634D022E" w:rsidR="004C3C89" w:rsidRDefault="00B63753" w:rsidP="00B63753">
      <w:r w:rsidRPr="00B63753">
        <w:t>Какие из следующих ключевых слов</w:t>
      </w:r>
      <w:r w:rsidR="00332FF8">
        <w:t xml:space="preserve"> используются для</w:t>
      </w:r>
      <w:r w:rsidRPr="00B63753">
        <w:t xml:space="preserve"> определени</w:t>
      </w:r>
      <w:r w:rsidR="00332FF8">
        <w:t>я</w:t>
      </w:r>
      <w:r w:rsidRPr="00B63753">
        <w:t xml:space="preserve"> static методов?</w:t>
      </w:r>
    </w:p>
    <w:p w14:paraId="10F9C23A" w14:textId="77777777" w:rsidR="004C3C89" w:rsidRPr="004C3C89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static</w:t>
      </w:r>
    </w:p>
    <w:p w14:paraId="3451D597" w14:textId="77777777" w:rsidR="004C3C89" w:rsidRPr="004C3C89" w:rsidRDefault="00B63753" w:rsidP="00B63753">
      <w:pPr>
        <w:rPr>
          <w:lang w:val="en-US"/>
        </w:rPr>
      </w:pPr>
      <w:r w:rsidRPr="00B63753">
        <w:t>Б</w:t>
      </w:r>
      <w:r w:rsidRPr="00B63753">
        <w:rPr>
          <w:lang w:val="en-US"/>
        </w:rPr>
        <w:t>) class</w:t>
      </w:r>
    </w:p>
    <w:p w14:paraId="79CCF47C" w14:textId="77777777" w:rsidR="004C3C89" w:rsidRPr="004C3C89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self</w:t>
      </w:r>
    </w:p>
    <w:p w14:paraId="7C00C53D" w14:textId="77777777" w:rsidR="004C3C89" w:rsidRDefault="00B63753" w:rsidP="00B63753">
      <w:r w:rsidRPr="00B63753">
        <w:t>Г) cls</w:t>
      </w:r>
    </w:p>
    <w:p w14:paraId="7F6F20FB" w14:textId="77777777" w:rsidR="004C3C89" w:rsidRPr="00004ED5" w:rsidRDefault="00B63753" w:rsidP="00B63753">
      <w:r w:rsidRPr="00004ED5">
        <w:t>Правильные ответы: А, Г</w:t>
      </w:r>
    </w:p>
    <w:p w14:paraId="2281BEBB" w14:textId="25667A26" w:rsidR="004C3C89" w:rsidRDefault="004C3C89" w:rsidP="004C3C89">
      <w:r w:rsidRPr="00171939">
        <w:t>Компетенции (индикаторы): </w:t>
      </w:r>
      <w:r w:rsidR="00A36F05">
        <w:t>ОПК-3 (ОПК-3.3)</w:t>
      </w:r>
    </w:p>
    <w:p w14:paraId="1A7CC831" w14:textId="316CE948" w:rsidR="00B63753" w:rsidRDefault="00B63753" w:rsidP="00B63753"/>
    <w:p w14:paraId="4586AAB9" w14:textId="77777777" w:rsidR="00615B5D" w:rsidRDefault="00615B5D" w:rsidP="00B63753">
      <w:pPr>
        <w:rPr>
          <w:i/>
          <w:iCs/>
        </w:rPr>
      </w:pPr>
      <w:r>
        <w:t>3</w:t>
      </w:r>
      <w:r w:rsidR="00332FF8">
        <w:t>5.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5B7DCA77" w14:textId="5A504FCD" w:rsidR="00332FF8" w:rsidRDefault="00B63753" w:rsidP="00B63753">
      <w:r w:rsidRPr="00B63753">
        <w:t>Какие из следующих ключевых слов указывают на абстрактные методы?</w:t>
      </w:r>
    </w:p>
    <w:p w14:paraId="1C8043CF" w14:textId="77777777" w:rsidR="00332FF8" w:rsidRDefault="00B63753" w:rsidP="00B63753">
      <w:r w:rsidRPr="00B63753">
        <w:t>А) @abstractmethod</w:t>
      </w:r>
    </w:p>
    <w:p w14:paraId="5CEF94CD" w14:textId="77777777" w:rsidR="00332FF8" w:rsidRDefault="00B63753" w:rsidP="00B63753">
      <w:r w:rsidRPr="00B63753">
        <w:t>Б) @staticmethod</w:t>
      </w:r>
    </w:p>
    <w:p w14:paraId="1F7BA411" w14:textId="77777777" w:rsidR="00332FF8" w:rsidRDefault="00B63753" w:rsidP="00B63753">
      <w:r w:rsidRPr="00B63753">
        <w:t>В) @property</w:t>
      </w:r>
    </w:p>
    <w:p w14:paraId="2C34E443" w14:textId="77777777" w:rsidR="00332FF8" w:rsidRDefault="00B63753" w:rsidP="00B63753">
      <w:r w:rsidRPr="00B63753">
        <w:t>Г) @classmethod</w:t>
      </w:r>
    </w:p>
    <w:p w14:paraId="7C795941" w14:textId="77777777" w:rsidR="00332FF8" w:rsidRPr="00615B5D" w:rsidRDefault="00B63753" w:rsidP="00B63753">
      <w:r w:rsidRPr="00615B5D">
        <w:t>Правильные ответы: А, Г</w:t>
      </w:r>
    </w:p>
    <w:p w14:paraId="49038614" w14:textId="38770961" w:rsidR="00332FF8" w:rsidRDefault="00332FF8" w:rsidP="00332FF8">
      <w:r w:rsidRPr="00171939">
        <w:t>Компетенции (индикаторы): </w:t>
      </w:r>
      <w:r w:rsidR="00A36F05">
        <w:t>ОПК-3 (ОПК-3.3)</w:t>
      </w:r>
    </w:p>
    <w:p w14:paraId="39E6B3A6" w14:textId="12CB2D59" w:rsidR="00B63753" w:rsidRDefault="00B63753" w:rsidP="00B63753"/>
    <w:p w14:paraId="5A548B9B" w14:textId="787C92C5" w:rsidR="00615B5D" w:rsidRDefault="00615B5D" w:rsidP="00B63753">
      <w:pPr>
        <w:rPr>
          <w:i/>
          <w:iCs/>
        </w:rPr>
      </w:pPr>
      <w:r>
        <w:t>3</w:t>
      </w:r>
      <w:r w:rsidR="00332FF8">
        <w:t>6.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03D3D161" w14:textId="5E178B1F" w:rsidR="00332FF8" w:rsidRDefault="00B63753" w:rsidP="00B63753">
      <w:r w:rsidRPr="00B63753">
        <w:t>Какие из следующих ключевых слов используются для определения рекурсивных функций?</w:t>
      </w:r>
    </w:p>
    <w:p w14:paraId="20A79F64" w14:textId="77777777" w:rsidR="00332FF8" w:rsidRPr="009D39CD" w:rsidRDefault="00B63753" w:rsidP="00B63753">
      <w:pPr>
        <w:rPr>
          <w:lang w:val="en-US"/>
        </w:rPr>
      </w:pPr>
      <w:r w:rsidRPr="00B63753">
        <w:t>А</w:t>
      </w:r>
      <w:r w:rsidRPr="009D39CD">
        <w:rPr>
          <w:lang w:val="en-US"/>
        </w:rPr>
        <w:t>) def</w:t>
      </w:r>
    </w:p>
    <w:p w14:paraId="62488B3B" w14:textId="77777777" w:rsidR="00332FF8" w:rsidRPr="009D39CD" w:rsidRDefault="00B63753" w:rsidP="00B63753">
      <w:pPr>
        <w:rPr>
          <w:lang w:val="en-US"/>
        </w:rPr>
      </w:pPr>
      <w:r w:rsidRPr="00B63753">
        <w:t>Б</w:t>
      </w:r>
      <w:r w:rsidRPr="009D39CD">
        <w:rPr>
          <w:lang w:val="en-US"/>
        </w:rPr>
        <w:t>) return</w:t>
      </w:r>
    </w:p>
    <w:p w14:paraId="0B2F13D8" w14:textId="77777777" w:rsidR="00332FF8" w:rsidRPr="009D39CD" w:rsidRDefault="00B63753" w:rsidP="00B63753">
      <w:pPr>
        <w:rPr>
          <w:lang w:val="en-US"/>
        </w:rPr>
      </w:pPr>
      <w:r w:rsidRPr="00B63753">
        <w:t>В</w:t>
      </w:r>
      <w:r w:rsidRPr="009D39CD">
        <w:rPr>
          <w:lang w:val="en-US"/>
        </w:rPr>
        <w:t>) global</w:t>
      </w:r>
    </w:p>
    <w:p w14:paraId="165B81D6" w14:textId="77777777" w:rsidR="00332FF8" w:rsidRDefault="00B63753" w:rsidP="00B63753">
      <w:r w:rsidRPr="00B63753">
        <w:t>Г) nonlocal</w:t>
      </w:r>
    </w:p>
    <w:p w14:paraId="56FF1692" w14:textId="77777777" w:rsidR="00332FF8" w:rsidRPr="00615B5D" w:rsidRDefault="00B63753" w:rsidP="00B63753">
      <w:r w:rsidRPr="00615B5D">
        <w:t>Правильные ответы: А, В</w:t>
      </w:r>
    </w:p>
    <w:p w14:paraId="6E67B1F7" w14:textId="71C1A517" w:rsidR="00332FF8" w:rsidRDefault="00332FF8" w:rsidP="00332FF8">
      <w:r w:rsidRPr="00171939">
        <w:t>Компетенции (индикаторы): </w:t>
      </w:r>
      <w:r w:rsidR="00A36F05">
        <w:t>ОПК-3 (ОПК-3.3)</w:t>
      </w:r>
    </w:p>
    <w:p w14:paraId="36C40C0A" w14:textId="63B0052C" w:rsidR="00B63753" w:rsidRDefault="00B63753" w:rsidP="00B63753"/>
    <w:p w14:paraId="27E118DB" w14:textId="3DD018AF" w:rsidR="00615B5D" w:rsidRDefault="00615B5D" w:rsidP="00B63753">
      <w:r>
        <w:t>3</w:t>
      </w:r>
      <w:r w:rsidR="00BA3A0D">
        <w:t>7.</w:t>
      </w:r>
      <w:r w:rsidR="00B63753" w:rsidRPr="00B63753"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1962AF1B" w14:textId="721EEFC4" w:rsidR="00BA3A0D" w:rsidRDefault="00B63753" w:rsidP="00B63753">
      <w:r w:rsidRPr="00B63753">
        <w:t>Какие из следующих ключевых слов используются для перегрузки операторов?</w:t>
      </w:r>
    </w:p>
    <w:p w14:paraId="333665C7" w14:textId="77777777" w:rsidR="00BA3A0D" w:rsidRDefault="00B63753" w:rsidP="00B63753">
      <w:r w:rsidRPr="00B63753">
        <w:t>А) __add__</w:t>
      </w:r>
    </w:p>
    <w:p w14:paraId="3DC7535E" w14:textId="77777777" w:rsidR="00BA3A0D" w:rsidRDefault="00B63753" w:rsidP="00B63753">
      <w:r w:rsidRPr="00B63753">
        <w:lastRenderedPageBreak/>
        <w:t>Б) __eq__</w:t>
      </w:r>
    </w:p>
    <w:p w14:paraId="43270574" w14:textId="77777777" w:rsidR="00BA3A0D" w:rsidRDefault="00B63753" w:rsidP="00B63753">
      <w:r w:rsidRPr="00B63753">
        <w:t>В) __str__</w:t>
      </w:r>
    </w:p>
    <w:p w14:paraId="6B74E695" w14:textId="77777777" w:rsidR="00BA3A0D" w:rsidRDefault="00B63753" w:rsidP="00B63753">
      <w:r w:rsidRPr="00B63753">
        <w:t>Г) __int__</w:t>
      </w:r>
    </w:p>
    <w:p w14:paraId="16C2CDB4" w14:textId="77777777" w:rsidR="00BA3A0D" w:rsidRPr="00615B5D" w:rsidRDefault="00B63753" w:rsidP="00B63753">
      <w:r w:rsidRPr="00615B5D">
        <w:t>Правильные ответы: А, В, Г</w:t>
      </w:r>
    </w:p>
    <w:p w14:paraId="0641EAA8" w14:textId="4461B101" w:rsidR="00BA3A0D" w:rsidRDefault="00BA3A0D" w:rsidP="00BA3A0D">
      <w:r w:rsidRPr="00171939">
        <w:t>Компетенции (индикаторы): </w:t>
      </w:r>
      <w:r w:rsidR="00A36F05">
        <w:t>ОПК-3 (ОПК-3.3)</w:t>
      </w:r>
    </w:p>
    <w:p w14:paraId="20D52161" w14:textId="7447E556" w:rsidR="00B63753" w:rsidRPr="00B63753" w:rsidRDefault="00B63753" w:rsidP="00B63753"/>
    <w:p w14:paraId="48A8B2EB" w14:textId="0AE4BF39" w:rsidR="00615B5D" w:rsidRDefault="00615B5D" w:rsidP="00B63753">
      <w:pPr>
        <w:rPr>
          <w:i/>
          <w:iCs/>
        </w:rPr>
      </w:pPr>
      <w:r>
        <w:t>3</w:t>
      </w:r>
      <w:r w:rsidR="00BA3A0D">
        <w:t>8.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1ADC1794" w14:textId="0488A169" w:rsidR="00BA3A0D" w:rsidRDefault="00B63753" w:rsidP="00B63753">
      <w:r w:rsidRPr="00B63753">
        <w:t>Какие из следующих методов используются для работы с экземплярами класса?</w:t>
      </w:r>
    </w:p>
    <w:p w14:paraId="243FC011" w14:textId="77777777" w:rsidR="00BA3A0D" w:rsidRPr="00BA3A0D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__init__</w:t>
      </w:r>
    </w:p>
    <w:p w14:paraId="486D8775" w14:textId="77777777" w:rsidR="00BA3A0D" w:rsidRPr="00BA3A0D" w:rsidRDefault="00B63753" w:rsidP="00B63753">
      <w:pPr>
        <w:rPr>
          <w:lang w:val="en-US"/>
        </w:rPr>
      </w:pPr>
      <w:r w:rsidRPr="00B63753">
        <w:t>Б</w:t>
      </w:r>
      <w:r w:rsidRPr="00B63753">
        <w:rPr>
          <w:lang w:val="en-US"/>
        </w:rPr>
        <w:t>) self</w:t>
      </w:r>
    </w:p>
    <w:p w14:paraId="0AC350FA" w14:textId="77777777" w:rsidR="00BA3A0D" w:rsidRPr="00BA3A0D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print(self.attr)</w:t>
      </w:r>
    </w:p>
    <w:p w14:paraId="4D4FAD64" w14:textId="77777777" w:rsidR="00BA3A0D" w:rsidRPr="00A97F47" w:rsidRDefault="00B63753" w:rsidP="00B63753">
      <w:pPr>
        <w:rPr>
          <w:lang w:val="en-US"/>
        </w:rPr>
      </w:pPr>
      <w:r w:rsidRPr="00B63753">
        <w:t>Г</w:t>
      </w:r>
      <w:r w:rsidRPr="00A97F47">
        <w:rPr>
          <w:lang w:val="en-US"/>
        </w:rPr>
        <w:t xml:space="preserve">) </w:t>
      </w:r>
      <w:r w:rsidRPr="009D39CD">
        <w:rPr>
          <w:lang w:val="en-US"/>
        </w:rPr>
        <w:t>del</w:t>
      </w:r>
      <w:r w:rsidRPr="00A97F47">
        <w:rPr>
          <w:lang w:val="en-US"/>
        </w:rPr>
        <w:t xml:space="preserve"> </w:t>
      </w:r>
      <w:r w:rsidRPr="009D39CD">
        <w:rPr>
          <w:lang w:val="en-US"/>
        </w:rPr>
        <w:t>self</w:t>
      </w:r>
      <w:r w:rsidRPr="00A97F47">
        <w:rPr>
          <w:lang w:val="en-US"/>
        </w:rPr>
        <w:t>.</w:t>
      </w:r>
      <w:r w:rsidRPr="009D39CD">
        <w:rPr>
          <w:lang w:val="en-US"/>
        </w:rPr>
        <w:t>attr</w:t>
      </w:r>
    </w:p>
    <w:p w14:paraId="1FA5EE3C" w14:textId="77777777" w:rsidR="00BA3A0D" w:rsidRPr="00615B5D" w:rsidRDefault="00B63753" w:rsidP="00B63753">
      <w:r w:rsidRPr="00615B5D">
        <w:t>Правильные ответы: А, В, Г</w:t>
      </w:r>
    </w:p>
    <w:p w14:paraId="46C473C1" w14:textId="3EBB1835" w:rsidR="00BA3A0D" w:rsidRDefault="00BA3A0D" w:rsidP="00BA3A0D">
      <w:r w:rsidRPr="00171939">
        <w:t>Компетенции (индикаторы): </w:t>
      </w:r>
      <w:r w:rsidR="00A36F05">
        <w:t>ОПК-3 (ОПК-3.3)</w:t>
      </w:r>
    </w:p>
    <w:p w14:paraId="4EB47504" w14:textId="7CC6B6DE" w:rsidR="00B63753" w:rsidRPr="00B63753" w:rsidRDefault="00B63753" w:rsidP="00B63753"/>
    <w:p w14:paraId="3C5C7A3C" w14:textId="13657C61" w:rsidR="00615B5D" w:rsidRDefault="00615B5D" w:rsidP="00B63753">
      <w:pPr>
        <w:rPr>
          <w:i/>
          <w:iCs/>
        </w:rPr>
      </w:pPr>
      <w:r>
        <w:t>3</w:t>
      </w:r>
      <w:r w:rsidR="00BA3A0D">
        <w:t>9.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4FE40507" w14:textId="42CA364D" w:rsidR="00BA3A0D" w:rsidRDefault="00B63753" w:rsidP="00B63753">
      <w:r w:rsidRPr="00B63753">
        <w:t>Какие из следующих ключевых слов используются для работы с static и class методами?</w:t>
      </w:r>
    </w:p>
    <w:p w14:paraId="6DD986E3" w14:textId="77777777" w:rsidR="00BA3A0D" w:rsidRPr="00BA3A0D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static</w:t>
      </w:r>
    </w:p>
    <w:p w14:paraId="38E24AD6" w14:textId="77777777" w:rsidR="00BA3A0D" w:rsidRPr="00BA3A0D" w:rsidRDefault="00B63753" w:rsidP="00B63753">
      <w:pPr>
        <w:rPr>
          <w:lang w:val="en-US"/>
        </w:rPr>
      </w:pPr>
      <w:r w:rsidRPr="00B63753">
        <w:t>Б</w:t>
      </w:r>
      <w:r w:rsidRPr="00B63753">
        <w:rPr>
          <w:lang w:val="en-US"/>
        </w:rPr>
        <w:t>) class</w:t>
      </w:r>
    </w:p>
    <w:p w14:paraId="127BB457" w14:textId="77777777" w:rsidR="00BA3A0D" w:rsidRPr="00BA3A0D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self</w:t>
      </w:r>
    </w:p>
    <w:p w14:paraId="7C2BD0A8" w14:textId="77777777" w:rsidR="00BA3A0D" w:rsidRDefault="00B63753" w:rsidP="00B63753">
      <w:r w:rsidRPr="00B63753">
        <w:t>Г) cls</w:t>
      </w:r>
    </w:p>
    <w:p w14:paraId="31D61E4B" w14:textId="77777777" w:rsidR="00BA3A0D" w:rsidRPr="00615B5D" w:rsidRDefault="00B63753" w:rsidP="00B63753">
      <w:r w:rsidRPr="00615B5D">
        <w:t>Правильные ответы: А, Б, Г</w:t>
      </w:r>
    </w:p>
    <w:p w14:paraId="4B93BB4E" w14:textId="4F195B84" w:rsidR="00BA3A0D" w:rsidRDefault="00BA3A0D" w:rsidP="00BA3A0D">
      <w:r w:rsidRPr="00171939">
        <w:t>Компетенции (индикаторы): </w:t>
      </w:r>
      <w:r w:rsidR="00A36F05">
        <w:t>ОПК-3 (ОПК-3.3)</w:t>
      </w:r>
    </w:p>
    <w:p w14:paraId="6CDD43FD" w14:textId="005D26B0" w:rsidR="00B63753" w:rsidRDefault="00B63753" w:rsidP="00B63753"/>
    <w:p w14:paraId="4E4F2FC5" w14:textId="4EE86D9C" w:rsidR="00615B5D" w:rsidRDefault="00615B5D" w:rsidP="00B63753">
      <w:pPr>
        <w:rPr>
          <w:i/>
          <w:iCs/>
        </w:rPr>
      </w:pPr>
      <w:r>
        <w:t>4</w:t>
      </w:r>
      <w:r w:rsidR="00A50C78">
        <w:t>0.</w:t>
      </w:r>
      <w:r>
        <w:t xml:space="preserve"> </w:t>
      </w:r>
      <w:r w:rsidRPr="00E16B1C">
        <w:rPr>
          <w:i/>
          <w:iCs/>
        </w:rPr>
        <w:t>Выберите все правильные варианты ответов</w:t>
      </w:r>
      <w:r>
        <w:rPr>
          <w:i/>
          <w:iCs/>
        </w:rPr>
        <w:t>.</w:t>
      </w:r>
    </w:p>
    <w:p w14:paraId="6D17CC07" w14:textId="45C1D9BB" w:rsidR="00A50C78" w:rsidRDefault="00B63753" w:rsidP="00B63753">
      <w:r w:rsidRPr="00B63753">
        <w:t>Какой из следующих примеров демонстрирует полиморфизм?</w:t>
      </w:r>
    </w:p>
    <w:p w14:paraId="041DF965" w14:textId="77777777" w:rsidR="00A50C78" w:rsidRPr="00A50C78" w:rsidRDefault="00B63753" w:rsidP="00B63753">
      <w:pPr>
        <w:rPr>
          <w:lang w:val="en-US"/>
        </w:rPr>
      </w:pPr>
      <w:r w:rsidRPr="00B63753">
        <w:t>А</w:t>
      </w:r>
      <w:r w:rsidRPr="00B63753">
        <w:rPr>
          <w:lang w:val="en-US"/>
        </w:rPr>
        <w:t>) if obj is instance of list: print('It's a list')</w:t>
      </w:r>
    </w:p>
    <w:p w14:paraId="57E591D2" w14:textId="77777777" w:rsidR="00A50C78" w:rsidRPr="00A36F05" w:rsidRDefault="00B63753" w:rsidP="00B63753">
      <w:pPr>
        <w:rPr>
          <w:lang w:val="en-US"/>
        </w:rPr>
      </w:pPr>
      <w:r w:rsidRPr="00B63753">
        <w:t>Б</w:t>
      </w:r>
      <w:r w:rsidRPr="00A36F05">
        <w:rPr>
          <w:lang w:val="en-US"/>
        </w:rPr>
        <w:t>) print(type(obj))</w:t>
      </w:r>
    </w:p>
    <w:p w14:paraId="40522BAC" w14:textId="77777777" w:rsidR="00A50C78" w:rsidRPr="00A50C78" w:rsidRDefault="00B63753" w:rsidP="00B63753">
      <w:pPr>
        <w:rPr>
          <w:lang w:val="en-US"/>
        </w:rPr>
      </w:pPr>
      <w:r w:rsidRPr="00B63753">
        <w:t>В</w:t>
      </w:r>
      <w:r w:rsidRPr="00B63753">
        <w:rPr>
          <w:lang w:val="en-US"/>
        </w:rPr>
        <w:t>) obj.to_string()</w:t>
      </w:r>
    </w:p>
    <w:p w14:paraId="6432EB73" w14:textId="77777777" w:rsidR="00A50C78" w:rsidRPr="00A97F47" w:rsidRDefault="00B63753" w:rsidP="00B63753">
      <w:pPr>
        <w:rPr>
          <w:lang w:val="en-US"/>
        </w:rPr>
      </w:pPr>
      <w:r w:rsidRPr="00B63753">
        <w:t>Г</w:t>
      </w:r>
      <w:r w:rsidRPr="00A97F47">
        <w:rPr>
          <w:lang w:val="en-US"/>
        </w:rPr>
        <w:t xml:space="preserve">) </w:t>
      </w:r>
      <w:r w:rsidRPr="00B63753">
        <w:rPr>
          <w:lang w:val="en-US"/>
        </w:rPr>
        <w:t>obj</w:t>
      </w:r>
      <w:r w:rsidRPr="00A97F47">
        <w:rPr>
          <w:lang w:val="en-US"/>
        </w:rPr>
        <w:t>.</w:t>
      </w:r>
      <w:r w:rsidRPr="00B63753">
        <w:rPr>
          <w:lang w:val="en-US"/>
        </w:rPr>
        <w:t>sort</w:t>
      </w:r>
      <w:r w:rsidRPr="00A97F47">
        <w:rPr>
          <w:lang w:val="en-US"/>
        </w:rPr>
        <w:t>()</w:t>
      </w:r>
    </w:p>
    <w:p w14:paraId="1A48ECCF" w14:textId="77777777" w:rsidR="00A50C78" w:rsidRPr="00615B5D" w:rsidRDefault="00B63753" w:rsidP="00B63753">
      <w:r w:rsidRPr="00615B5D">
        <w:t>Правильные ответы: В, Г</w:t>
      </w:r>
    </w:p>
    <w:p w14:paraId="74C1961C" w14:textId="0437421D" w:rsidR="00A50C78" w:rsidRDefault="00A50C78" w:rsidP="00A50C78">
      <w:r w:rsidRPr="00171939">
        <w:t>Компетенции (индикаторы): </w:t>
      </w:r>
      <w:r w:rsidR="00A36F05">
        <w:t>ОПК-3 (ОПК-3.3)</w:t>
      </w:r>
    </w:p>
    <w:p w14:paraId="1BC67A8F" w14:textId="77777777" w:rsidR="002846CB" w:rsidRDefault="002846CB" w:rsidP="00F668EA"/>
    <w:p w14:paraId="742DA3DF" w14:textId="77777777" w:rsidR="00DD7EED" w:rsidRDefault="00DD7EED" w:rsidP="00000EA6">
      <w:pPr>
        <w:pStyle w:val="3"/>
      </w:pPr>
      <w:r w:rsidRPr="00DD7EED">
        <w:t xml:space="preserve">Задания закрытого типа на установление соответствия </w:t>
      </w:r>
    </w:p>
    <w:p w14:paraId="13E1DED8" w14:textId="1CC66E93" w:rsidR="00EE4253" w:rsidRPr="00EE4253" w:rsidRDefault="009A1ADD" w:rsidP="009A1ADD">
      <w:r w:rsidRPr="009A1ADD">
        <w:t xml:space="preserve">1. </w:t>
      </w:r>
      <w:r w:rsidRPr="00483A67">
        <w:rPr>
          <w:i/>
          <w:iCs/>
        </w:rPr>
        <w:t>Установите соответствие между этапами разработки ПО и инструментами Python</w:t>
      </w:r>
      <w:r w:rsidR="00483A67" w:rsidRPr="00483A67">
        <w:rPr>
          <w:i/>
          <w:iCs/>
        </w:rPr>
        <w:t>.</w:t>
      </w:r>
      <w:r w:rsidR="00483A67">
        <w:t xml:space="preserve"> </w:t>
      </w:r>
      <w:r w:rsidR="00483A67" w:rsidRPr="0019677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E4253" w:rsidRPr="00DC1FF4" w14:paraId="1EF2FB72" w14:textId="77777777" w:rsidTr="000D2822">
        <w:tc>
          <w:tcPr>
            <w:tcW w:w="4672" w:type="dxa"/>
          </w:tcPr>
          <w:p w14:paraId="42CFEA0B" w14:textId="77DDE352" w:rsidR="00EE4253" w:rsidRPr="00DC1FF4" w:rsidRDefault="00EE4253" w:rsidP="000D2822">
            <w:pPr>
              <w:jc w:val="center"/>
            </w:pPr>
            <w:r w:rsidRPr="00DC1FF4">
              <w:t>Этапы разработки</w:t>
            </w:r>
          </w:p>
        </w:tc>
        <w:tc>
          <w:tcPr>
            <w:tcW w:w="4673" w:type="dxa"/>
          </w:tcPr>
          <w:p w14:paraId="3D52722D" w14:textId="2F3F251D" w:rsidR="00EE4253" w:rsidRPr="00DC1FF4" w:rsidRDefault="00EE4253" w:rsidP="000D2822">
            <w:pPr>
              <w:jc w:val="center"/>
            </w:pPr>
            <w:r w:rsidRPr="00DC1FF4">
              <w:t>Инструменты</w:t>
            </w:r>
          </w:p>
        </w:tc>
      </w:tr>
      <w:tr w:rsidR="00EE4253" w:rsidRPr="00DC1FF4" w14:paraId="2F5D944A" w14:textId="77777777" w:rsidTr="000D2822">
        <w:tc>
          <w:tcPr>
            <w:tcW w:w="4672" w:type="dxa"/>
          </w:tcPr>
          <w:p w14:paraId="6AA508BF" w14:textId="0C2B26B4" w:rsidR="00EE4253" w:rsidRPr="00DC1FF4" w:rsidRDefault="002456EA" w:rsidP="000D2822">
            <w:r w:rsidRPr="00DC1FF4">
              <w:t>1</w:t>
            </w:r>
            <w:r w:rsidR="00EE4253" w:rsidRPr="00DC1FF4">
              <w:t>) Проектирование структуры данных</w:t>
            </w:r>
          </w:p>
        </w:tc>
        <w:tc>
          <w:tcPr>
            <w:tcW w:w="4673" w:type="dxa"/>
          </w:tcPr>
          <w:p w14:paraId="584D7A67" w14:textId="4C2229B7" w:rsidR="00EE4253" w:rsidRPr="00DC1FF4" w:rsidRDefault="00634F05" w:rsidP="000D2822">
            <w:r w:rsidRPr="00DC1FF4">
              <w:t>А</w:t>
            </w:r>
            <w:r w:rsidR="00EE4253" w:rsidRPr="00DC1FF4">
              <w:t>) Модуль unittest</w:t>
            </w:r>
          </w:p>
        </w:tc>
      </w:tr>
      <w:tr w:rsidR="00EE4253" w:rsidRPr="00DC1FF4" w14:paraId="40F9B108" w14:textId="77777777" w:rsidTr="000D2822">
        <w:tc>
          <w:tcPr>
            <w:tcW w:w="4672" w:type="dxa"/>
          </w:tcPr>
          <w:p w14:paraId="340EB0AD" w14:textId="6E787DC9" w:rsidR="00EE4253" w:rsidRPr="00DC1FF4" w:rsidRDefault="002456EA" w:rsidP="000D2822">
            <w:r w:rsidRPr="00DC1FF4">
              <w:t>2</w:t>
            </w:r>
            <w:r w:rsidR="00EE4253" w:rsidRPr="00DC1FF4">
              <w:t>) Реализация алгоритмов</w:t>
            </w:r>
          </w:p>
        </w:tc>
        <w:tc>
          <w:tcPr>
            <w:tcW w:w="4673" w:type="dxa"/>
          </w:tcPr>
          <w:p w14:paraId="329CB5DD" w14:textId="55A72938" w:rsidR="00EE4253" w:rsidRPr="00DC1FF4" w:rsidRDefault="00634F05" w:rsidP="000D2822">
            <w:r w:rsidRPr="00DC1FF4">
              <w:t>Б</w:t>
            </w:r>
            <w:r w:rsidR="00EE4253" w:rsidRPr="00DC1FF4">
              <w:t>) Генераторы списков</w:t>
            </w:r>
          </w:p>
        </w:tc>
      </w:tr>
      <w:tr w:rsidR="00EE4253" w:rsidRPr="00DC1FF4" w14:paraId="64DD0353" w14:textId="77777777" w:rsidTr="000D2822">
        <w:tc>
          <w:tcPr>
            <w:tcW w:w="4672" w:type="dxa"/>
          </w:tcPr>
          <w:p w14:paraId="46096044" w14:textId="1F7E8347" w:rsidR="00EE4253" w:rsidRPr="00DC1FF4" w:rsidRDefault="002456EA" w:rsidP="000D2822">
            <w:r w:rsidRPr="00DC1FF4">
              <w:t>3</w:t>
            </w:r>
            <w:r w:rsidR="00EE4253" w:rsidRPr="00DC1FF4">
              <w:t>) Тестирование функционала</w:t>
            </w:r>
          </w:p>
        </w:tc>
        <w:tc>
          <w:tcPr>
            <w:tcW w:w="4673" w:type="dxa"/>
          </w:tcPr>
          <w:p w14:paraId="70BEDACE" w14:textId="08E53E16" w:rsidR="00EE4253" w:rsidRPr="00DC1FF4" w:rsidRDefault="00634F05" w:rsidP="000D2822">
            <w:r w:rsidRPr="00DC1FF4">
              <w:t>В</w:t>
            </w:r>
            <w:r w:rsidR="00EE4253" w:rsidRPr="00DC1FF4">
              <w:t>) Классы и наследование</w:t>
            </w:r>
          </w:p>
        </w:tc>
      </w:tr>
      <w:tr w:rsidR="00EE4253" w:rsidRPr="00DC1FF4" w14:paraId="2B7F0BB1" w14:textId="77777777" w:rsidTr="000D2822">
        <w:tc>
          <w:tcPr>
            <w:tcW w:w="4672" w:type="dxa"/>
          </w:tcPr>
          <w:p w14:paraId="0DD575FA" w14:textId="537F0CFD" w:rsidR="00EE4253" w:rsidRPr="00DC1FF4" w:rsidRDefault="002456EA" w:rsidP="000D2822">
            <w:r w:rsidRPr="00DC1FF4">
              <w:lastRenderedPageBreak/>
              <w:t>4</w:t>
            </w:r>
            <w:r w:rsidR="00EE4253" w:rsidRPr="00DC1FF4">
              <w:t>) Документирование кода</w:t>
            </w:r>
          </w:p>
        </w:tc>
        <w:tc>
          <w:tcPr>
            <w:tcW w:w="4673" w:type="dxa"/>
          </w:tcPr>
          <w:p w14:paraId="511B9DBC" w14:textId="5D8B8551" w:rsidR="00EE4253" w:rsidRPr="00DC1FF4" w:rsidRDefault="00634F05" w:rsidP="000D2822">
            <w:r w:rsidRPr="00DC1FF4">
              <w:t>Г</w:t>
            </w:r>
            <w:r w:rsidR="00EE4253" w:rsidRPr="00DC1FF4">
              <w:t>) Строки с тройными кавычками (""")</w:t>
            </w:r>
          </w:p>
        </w:tc>
      </w:tr>
    </w:tbl>
    <w:p w14:paraId="04E924A5" w14:textId="1A861E11" w:rsidR="00EE4253" w:rsidRPr="00DC1FF4" w:rsidRDefault="009A1ADD" w:rsidP="009A1ADD">
      <w:r w:rsidRPr="00DC1FF4">
        <w:t>Правильный ответ: </w:t>
      </w:r>
      <w:r w:rsidR="00D4742F" w:rsidRPr="00DC1FF4">
        <w:t>1</w:t>
      </w:r>
      <w:r w:rsidRPr="00DC1FF4">
        <w:t>-</w:t>
      </w:r>
      <w:r w:rsidR="00D4742F" w:rsidRPr="00DC1FF4">
        <w:t>В</w:t>
      </w:r>
      <w:r w:rsidRPr="00DC1FF4">
        <w:t xml:space="preserve">, </w:t>
      </w:r>
      <w:r w:rsidR="00D4742F" w:rsidRPr="00DC1FF4">
        <w:t>2</w:t>
      </w:r>
      <w:r w:rsidRPr="00DC1FF4">
        <w:t>-</w:t>
      </w:r>
      <w:r w:rsidR="00D4742F" w:rsidRPr="00DC1FF4">
        <w:t>Б</w:t>
      </w:r>
      <w:r w:rsidRPr="00DC1FF4">
        <w:t xml:space="preserve">, </w:t>
      </w:r>
      <w:r w:rsidR="00D4742F" w:rsidRPr="00DC1FF4">
        <w:t>3</w:t>
      </w:r>
      <w:r w:rsidRPr="00DC1FF4">
        <w:t>-</w:t>
      </w:r>
      <w:r w:rsidR="00D4742F" w:rsidRPr="00DC1FF4">
        <w:t>А</w:t>
      </w:r>
      <w:r w:rsidRPr="00DC1FF4">
        <w:t xml:space="preserve">, </w:t>
      </w:r>
      <w:r w:rsidR="004120B7" w:rsidRPr="00DC1FF4">
        <w:t>4</w:t>
      </w:r>
      <w:r w:rsidRPr="00DC1FF4">
        <w:t>-</w:t>
      </w:r>
      <w:r w:rsidR="004120B7" w:rsidRPr="00DC1FF4">
        <w:t>Г</w:t>
      </w:r>
      <w:r w:rsidRPr="00DC1FF4">
        <w:t>.</w:t>
      </w:r>
    </w:p>
    <w:p w14:paraId="17E53A1C" w14:textId="324B1E9F" w:rsidR="009A1ADD" w:rsidRPr="00DC1FF4" w:rsidRDefault="009A1ADD" w:rsidP="009A1ADD">
      <w:r w:rsidRPr="00DC1FF4">
        <w:t>Компетенции (индикаторы): </w:t>
      </w:r>
      <w:r w:rsidR="00A36F05">
        <w:t>ОПК-3 (ОПК-3.1)</w:t>
      </w:r>
    </w:p>
    <w:p w14:paraId="799257BF" w14:textId="77777777" w:rsidR="00D7685F" w:rsidRPr="007B78EE" w:rsidRDefault="00D7685F" w:rsidP="00D7685F">
      <w:pPr>
        <w:rPr>
          <w:highlight w:val="yellow"/>
        </w:rPr>
      </w:pPr>
    </w:p>
    <w:p w14:paraId="3E61647C" w14:textId="655E7B52" w:rsidR="00F15676" w:rsidRDefault="008B6B2C" w:rsidP="009A1ADD">
      <w:r>
        <w:t>2</w:t>
      </w:r>
      <w:r w:rsidR="009A1ADD" w:rsidRPr="009A1ADD">
        <w:t xml:space="preserve">. </w:t>
      </w:r>
      <w:r w:rsidR="009A1ADD" w:rsidRPr="002E2839">
        <w:rPr>
          <w:i/>
          <w:iCs/>
        </w:rPr>
        <w:t>Установите соответствие между задачами этапа тестирования и методами Python</w:t>
      </w:r>
      <w:r w:rsidR="002E2839" w:rsidRPr="002E2839">
        <w:rPr>
          <w:i/>
          <w:iCs/>
        </w:rPr>
        <w:t>.</w:t>
      </w:r>
      <w:r w:rsidR="002E2839">
        <w:t xml:space="preserve"> </w:t>
      </w:r>
      <w:r w:rsidR="002E2839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1ADD" w:rsidRPr="009A1ADD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15676" w14:paraId="2249BE01" w14:textId="77777777" w:rsidTr="000D2822">
        <w:tc>
          <w:tcPr>
            <w:tcW w:w="4672" w:type="dxa"/>
          </w:tcPr>
          <w:p w14:paraId="748A4B8F" w14:textId="43A79465" w:rsidR="00F15676" w:rsidRDefault="00F15676" w:rsidP="000D2822">
            <w:pPr>
              <w:jc w:val="center"/>
            </w:pPr>
            <w:r w:rsidRPr="00F15676">
              <w:t>Задачи тестирования</w:t>
            </w:r>
          </w:p>
        </w:tc>
        <w:tc>
          <w:tcPr>
            <w:tcW w:w="4673" w:type="dxa"/>
          </w:tcPr>
          <w:p w14:paraId="7881AFFF" w14:textId="169E3EA6" w:rsidR="00F15676" w:rsidRDefault="00F15676" w:rsidP="000D2822">
            <w:pPr>
              <w:jc w:val="center"/>
            </w:pPr>
            <w:r w:rsidRPr="00F15676">
              <w:t>Методы Python</w:t>
            </w:r>
          </w:p>
        </w:tc>
      </w:tr>
      <w:tr w:rsidR="00F15676" w14:paraId="7CB00EA7" w14:textId="77777777" w:rsidTr="000D2822">
        <w:tc>
          <w:tcPr>
            <w:tcW w:w="4672" w:type="dxa"/>
          </w:tcPr>
          <w:p w14:paraId="020AE34A" w14:textId="079F9F43" w:rsidR="00F15676" w:rsidRDefault="00F15676" w:rsidP="000D2822">
            <w:r w:rsidRPr="009A1ADD">
              <w:t>А) Проверка корректности ввода</w:t>
            </w:r>
          </w:p>
        </w:tc>
        <w:tc>
          <w:tcPr>
            <w:tcW w:w="4673" w:type="dxa"/>
          </w:tcPr>
          <w:p w14:paraId="76BE46D3" w14:textId="021BE6AA" w:rsidR="00F15676" w:rsidRDefault="00F15676" w:rsidP="000D2822">
            <w:r w:rsidRPr="009A1ADD">
              <w:t>1) Блок try/except</w:t>
            </w:r>
          </w:p>
        </w:tc>
      </w:tr>
      <w:tr w:rsidR="00F15676" w14:paraId="39C4F50D" w14:textId="77777777" w:rsidTr="000D2822">
        <w:tc>
          <w:tcPr>
            <w:tcW w:w="4672" w:type="dxa"/>
          </w:tcPr>
          <w:p w14:paraId="092F1322" w14:textId="03E7680E" w:rsidR="00F15676" w:rsidRPr="00D54C03" w:rsidRDefault="00F15676" w:rsidP="000D2822">
            <w:r w:rsidRPr="009A1ADD">
              <w:t>Б) Автоматизация тестов</w:t>
            </w:r>
          </w:p>
        </w:tc>
        <w:tc>
          <w:tcPr>
            <w:tcW w:w="4673" w:type="dxa"/>
          </w:tcPr>
          <w:p w14:paraId="6DFDB992" w14:textId="6BA153D1" w:rsidR="00F15676" w:rsidRPr="00D54C03" w:rsidRDefault="00F15676" w:rsidP="000D2822">
            <w:r w:rsidRPr="009A1ADD">
              <w:t>2) Декораторы функций</w:t>
            </w:r>
          </w:p>
        </w:tc>
      </w:tr>
      <w:tr w:rsidR="00F15676" w14:paraId="787250FC" w14:textId="77777777" w:rsidTr="000D2822">
        <w:tc>
          <w:tcPr>
            <w:tcW w:w="4672" w:type="dxa"/>
          </w:tcPr>
          <w:p w14:paraId="53F9B37C" w14:textId="11C29C0A" w:rsidR="00F15676" w:rsidRPr="00D54C03" w:rsidRDefault="00F15676" w:rsidP="000D2822">
            <w:r w:rsidRPr="009A1ADD">
              <w:t>В) Валидация данных</w:t>
            </w:r>
          </w:p>
        </w:tc>
        <w:tc>
          <w:tcPr>
            <w:tcW w:w="4673" w:type="dxa"/>
          </w:tcPr>
          <w:p w14:paraId="2D678BFE" w14:textId="50CBA6E2" w:rsidR="00F15676" w:rsidRPr="00D54C03" w:rsidRDefault="00F15676" w:rsidP="000D2822">
            <w:r w:rsidRPr="009A1ADD">
              <w:t>3) Модуль doctest</w:t>
            </w:r>
          </w:p>
        </w:tc>
      </w:tr>
      <w:tr w:rsidR="00F15676" w14:paraId="6B720FE0" w14:textId="77777777" w:rsidTr="000D2822">
        <w:tc>
          <w:tcPr>
            <w:tcW w:w="4672" w:type="dxa"/>
          </w:tcPr>
          <w:p w14:paraId="5499B8D9" w14:textId="37A58FB1" w:rsidR="00F15676" w:rsidRPr="00D54C03" w:rsidRDefault="00F15676" w:rsidP="000D2822">
            <w:r w:rsidRPr="009A1ADD">
              <w:t>Г) Логирование ошибок</w:t>
            </w:r>
          </w:p>
        </w:tc>
        <w:tc>
          <w:tcPr>
            <w:tcW w:w="4673" w:type="dxa"/>
          </w:tcPr>
          <w:p w14:paraId="28554CDA" w14:textId="56AC5B3D" w:rsidR="00F15676" w:rsidRPr="00D54C03" w:rsidRDefault="00F15676" w:rsidP="000D2822">
            <w:r w:rsidRPr="009A1ADD">
              <w:t>4) Метод assert</w:t>
            </w:r>
          </w:p>
        </w:tc>
      </w:tr>
    </w:tbl>
    <w:p w14:paraId="6CA3D9FE" w14:textId="77777777" w:rsidR="00F15676" w:rsidRPr="002E2839" w:rsidRDefault="009A1ADD" w:rsidP="009A1ADD">
      <w:r w:rsidRPr="002E2839">
        <w:t>Правильный ответ: А-1, Б-3, В-4, Г-2.</w:t>
      </w:r>
    </w:p>
    <w:p w14:paraId="4658FE93" w14:textId="0964988B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5F2B2358" w14:textId="64EEDFA1" w:rsidR="009A1ADD" w:rsidRPr="009A1ADD" w:rsidRDefault="009A1ADD" w:rsidP="009A1ADD"/>
    <w:p w14:paraId="7366680F" w14:textId="4D9E2354" w:rsidR="00F15676" w:rsidRDefault="008B6B2C" w:rsidP="009A1ADD">
      <w:r>
        <w:t>3</w:t>
      </w:r>
      <w:r w:rsidR="009A1ADD" w:rsidRPr="009A1ADD">
        <w:t xml:space="preserve">. </w:t>
      </w:r>
      <w:r w:rsidR="009A1ADD" w:rsidRPr="002E2839">
        <w:rPr>
          <w:i/>
          <w:iCs/>
        </w:rPr>
        <w:t>Установите соответствие между этапами работы с файлами и операциями Python</w:t>
      </w:r>
      <w:r w:rsidR="002E2839" w:rsidRPr="002E2839">
        <w:rPr>
          <w:i/>
          <w:iCs/>
        </w:rPr>
        <w:t>.</w:t>
      </w:r>
      <w:r w:rsidR="002E2839">
        <w:t xml:space="preserve"> </w:t>
      </w:r>
      <w:r w:rsidR="002E2839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15676" w14:paraId="10512C77" w14:textId="77777777" w:rsidTr="000D2822">
        <w:tc>
          <w:tcPr>
            <w:tcW w:w="4672" w:type="dxa"/>
          </w:tcPr>
          <w:p w14:paraId="4516FFD3" w14:textId="1160487E" w:rsidR="00F15676" w:rsidRDefault="00F15676" w:rsidP="000D2822">
            <w:pPr>
              <w:jc w:val="center"/>
            </w:pPr>
            <w:r w:rsidRPr="00F15676">
              <w:t>Этапы работы</w:t>
            </w:r>
          </w:p>
        </w:tc>
        <w:tc>
          <w:tcPr>
            <w:tcW w:w="4673" w:type="dxa"/>
          </w:tcPr>
          <w:p w14:paraId="1E61283B" w14:textId="750DC96C" w:rsidR="00F15676" w:rsidRDefault="00F15676" w:rsidP="000D2822">
            <w:pPr>
              <w:jc w:val="center"/>
            </w:pPr>
            <w:r w:rsidRPr="00F15676">
              <w:t>Операции Python</w:t>
            </w:r>
          </w:p>
        </w:tc>
      </w:tr>
      <w:tr w:rsidR="00F15676" w14:paraId="653A774B" w14:textId="77777777" w:rsidTr="000D2822">
        <w:tc>
          <w:tcPr>
            <w:tcW w:w="4672" w:type="dxa"/>
          </w:tcPr>
          <w:p w14:paraId="15237A38" w14:textId="3345BADB" w:rsidR="00F15676" w:rsidRDefault="00F15676" w:rsidP="000D2822">
            <w:r w:rsidRPr="009A1ADD">
              <w:t>А) Открытие файла</w:t>
            </w:r>
          </w:p>
        </w:tc>
        <w:tc>
          <w:tcPr>
            <w:tcW w:w="4673" w:type="dxa"/>
          </w:tcPr>
          <w:p w14:paraId="0D147789" w14:textId="2C4C2F59" w:rsidR="00F15676" w:rsidRDefault="00F15676" w:rsidP="000D2822">
            <w:r w:rsidRPr="009A1ADD">
              <w:t>1) Метод readlines()</w:t>
            </w:r>
          </w:p>
        </w:tc>
      </w:tr>
      <w:tr w:rsidR="00F15676" w14:paraId="14CC25AC" w14:textId="77777777" w:rsidTr="000D2822">
        <w:tc>
          <w:tcPr>
            <w:tcW w:w="4672" w:type="dxa"/>
          </w:tcPr>
          <w:p w14:paraId="0EFF5EC0" w14:textId="02317038" w:rsidR="00F15676" w:rsidRPr="00D54C03" w:rsidRDefault="00F15676" w:rsidP="000D2822">
            <w:r w:rsidRPr="009A1ADD">
              <w:t>Б) Чтение данных</w:t>
            </w:r>
          </w:p>
        </w:tc>
        <w:tc>
          <w:tcPr>
            <w:tcW w:w="4673" w:type="dxa"/>
          </w:tcPr>
          <w:p w14:paraId="75E2B1CE" w14:textId="53312043" w:rsidR="00F15676" w:rsidRPr="00D54C03" w:rsidRDefault="00F15676" w:rsidP="000D2822">
            <w:r w:rsidRPr="009A1ADD">
              <w:t>2) Инструкция with open(...)</w:t>
            </w:r>
          </w:p>
        </w:tc>
      </w:tr>
      <w:tr w:rsidR="00F15676" w14:paraId="49061A7E" w14:textId="77777777" w:rsidTr="000D2822">
        <w:tc>
          <w:tcPr>
            <w:tcW w:w="4672" w:type="dxa"/>
          </w:tcPr>
          <w:p w14:paraId="76CDF872" w14:textId="60C52B04" w:rsidR="00F15676" w:rsidRPr="00D54C03" w:rsidRDefault="00F15676" w:rsidP="000D2822">
            <w:r w:rsidRPr="009A1ADD">
              <w:t>В) Запись данных</w:t>
            </w:r>
          </w:p>
        </w:tc>
        <w:tc>
          <w:tcPr>
            <w:tcW w:w="4673" w:type="dxa"/>
          </w:tcPr>
          <w:p w14:paraId="56C119C2" w14:textId="31956147" w:rsidR="00F15676" w:rsidRPr="00D54C03" w:rsidRDefault="00F15676" w:rsidP="000D2822">
            <w:r w:rsidRPr="009A1ADD">
              <w:t>3) Метод write()</w:t>
            </w:r>
          </w:p>
        </w:tc>
      </w:tr>
      <w:tr w:rsidR="00F15676" w14:paraId="2A3ECE50" w14:textId="77777777" w:rsidTr="000D2822">
        <w:tc>
          <w:tcPr>
            <w:tcW w:w="4672" w:type="dxa"/>
          </w:tcPr>
          <w:p w14:paraId="0A3326A6" w14:textId="6B1C59CD" w:rsidR="00F15676" w:rsidRPr="00D54C03" w:rsidRDefault="00F15676" w:rsidP="000D2822">
            <w:r w:rsidRPr="009A1ADD">
              <w:t>Г) Закрытие файла</w:t>
            </w:r>
          </w:p>
        </w:tc>
        <w:tc>
          <w:tcPr>
            <w:tcW w:w="4673" w:type="dxa"/>
          </w:tcPr>
          <w:p w14:paraId="675E5DBB" w14:textId="30256A5B" w:rsidR="00F15676" w:rsidRPr="00D54C03" w:rsidRDefault="00F15676" w:rsidP="000D2822">
            <w:r w:rsidRPr="009A1ADD">
              <w:t>4) Метод close()</w:t>
            </w:r>
          </w:p>
        </w:tc>
      </w:tr>
    </w:tbl>
    <w:p w14:paraId="18BF171E" w14:textId="77777777" w:rsidR="00F15676" w:rsidRPr="002E2839" w:rsidRDefault="009A1ADD" w:rsidP="009A1ADD">
      <w:r w:rsidRPr="002E2839">
        <w:t>Правильный ответ: А-2, Б-1, В-3, Г-4.</w:t>
      </w:r>
    </w:p>
    <w:p w14:paraId="01A3A03E" w14:textId="7C3329E9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7D472544" w14:textId="4E9DF863" w:rsidR="009A1ADD" w:rsidRPr="009A1ADD" w:rsidRDefault="009A1ADD" w:rsidP="009A1ADD"/>
    <w:p w14:paraId="7ECEAD6F" w14:textId="0A15076C" w:rsidR="00717A0B" w:rsidRDefault="008B6B2C" w:rsidP="009A1ADD">
      <w:r>
        <w:t>4</w:t>
      </w:r>
      <w:r w:rsidR="009A1ADD" w:rsidRPr="009A1ADD">
        <w:t xml:space="preserve">. </w:t>
      </w:r>
      <w:r w:rsidR="009A1ADD" w:rsidRPr="00DA4E0A">
        <w:rPr>
          <w:i/>
          <w:iCs/>
        </w:rPr>
        <w:t>Установите соответствие между структурами данных и их применением</w:t>
      </w:r>
      <w:r w:rsidR="00DA4E0A">
        <w:t xml:space="preserve">. </w:t>
      </w:r>
      <w:r w:rsidR="00DA4E0A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1ADD" w:rsidRPr="009A1ADD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17A0B" w14:paraId="3F3215FC" w14:textId="77777777" w:rsidTr="000D2822">
        <w:tc>
          <w:tcPr>
            <w:tcW w:w="4672" w:type="dxa"/>
          </w:tcPr>
          <w:p w14:paraId="0372EC50" w14:textId="142A219E" w:rsidR="00717A0B" w:rsidRDefault="00717A0B" w:rsidP="000D2822">
            <w:pPr>
              <w:jc w:val="center"/>
            </w:pPr>
            <w:r w:rsidRPr="00717A0B">
              <w:t>Структуры данных</w:t>
            </w:r>
          </w:p>
        </w:tc>
        <w:tc>
          <w:tcPr>
            <w:tcW w:w="4673" w:type="dxa"/>
          </w:tcPr>
          <w:p w14:paraId="6AE06FE8" w14:textId="703817B1" w:rsidR="00717A0B" w:rsidRDefault="00717A0B" w:rsidP="000D2822">
            <w:pPr>
              <w:jc w:val="center"/>
            </w:pPr>
            <w:r w:rsidRPr="00717A0B">
              <w:t>Применение</w:t>
            </w:r>
          </w:p>
        </w:tc>
      </w:tr>
      <w:tr w:rsidR="00717A0B" w14:paraId="0C04B703" w14:textId="77777777" w:rsidTr="000D2822">
        <w:tc>
          <w:tcPr>
            <w:tcW w:w="4672" w:type="dxa"/>
          </w:tcPr>
          <w:p w14:paraId="7F824460" w14:textId="021031FF" w:rsidR="00717A0B" w:rsidRDefault="00717A0B" w:rsidP="000D2822">
            <w:r w:rsidRPr="009A1ADD">
              <w:t>А) Список</w:t>
            </w:r>
          </w:p>
        </w:tc>
        <w:tc>
          <w:tcPr>
            <w:tcW w:w="4673" w:type="dxa"/>
          </w:tcPr>
          <w:p w14:paraId="4386234A" w14:textId="66029976" w:rsidR="00717A0B" w:rsidRDefault="00717A0B" w:rsidP="000D2822">
            <w:r w:rsidRPr="009A1ADD">
              <w:t>1) Хранение пар «ключ-значение»</w:t>
            </w:r>
          </w:p>
        </w:tc>
      </w:tr>
      <w:tr w:rsidR="00717A0B" w14:paraId="3F97F394" w14:textId="77777777" w:rsidTr="000D2822">
        <w:tc>
          <w:tcPr>
            <w:tcW w:w="4672" w:type="dxa"/>
          </w:tcPr>
          <w:p w14:paraId="2BED9B7F" w14:textId="26D6D01D" w:rsidR="00717A0B" w:rsidRPr="00D54C03" w:rsidRDefault="00717A0B" w:rsidP="000D2822">
            <w:r w:rsidRPr="009A1ADD">
              <w:t>Б) Словарь</w:t>
            </w:r>
          </w:p>
        </w:tc>
        <w:tc>
          <w:tcPr>
            <w:tcW w:w="4673" w:type="dxa"/>
          </w:tcPr>
          <w:p w14:paraId="557333D2" w14:textId="6998FB96" w:rsidR="00717A0B" w:rsidRPr="00D54C03" w:rsidRDefault="00717A0B" w:rsidP="000D2822">
            <w:r w:rsidRPr="009A1ADD">
              <w:t>2) Обработка последовательностей с быстрым доступом</w:t>
            </w:r>
          </w:p>
        </w:tc>
      </w:tr>
      <w:tr w:rsidR="00717A0B" w14:paraId="4433D8D2" w14:textId="77777777" w:rsidTr="000D2822">
        <w:tc>
          <w:tcPr>
            <w:tcW w:w="4672" w:type="dxa"/>
          </w:tcPr>
          <w:p w14:paraId="43684B02" w14:textId="09D7AA87" w:rsidR="00717A0B" w:rsidRPr="00D54C03" w:rsidRDefault="00717A0B" w:rsidP="000D2822">
            <w:r w:rsidRPr="009A1ADD">
              <w:t>В) Множество</w:t>
            </w:r>
          </w:p>
        </w:tc>
        <w:tc>
          <w:tcPr>
            <w:tcW w:w="4673" w:type="dxa"/>
          </w:tcPr>
          <w:p w14:paraId="13126831" w14:textId="4CF53ED6" w:rsidR="00717A0B" w:rsidRPr="00D54C03" w:rsidRDefault="00717A0B" w:rsidP="000D2822">
            <w:r w:rsidRPr="009A1ADD">
              <w:t>3) Удаление дубликатов</w:t>
            </w:r>
          </w:p>
        </w:tc>
      </w:tr>
      <w:tr w:rsidR="00717A0B" w14:paraId="13D402FF" w14:textId="77777777" w:rsidTr="000D2822">
        <w:tc>
          <w:tcPr>
            <w:tcW w:w="4672" w:type="dxa"/>
          </w:tcPr>
          <w:p w14:paraId="1411D2E6" w14:textId="36F6438A" w:rsidR="00717A0B" w:rsidRPr="00D54C03" w:rsidRDefault="00717A0B" w:rsidP="000D2822">
            <w:r w:rsidRPr="009A1ADD">
              <w:t>Г) Кортеж</w:t>
            </w:r>
          </w:p>
        </w:tc>
        <w:tc>
          <w:tcPr>
            <w:tcW w:w="4673" w:type="dxa"/>
          </w:tcPr>
          <w:p w14:paraId="0AD47688" w14:textId="0CA84025" w:rsidR="00717A0B" w:rsidRPr="00D54C03" w:rsidRDefault="00717A0B" w:rsidP="000D2822">
            <w:r w:rsidRPr="009A1ADD">
              <w:t>4) Неизменяемые коллекции</w:t>
            </w:r>
          </w:p>
        </w:tc>
      </w:tr>
    </w:tbl>
    <w:p w14:paraId="26CD619F" w14:textId="77777777" w:rsidR="00717A0B" w:rsidRPr="00DA4E0A" w:rsidRDefault="009A1ADD" w:rsidP="009A1ADD">
      <w:r w:rsidRPr="00DA4E0A">
        <w:t>Правильный ответ: А-2, Б-1, В-3, Г-4.</w:t>
      </w:r>
    </w:p>
    <w:p w14:paraId="5E7F45E1" w14:textId="788DCBE7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53A8C139" w14:textId="4242CB2A" w:rsidR="009A1ADD" w:rsidRPr="009A1ADD" w:rsidRDefault="009A1ADD" w:rsidP="009A1ADD"/>
    <w:p w14:paraId="1DFF3051" w14:textId="66AEFE7F" w:rsidR="001821AE" w:rsidRPr="001821AE" w:rsidRDefault="008B6B2C" w:rsidP="009A1ADD">
      <w:r>
        <w:t>5</w:t>
      </w:r>
      <w:r w:rsidR="009A1ADD" w:rsidRPr="009A1ADD">
        <w:t xml:space="preserve">. </w:t>
      </w:r>
      <w:r w:rsidR="009A1ADD" w:rsidRPr="00DA4E0A">
        <w:rPr>
          <w:i/>
          <w:iCs/>
        </w:rPr>
        <w:t>Установите соответствие между методами ООП и их описанием</w:t>
      </w:r>
      <w:r w:rsidR="00DA4E0A">
        <w:t xml:space="preserve">. </w:t>
      </w:r>
      <w:r w:rsidR="00DA4E0A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A4E0A">
        <w:rPr>
          <w:i/>
          <w:iCs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821AE" w14:paraId="0057F1B3" w14:textId="77777777" w:rsidTr="000D2822">
        <w:tc>
          <w:tcPr>
            <w:tcW w:w="4672" w:type="dxa"/>
          </w:tcPr>
          <w:p w14:paraId="61ED635F" w14:textId="026AE321" w:rsidR="001821AE" w:rsidRDefault="001821AE" w:rsidP="000D2822">
            <w:pPr>
              <w:jc w:val="center"/>
            </w:pPr>
            <w:r w:rsidRPr="001821AE">
              <w:t>Методы</w:t>
            </w:r>
            <w:r>
              <w:t xml:space="preserve"> </w:t>
            </w:r>
            <w:r w:rsidRPr="001821AE">
              <w:t>ООП</w:t>
            </w:r>
          </w:p>
        </w:tc>
        <w:tc>
          <w:tcPr>
            <w:tcW w:w="4673" w:type="dxa"/>
          </w:tcPr>
          <w:p w14:paraId="6B0A2C72" w14:textId="2471F3EB" w:rsidR="001821AE" w:rsidRDefault="001821AE" w:rsidP="000D2822">
            <w:pPr>
              <w:jc w:val="center"/>
            </w:pPr>
            <w:r w:rsidRPr="001821AE">
              <w:t>Описание</w:t>
            </w:r>
          </w:p>
        </w:tc>
      </w:tr>
      <w:tr w:rsidR="001821AE" w14:paraId="042C0597" w14:textId="77777777" w:rsidTr="000D2822">
        <w:tc>
          <w:tcPr>
            <w:tcW w:w="4672" w:type="dxa"/>
          </w:tcPr>
          <w:p w14:paraId="48E0233D" w14:textId="7324D753" w:rsidR="001821AE" w:rsidRDefault="001821AE" w:rsidP="000D2822">
            <w:r w:rsidRPr="009A1ADD">
              <w:t>А) Наследование</w:t>
            </w:r>
          </w:p>
        </w:tc>
        <w:tc>
          <w:tcPr>
            <w:tcW w:w="4673" w:type="dxa"/>
          </w:tcPr>
          <w:p w14:paraId="59B4B260" w14:textId="10773E32" w:rsidR="001821AE" w:rsidRDefault="001821AE" w:rsidP="000D2822">
            <w:r w:rsidRPr="009A1ADD">
              <w:t>1) Создание методов, работающих с классом, а не экземпляром</w:t>
            </w:r>
          </w:p>
        </w:tc>
      </w:tr>
      <w:tr w:rsidR="001821AE" w14:paraId="42EDC8B7" w14:textId="77777777" w:rsidTr="000D2822">
        <w:tc>
          <w:tcPr>
            <w:tcW w:w="4672" w:type="dxa"/>
          </w:tcPr>
          <w:p w14:paraId="27DF16DF" w14:textId="23A2B6E7" w:rsidR="001821AE" w:rsidRPr="00D54C03" w:rsidRDefault="001821AE" w:rsidP="000D2822">
            <w:r w:rsidRPr="009A1ADD">
              <w:lastRenderedPageBreak/>
              <w:t>Б) Инкапсуляция</w:t>
            </w:r>
          </w:p>
        </w:tc>
        <w:tc>
          <w:tcPr>
            <w:tcW w:w="4673" w:type="dxa"/>
          </w:tcPr>
          <w:p w14:paraId="347D3883" w14:textId="46C892BF" w:rsidR="001821AE" w:rsidRPr="00D54C03" w:rsidRDefault="001821AE" w:rsidP="000D2822">
            <w:r w:rsidRPr="009A1ADD">
              <w:t>2) Сокрытие внутренней реализации</w:t>
            </w:r>
          </w:p>
        </w:tc>
      </w:tr>
      <w:tr w:rsidR="001821AE" w14:paraId="06097FC2" w14:textId="77777777" w:rsidTr="000D2822">
        <w:tc>
          <w:tcPr>
            <w:tcW w:w="4672" w:type="dxa"/>
          </w:tcPr>
          <w:p w14:paraId="3739E721" w14:textId="3EBAFE05" w:rsidR="001821AE" w:rsidRPr="00D54C03" w:rsidRDefault="001821AE" w:rsidP="000D2822">
            <w:r w:rsidRPr="009A1ADD">
              <w:t>В) Полиморфизм</w:t>
            </w:r>
          </w:p>
        </w:tc>
        <w:tc>
          <w:tcPr>
            <w:tcW w:w="4673" w:type="dxa"/>
          </w:tcPr>
          <w:p w14:paraId="43649DE0" w14:textId="495AF3D2" w:rsidR="001821AE" w:rsidRPr="00D54C03" w:rsidRDefault="001821AE" w:rsidP="000D2822">
            <w:r w:rsidRPr="009A1ADD">
              <w:t>3) Перегрузка операторов</w:t>
            </w:r>
          </w:p>
        </w:tc>
      </w:tr>
      <w:tr w:rsidR="001821AE" w14:paraId="3064B7E7" w14:textId="77777777" w:rsidTr="000D2822">
        <w:tc>
          <w:tcPr>
            <w:tcW w:w="4672" w:type="dxa"/>
          </w:tcPr>
          <w:p w14:paraId="3576DFBD" w14:textId="12091F9F" w:rsidR="001821AE" w:rsidRPr="00D54C03" w:rsidRDefault="001821AE" w:rsidP="000D2822">
            <w:r w:rsidRPr="009A1ADD">
              <w:t>Г) Абстракция</w:t>
            </w:r>
          </w:p>
        </w:tc>
        <w:tc>
          <w:tcPr>
            <w:tcW w:w="4673" w:type="dxa"/>
          </w:tcPr>
          <w:p w14:paraId="2C721A39" w14:textId="42F64D17" w:rsidR="001821AE" w:rsidRPr="00D54C03" w:rsidRDefault="001821AE" w:rsidP="000D2822">
            <w:r w:rsidRPr="009A1ADD">
              <w:t>4) Выделение общего интерфейса</w:t>
            </w:r>
          </w:p>
        </w:tc>
      </w:tr>
    </w:tbl>
    <w:p w14:paraId="4CFF504C" w14:textId="77777777" w:rsidR="006A1B60" w:rsidRPr="00DA4E0A" w:rsidRDefault="009A1ADD" w:rsidP="009A1ADD">
      <w:r w:rsidRPr="00DA4E0A">
        <w:t>Правильный ответ: А-1, Б-2, В-3, Г-4.</w:t>
      </w:r>
    </w:p>
    <w:p w14:paraId="642EA45B" w14:textId="589D9914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6C642B6B" w14:textId="79B84E45" w:rsidR="009A1ADD" w:rsidRPr="009A1ADD" w:rsidRDefault="009A1ADD" w:rsidP="009A1ADD"/>
    <w:p w14:paraId="3D8AD00A" w14:textId="06405AAA" w:rsidR="006A1B60" w:rsidRDefault="008B6B2C" w:rsidP="009A1ADD">
      <w:pPr>
        <w:rPr>
          <w:b/>
          <w:bCs/>
        </w:rPr>
      </w:pPr>
      <w:r>
        <w:t>6</w:t>
      </w:r>
      <w:r w:rsidR="009A1ADD" w:rsidRPr="009A1ADD">
        <w:t xml:space="preserve">. </w:t>
      </w:r>
      <w:r w:rsidR="009A1ADD" w:rsidRPr="00DA4E0A">
        <w:rPr>
          <w:i/>
          <w:iCs/>
        </w:rPr>
        <w:t>Установите соответствие между этапами разработки интерфейса и инструментами Python</w:t>
      </w:r>
      <w:r w:rsidR="00DA4E0A">
        <w:t xml:space="preserve">. </w:t>
      </w:r>
      <w:r w:rsidR="00DA4E0A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A4E0A">
        <w:rPr>
          <w:i/>
          <w:iCs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A1B60" w14:paraId="1A1D895D" w14:textId="77777777" w:rsidTr="000D2822">
        <w:tc>
          <w:tcPr>
            <w:tcW w:w="4672" w:type="dxa"/>
          </w:tcPr>
          <w:p w14:paraId="374B10F5" w14:textId="317640FA" w:rsidR="006A1B60" w:rsidRDefault="006A1B60" w:rsidP="000D2822">
            <w:pPr>
              <w:jc w:val="center"/>
            </w:pPr>
            <w:r w:rsidRPr="006A1B60">
              <w:t>Этапы</w:t>
            </w:r>
            <w:r>
              <w:t xml:space="preserve"> </w:t>
            </w:r>
            <w:r w:rsidRPr="006A1B60">
              <w:t>разработки</w:t>
            </w:r>
          </w:p>
        </w:tc>
        <w:tc>
          <w:tcPr>
            <w:tcW w:w="4673" w:type="dxa"/>
          </w:tcPr>
          <w:p w14:paraId="55D6523B" w14:textId="763B9B40" w:rsidR="006A1B60" w:rsidRDefault="006A1B60" w:rsidP="000D2822">
            <w:pPr>
              <w:jc w:val="center"/>
            </w:pPr>
            <w:r w:rsidRPr="006A1B60">
              <w:t>Инструменты</w:t>
            </w:r>
          </w:p>
        </w:tc>
      </w:tr>
      <w:tr w:rsidR="006A1B60" w14:paraId="2FCC3A2A" w14:textId="77777777" w:rsidTr="000D2822">
        <w:tc>
          <w:tcPr>
            <w:tcW w:w="4672" w:type="dxa"/>
          </w:tcPr>
          <w:p w14:paraId="7A2B65C9" w14:textId="749EEA17" w:rsidR="006A1B60" w:rsidRDefault="006A1B60" w:rsidP="000D2822">
            <w:r w:rsidRPr="009A1ADD">
              <w:t>А) Проектирование UI</w:t>
            </w:r>
          </w:p>
        </w:tc>
        <w:tc>
          <w:tcPr>
            <w:tcW w:w="4673" w:type="dxa"/>
          </w:tcPr>
          <w:p w14:paraId="6DECC847" w14:textId="2A8D8480" w:rsidR="006A1B60" w:rsidRDefault="006A1B60" w:rsidP="000D2822">
            <w:r w:rsidRPr="009A1ADD">
              <w:t>1) Библиотека Tkinter</w:t>
            </w:r>
          </w:p>
        </w:tc>
      </w:tr>
      <w:tr w:rsidR="006A1B60" w14:paraId="550AC936" w14:textId="77777777" w:rsidTr="000D2822">
        <w:tc>
          <w:tcPr>
            <w:tcW w:w="4672" w:type="dxa"/>
          </w:tcPr>
          <w:p w14:paraId="48E0262A" w14:textId="64C3E610" w:rsidR="006A1B60" w:rsidRPr="00D54C03" w:rsidRDefault="006A1B60" w:rsidP="000D2822">
            <w:r w:rsidRPr="009A1ADD">
              <w:t>Б) Обработка событий</w:t>
            </w:r>
          </w:p>
        </w:tc>
        <w:tc>
          <w:tcPr>
            <w:tcW w:w="4673" w:type="dxa"/>
          </w:tcPr>
          <w:p w14:paraId="5A24E8FB" w14:textId="5B2478DA" w:rsidR="006A1B60" w:rsidRPr="00D54C03" w:rsidRDefault="006A1B60" w:rsidP="000D2822">
            <w:r w:rsidRPr="009A1ADD">
              <w:t>2) Модуль sys.argv</w:t>
            </w:r>
          </w:p>
        </w:tc>
      </w:tr>
      <w:tr w:rsidR="006A1B60" w14:paraId="5F1C424B" w14:textId="77777777" w:rsidTr="000D2822">
        <w:tc>
          <w:tcPr>
            <w:tcW w:w="4672" w:type="dxa"/>
          </w:tcPr>
          <w:p w14:paraId="19D60944" w14:textId="606CB4C5" w:rsidR="006A1B60" w:rsidRPr="00D54C03" w:rsidRDefault="006A1B60" w:rsidP="000D2822">
            <w:r w:rsidRPr="009A1ADD">
              <w:t>В) Валидация данных</w:t>
            </w:r>
          </w:p>
        </w:tc>
        <w:tc>
          <w:tcPr>
            <w:tcW w:w="4673" w:type="dxa"/>
          </w:tcPr>
          <w:p w14:paraId="432E37B7" w14:textId="4D877D67" w:rsidR="006A1B60" w:rsidRPr="00D54C03" w:rsidRDefault="006A1B60" w:rsidP="000D2822">
            <w:r w:rsidRPr="009A1ADD">
              <w:t>3) Декораторы @staticmethod</w:t>
            </w:r>
          </w:p>
        </w:tc>
      </w:tr>
      <w:tr w:rsidR="006A1B60" w14:paraId="1E38A4D7" w14:textId="77777777" w:rsidTr="000D2822">
        <w:tc>
          <w:tcPr>
            <w:tcW w:w="4672" w:type="dxa"/>
          </w:tcPr>
          <w:p w14:paraId="5A2816C7" w14:textId="744FFDF7" w:rsidR="006A1B60" w:rsidRPr="00D54C03" w:rsidRDefault="006A1B60" w:rsidP="000D2822">
            <w:r w:rsidRPr="009A1ADD">
              <w:t>Г) Запуск приложения</w:t>
            </w:r>
          </w:p>
        </w:tc>
        <w:tc>
          <w:tcPr>
            <w:tcW w:w="4673" w:type="dxa"/>
          </w:tcPr>
          <w:p w14:paraId="4EFEC0D6" w14:textId="3EFBDBF4" w:rsidR="006A1B60" w:rsidRPr="00D54C03" w:rsidRDefault="006A1B60" w:rsidP="000D2822">
            <w:r w:rsidRPr="009A1ADD">
              <w:t>4) Функция mainloop()</w:t>
            </w:r>
          </w:p>
        </w:tc>
      </w:tr>
    </w:tbl>
    <w:p w14:paraId="3403D5FD" w14:textId="77777777" w:rsidR="006A1B60" w:rsidRPr="00DA4E0A" w:rsidRDefault="009A1ADD" w:rsidP="009A1ADD">
      <w:r w:rsidRPr="00DA4E0A">
        <w:t>Правильный ответ: А-1, Б-3, В-2, Г-4.</w:t>
      </w:r>
    </w:p>
    <w:p w14:paraId="67D80CC1" w14:textId="606FBFD2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666E27DF" w14:textId="123509A1" w:rsidR="009A1ADD" w:rsidRPr="009A1ADD" w:rsidRDefault="009A1ADD" w:rsidP="009A1ADD"/>
    <w:p w14:paraId="564389F3" w14:textId="35B17A6A" w:rsidR="006A1B60" w:rsidRDefault="008B6B2C" w:rsidP="009A1ADD">
      <w:r>
        <w:t>7</w:t>
      </w:r>
      <w:r w:rsidR="009A1ADD" w:rsidRPr="009A1ADD">
        <w:t xml:space="preserve">. </w:t>
      </w:r>
      <w:r w:rsidR="009A1ADD" w:rsidRPr="00DA4E0A">
        <w:rPr>
          <w:i/>
          <w:iCs/>
        </w:rPr>
        <w:t>Установите соответствие между типами тестирования и их целями</w:t>
      </w:r>
      <w:r w:rsidR="00DA4E0A">
        <w:t xml:space="preserve">. </w:t>
      </w:r>
      <w:r w:rsidR="00DA4E0A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A4E0A">
        <w:rPr>
          <w:i/>
          <w:iCs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A1B60" w14:paraId="7E3EDF8B" w14:textId="77777777" w:rsidTr="000D2822">
        <w:tc>
          <w:tcPr>
            <w:tcW w:w="4672" w:type="dxa"/>
          </w:tcPr>
          <w:p w14:paraId="49EFBEAB" w14:textId="00FC7CA2" w:rsidR="006A1B60" w:rsidRDefault="00DD7303" w:rsidP="000D2822">
            <w:pPr>
              <w:jc w:val="center"/>
            </w:pPr>
            <w:r w:rsidRPr="00DD7303">
              <w:t>Типы тестирования</w:t>
            </w:r>
          </w:p>
        </w:tc>
        <w:tc>
          <w:tcPr>
            <w:tcW w:w="4673" w:type="dxa"/>
          </w:tcPr>
          <w:p w14:paraId="0D728AAE" w14:textId="49C968D1" w:rsidR="006A1B60" w:rsidRDefault="00DD7303" w:rsidP="000D2822">
            <w:pPr>
              <w:jc w:val="center"/>
            </w:pPr>
            <w:r w:rsidRPr="00DD7303">
              <w:t>Цели</w:t>
            </w:r>
          </w:p>
        </w:tc>
      </w:tr>
      <w:tr w:rsidR="006A1B60" w14:paraId="69E30E4C" w14:textId="77777777" w:rsidTr="000D2822">
        <w:tc>
          <w:tcPr>
            <w:tcW w:w="4672" w:type="dxa"/>
          </w:tcPr>
          <w:p w14:paraId="4D12C963" w14:textId="09100D90" w:rsidR="006A1B60" w:rsidRDefault="00DD7303" w:rsidP="000D2822">
            <w:r w:rsidRPr="009A1ADD">
              <w:t>А) Модульное</w:t>
            </w:r>
          </w:p>
        </w:tc>
        <w:tc>
          <w:tcPr>
            <w:tcW w:w="4673" w:type="dxa"/>
          </w:tcPr>
          <w:p w14:paraId="64C4B866" w14:textId="596FC24A" w:rsidR="006A1B60" w:rsidRDefault="00DD7303" w:rsidP="000D2822">
            <w:r w:rsidRPr="009A1ADD">
              <w:t>1) Проверка взаимодействия компонентов</w:t>
            </w:r>
          </w:p>
        </w:tc>
      </w:tr>
      <w:tr w:rsidR="006A1B60" w14:paraId="18932E98" w14:textId="77777777" w:rsidTr="000D2822">
        <w:tc>
          <w:tcPr>
            <w:tcW w:w="4672" w:type="dxa"/>
          </w:tcPr>
          <w:p w14:paraId="46A8735E" w14:textId="035EA9D3" w:rsidR="006A1B60" w:rsidRPr="00D54C03" w:rsidRDefault="00DD7303" w:rsidP="000D2822">
            <w:r w:rsidRPr="009A1ADD">
              <w:t>Б) Интеграционное</w:t>
            </w:r>
          </w:p>
        </w:tc>
        <w:tc>
          <w:tcPr>
            <w:tcW w:w="4673" w:type="dxa"/>
          </w:tcPr>
          <w:p w14:paraId="475EBD5B" w14:textId="3727C033" w:rsidR="006A1B60" w:rsidRPr="00D54C03" w:rsidRDefault="00DD7303" w:rsidP="000D2822">
            <w:r w:rsidRPr="009A1ADD">
              <w:t>2) Проверка отдельной функции</w:t>
            </w:r>
          </w:p>
        </w:tc>
      </w:tr>
      <w:tr w:rsidR="006A1B60" w14:paraId="49CF009D" w14:textId="77777777" w:rsidTr="000D2822">
        <w:tc>
          <w:tcPr>
            <w:tcW w:w="4672" w:type="dxa"/>
          </w:tcPr>
          <w:p w14:paraId="616F2B39" w14:textId="39498D05" w:rsidR="006A1B60" w:rsidRPr="00D54C03" w:rsidRDefault="00DD7303" w:rsidP="000D2822">
            <w:r w:rsidRPr="009A1ADD">
              <w:t>В) Системное</w:t>
            </w:r>
          </w:p>
        </w:tc>
        <w:tc>
          <w:tcPr>
            <w:tcW w:w="4673" w:type="dxa"/>
          </w:tcPr>
          <w:p w14:paraId="00DA17C8" w14:textId="258A3183" w:rsidR="006A1B60" w:rsidRPr="00D54C03" w:rsidRDefault="00DD7303" w:rsidP="000D2822">
            <w:r w:rsidRPr="009A1ADD">
              <w:t>3) Проверка всего приложения</w:t>
            </w:r>
          </w:p>
        </w:tc>
      </w:tr>
      <w:tr w:rsidR="006A1B60" w14:paraId="609979D6" w14:textId="77777777" w:rsidTr="000D2822">
        <w:tc>
          <w:tcPr>
            <w:tcW w:w="4672" w:type="dxa"/>
          </w:tcPr>
          <w:p w14:paraId="25576047" w14:textId="35FA4A65" w:rsidR="006A1B60" w:rsidRPr="00D54C03" w:rsidRDefault="00DD7303" w:rsidP="000D2822">
            <w:r w:rsidRPr="009A1ADD">
              <w:t>Г) Регрессионное</w:t>
            </w:r>
          </w:p>
        </w:tc>
        <w:tc>
          <w:tcPr>
            <w:tcW w:w="4673" w:type="dxa"/>
          </w:tcPr>
          <w:p w14:paraId="24154F8C" w14:textId="48370DE7" w:rsidR="006A1B60" w:rsidRPr="00D54C03" w:rsidRDefault="00DD7303" w:rsidP="000D2822">
            <w:r w:rsidRPr="009A1ADD">
              <w:t>4) Поиск ошибок после изменений</w:t>
            </w:r>
          </w:p>
        </w:tc>
      </w:tr>
    </w:tbl>
    <w:p w14:paraId="1BEC0D90" w14:textId="77777777" w:rsidR="00DD7303" w:rsidRPr="00DA4E0A" w:rsidRDefault="009A1ADD" w:rsidP="009A1ADD">
      <w:r w:rsidRPr="00DA4E0A">
        <w:t>Правильный ответ: А-2, Б-1, В-3, Г-4.</w:t>
      </w:r>
    </w:p>
    <w:p w14:paraId="322506D1" w14:textId="4AE318F3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51834562" w14:textId="49D11851" w:rsidR="009A1ADD" w:rsidRPr="009A1ADD" w:rsidRDefault="009A1ADD" w:rsidP="009A1ADD"/>
    <w:p w14:paraId="2992D41B" w14:textId="6DE8BD7C" w:rsidR="00091439" w:rsidRDefault="008B6B2C" w:rsidP="009A1ADD">
      <w:r>
        <w:t>8</w:t>
      </w:r>
      <w:r w:rsidR="009A1ADD" w:rsidRPr="009A1ADD">
        <w:t xml:space="preserve">. </w:t>
      </w:r>
      <w:r w:rsidR="009A1ADD" w:rsidRPr="00DA4E0A">
        <w:rPr>
          <w:i/>
          <w:iCs/>
        </w:rPr>
        <w:t>Установите соответствие между этапами обработки данных и методами Python</w:t>
      </w:r>
      <w:r w:rsidR="00DA4E0A">
        <w:t xml:space="preserve">. </w:t>
      </w:r>
      <w:r w:rsidR="00DA4E0A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1ADD" w:rsidRPr="009A1ADD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91439" w14:paraId="540CF7C2" w14:textId="77777777" w:rsidTr="000D2822">
        <w:tc>
          <w:tcPr>
            <w:tcW w:w="4672" w:type="dxa"/>
          </w:tcPr>
          <w:p w14:paraId="4F341577" w14:textId="22FF39F9" w:rsidR="00091439" w:rsidRDefault="00091439" w:rsidP="000D2822">
            <w:pPr>
              <w:jc w:val="center"/>
            </w:pPr>
            <w:r w:rsidRPr="00091439">
              <w:t>Этапы обработки</w:t>
            </w:r>
          </w:p>
        </w:tc>
        <w:tc>
          <w:tcPr>
            <w:tcW w:w="4673" w:type="dxa"/>
          </w:tcPr>
          <w:p w14:paraId="1C28608E" w14:textId="349C5ABC" w:rsidR="00091439" w:rsidRDefault="00091439" w:rsidP="000D2822">
            <w:pPr>
              <w:jc w:val="center"/>
            </w:pPr>
            <w:r w:rsidRPr="00091439">
              <w:t>Методы</w:t>
            </w:r>
          </w:p>
        </w:tc>
      </w:tr>
      <w:tr w:rsidR="00091439" w14:paraId="42EE0093" w14:textId="77777777" w:rsidTr="000D2822">
        <w:tc>
          <w:tcPr>
            <w:tcW w:w="4672" w:type="dxa"/>
          </w:tcPr>
          <w:p w14:paraId="1089B4F5" w14:textId="3AC9B1F0" w:rsidR="00091439" w:rsidRDefault="00091439" w:rsidP="000D2822">
            <w:r w:rsidRPr="009A1ADD">
              <w:t>А) Извлечение данных</w:t>
            </w:r>
          </w:p>
        </w:tc>
        <w:tc>
          <w:tcPr>
            <w:tcW w:w="4673" w:type="dxa"/>
          </w:tcPr>
          <w:p w14:paraId="0DEFC890" w14:textId="6D057CD8" w:rsidR="00091439" w:rsidRDefault="00091439" w:rsidP="000D2822">
            <w:r w:rsidRPr="009A1ADD">
              <w:t>1) Метод split()</w:t>
            </w:r>
          </w:p>
        </w:tc>
      </w:tr>
      <w:tr w:rsidR="00091439" w14:paraId="066CE7F8" w14:textId="77777777" w:rsidTr="000D2822">
        <w:tc>
          <w:tcPr>
            <w:tcW w:w="4672" w:type="dxa"/>
          </w:tcPr>
          <w:p w14:paraId="3F98CD16" w14:textId="1D2C51DA" w:rsidR="00091439" w:rsidRPr="00D54C03" w:rsidRDefault="00091439" w:rsidP="000D2822">
            <w:r w:rsidRPr="009A1ADD">
              <w:t>Б) Очистка данных</w:t>
            </w:r>
          </w:p>
        </w:tc>
        <w:tc>
          <w:tcPr>
            <w:tcW w:w="4673" w:type="dxa"/>
          </w:tcPr>
          <w:p w14:paraId="64009BFB" w14:textId="1AF54DE4" w:rsidR="00091439" w:rsidRPr="00D54C03" w:rsidRDefault="00091439" w:rsidP="000D2822">
            <w:r w:rsidRPr="009A1ADD">
              <w:t>2) Библиотека re</w:t>
            </w:r>
          </w:p>
        </w:tc>
      </w:tr>
      <w:tr w:rsidR="00091439" w14:paraId="45FDB592" w14:textId="77777777" w:rsidTr="000D2822">
        <w:tc>
          <w:tcPr>
            <w:tcW w:w="4672" w:type="dxa"/>
          </w:tcPr>
          <w:p w14:paraId="1B0BCB45" w14:textId="4840B573" w:rsidR="00091439" w:rsidRPr="00D54C03" w:rsidRDefault="00091439" w:rsidP="000D2822">
            <w:r w:rsidRPr="009A1ADD">
              <w:t>В) Анализ данных</w:t>
            </w:r>
          </w:p>
        </w:tc>
        <w:tc>
          <w:tcPr>
            <w:tcW w:w="4673" w:type="dxa"/>
          </w:tcPr>
          <w:p w14:paraId="2E81D60E" w14:textId="18321965" w:rsidR="00091439" w:rsidRPr="00D54C03" w:rsidRDefault="00091439" w:rsidP="000D2822">
            <w:r w:rsidRPr="009A1ADD">
              <w:t>3) Модуль collections</w:t>
            </w:r>
          </w:p>
        </w:tc>
      </w:tr>
      <w:tr w:rsidR="00091439" w14:paraId="222D44CD" w14:textId="77777777" w:rsidTr="000D2822">
        <w:tc>
          <w:tcPr>
            <w:tcW w:w="4672" w:type="dxa"/>
          </w:tcPr>
          <w:p w14:paraId="312B7DC1" w14:textId="62D66691" w:rsidR="00091439" w:rsidRPr="00D54C03" w:rsidRDefault="00091439" w:rsidP="000D2822">
            <w:r w:rsidRPr="009A1ADD">
              <w:t>Г) Визуализация</w:t>
            </w:r>
          </w:p>
        </w:tc>
        <w:tc>
          <w:tcPr>
            <w:tcW w:w="4673" w:type="dxa"/>
          </w:tcPr>
          <w:p w14:paraId="6C84152D" w14:textId="38CFE5EB" w:rsidR="00091439" w:rsidRPr="00D54C03" w:rsidRDefault="00091439" w:rsidP="000D2822">
            <w:r w:rsidRPr="009A1ADD">
              <w:t>4) Библиотека matplotlib</w:t>
            </w:r>
          </w:p>
        </w:tc>
      </w:tr>
    </w:tbl>
    <w:p w14:paraId="2795C00E" w14:textId="77777777" w:rsidR="00091439" w:rsidRPr="00DA4E0A" w:rsidRDefault="009A1ADD" w:rsidP="009A1ADD">
      <w:r w:rsidRPr="00DA4E0A">
        <w:t>Правильный ответ: А-2, Б-1, В-3, Г-4.</w:t>
      </w:r>
    </w:p>
    <w:p w14:paraId="71A73980" w14:textId="273D71C8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3755E547" w14:textId="4CBAD13A" w:rsidR="009A1ADD" w:rsidRPr="009A1ADD" w:rsidRDefault="009A1ADD" w:rsidP="009A1ADD"/>
    <w:p w14:paraId="3F4C204A" w14:textId="502AE57C" w:rsidR="00091439" w:rsidRDefault="008B6B2C" w:rsidP="009A1ADD">
      <w:r>
        <w:t>9</w:t>
      </w:r>
      <w:r w:rsidR="009A1ADD" w:rsidRPr="009A1ADD">
        <w:t xml:space="preserve">. </w:t>
      </w:r>
      <w:r w:rsidR="009A1ADD" w:rsidRPr="00DA4E0A">
        <w:rPr>
          <w:i/>
          <w:iCs/>
        </w:rPr>
        <w:t>Установите соответствие между этапами работы с БД и операциями Python</w:t>
      </w:r>
      <w:r w:rsidR="00DA4E0A">
        <w:t xml:space="preserve">. </w:t>
      </w:r>
      <w:r w:rsidR="00DA4E0A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1ADD" w:rsidRPr="009A1ADD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91439" w14:paraId="7DAF2FFE" w14:textId="77777777" w:rsidTr="000D2822">
        <w:tc>
          <w:tcPr>
            <w:tcW w:w="4672" w:type="dxa"/>
          </w:tcPr>
          <w:p w14:paraId="47B245A8" w14:textId="78274AEB" w:rsidR="00091439" w:rsidRDefault="00091439" w:rsidP="000D2822">
            <w:pPr>
              <w:jc w:val="center"/>
            </w:pPr>
            <w:r w:rsidRPr="00091439">
              <w:t>Этапы работы</w:t>
            </w:r>
          </w:p>
        </w:tc>
        <w:tc>
          <w:tcPr>
            <w:tcW w:w="4673" w:type="dxa"/>
          </w:tcPr>
          <w:p w14:paraId="1D2709C9" w14:textId="26543CAB" w:rsidR="00091439" w:rsidRDefault="00091439" w:rsidP="000D2822">
            <w:pPr>
              <w:jc w:val="center"/>
            </w:pPr>
            <w:r w:rsidRPr="00091439">
              <w:t>Операции</w:t>
            </w:r>
          </w:p>
        </w:tc>
      </w:tr>
      <w:tr w:rsidR="00091439" w14:paraId="1D1E3B42" w14:textId="77777777" w:rsidTr="000D2822">
        <w:tc>
          <w:tcPr>
            <w:tcW w:w="4672" w:type="dxa"/>
          </w:tcPr>
          <w:p w14:paraId="44D12A85" w14:textId="55D1A558" w:rsidR="00091439" w:rsidRDefault="00091439" w:rsidP="000D2822">
            <w:r w:rsidRPr="009A1ADD">
              <w:t>А) Подключение к БД</w:t>
            </w:r>
          </w:p>
        </w:tc>
        <w:tc>
          <w:tcPr>
            <w:tcW w:w="4673" w:type="dxa"/>
          </w:tcPr>
          <w:p w14:paraId="275904EA" w14:textId="776A1AC3" w:rsidR="00091439" w:rsidRDefault="00091439" w:rsidP="000D2822">
            <w:r w:rsidRPr="009A1ADD">
              <w:t>1) Метод fetchall()</w:t>
            </w:r>
          </w:p>
        </w:tc>
      </w:tr>
      <w:tr w:rsidR="00091439" w14:paraId="5C20CD86" w14:textId="77777777" w:rsidTr="000D2822">
        <w:tc>
          <w:tcPr>
            <w:tcW w:w="4672" w:type="dxa"/>
          </w:tcPr>
          <w:p w14:paraId="2BD419EF" w14:textId="4685C5BB" w:rsidR="00091439" w:rsidRPr="00D54C03" w:rsidRDefault="00091439" w:rsidP="000D2822">
            <w:r w:rsidRPr="009A1ADD">
              <w:lastRenderedPageBreak/>
              <w:t>Б) Выполнение запроса</w:t>
            </w:r>
          </w:p>
        </w:tc>
        <w:tc>
          <w:tcPr>
            <w:tcW w:w="4673" w:type="dxa"/>
          </w:tcPr>
          <w:p w14:paraId="02F3C031" w14:textId="3C697EA8" w:rsidR="00091439" w:rsidRPr="00D54C03" w:rsidRDefault="00091439" w:rsidP="000D2822">
            <w:r w:rsidRPr="009A1ADD">
              <w:t>2) Модуль sqlite3</w:t>
            </w:r>
          </w:p>
        </w:tc>
      </w:tr>
      <w:tr w:rsidR="00091439" w14:paraId="07898A85" w14:textId="77777777" w:rsidTr="000D2822">
        <w:tc>
          <w:tcPr>
            <w:tcW w:w="4672" w:type="dxa"/>
          </w:tcPr>
          <w:p w14:paraId="71797096" w14:textId="1E329AB4" w:rsidR="00091439" w:rsidRPr="00D54C03" w:rsidRDefault="00091439" w:rsidP="000D2822">
            <w:r w:rsidRPr="009A1ADD">
              <w:t>В) Получение данных</w:t>
            </w:r>
          </w:p>
        </w:tc>
        <w:tc>
          <w:tcPr>
            <w:tcW w:w="4673" w:type="dxa"/>
          </w:tcPr>
          <w:p w14:paraId="5AE11257" w14:textId="18BBFA37" w:rsidR="00091439" w:rsidRPr="00D54C03" w:rsidRDefault="00091439" w:rsidP="000D2822">
            <w:r w:rsidRPr="009A1ADD">
              <w:t>3) Метод execute()</w:t>
            </w:r>
          </w:p>
        </w:tc>
      </w:tr>
      <w:tr w:rsidR="00091439" w14:paraId="65FCFD80" w14:textId="77777777" w:rsidTr="000D2822">
        <w:tc>
          <w:tcPr>
            <w:tcW w:w="4672" w:type="dxa"/>
          </w:tcPr>
          <w:p w14:paraId="4293CDE8" w14:textId="1E7D7DD2" w:rsidR="00091439" w:rsidRPr="00D54C03" w:rsidRDefault="00091439" w:rsidP="000D2822">
            <w:r w:rsidRPr="009A1ADD">
              <w:t>Г) Закрытие соединения</w:t>
            </w:r>
          </w:p>
        </w:tc>
        <w:tc>
          <w:tcPr>
            <w:tcW w:w="4673" w:type="dxa"/>
          </w:tcPr>
          <w:p w14:paraId="3B4F22F6" w14:textId="08DA5500" w:rsidR="00091439" w:rsidRPr="00D54C03" w:rsidRDefault="00091439" w:rsidP="000D2822">
            <w:r w:rsidRPr="009A1ADD">
              <w:t>4) Метод close()</w:t>
            </w:r>
          </w:p>
        </w:tc>
      </w:tr>
    </w:tbl>
    <w:p w14:paraId="7E52552A" w14:textId="77777777" w:rsidR="00763A5E" w:rsidRPr="00763A5E" w:rsidRDefault="009A1ADD" w:rsidP="009A1ADD">
      <w:r w:rsidRPr="00763A5E">
        <w:t>Правильный ответ: А-2, Б-3, В-1, Г-4.</w:t>
      </w:r>
    </w:p>
    <w:p w14:paraId="2472E8E8" w14:textId="39A15BFA" w:rsidR="009A1ADD" w:rsidRPr="009A1ADD" w:rsidRDefault="009A1ADD" w:rsidP="009A1ADD">
      <w:r w:rsidRPr="009A1ADD">
        <w:t>Компетенции (индикаторы): </w:t>
      </w:r>
      <w:r w:rsidR="00A36F05">
        <w:t>ОПК-3 (ОПК-3.1)</w:t>
      </w:r>
    </w:p>
    <w:p w14:paraId="1B1BB864" w14:textId="77777777" w:rsidR="009A1ADD" w:rsidRDefault="009A1ADD" w:rsidP="00D54C03"/>
    <w:p w14:paraId="630F5A33" w14:textId="19FCBE80" w:rsidR="00933DE4" w:rsidRDefault="00933DE4" w:rsidP="006C4532">
      <w:r>
        <w:t>1</w:t>
      </w:r>
      <w:r w:rsidR="008B6B2C">
        <w:t>0</w:t>
      </w:r>
      <w:r>
        <w:t>.</w:t>
      </w:r>
      <w:r w:rsidR="006C4532" w:rsidRPr="006C4532">
        <w:t xml:space="preserve"> </w:t>
      </w:r>
      <w:r w:rsidR="006C4532" w:rsidRPr="00763A5E">
        <w:rPr>
          <w:i/>
          <w:iCs/>
        </w:rPr>
        <w:t>Установите соответствие между концепциями ООП и их определениями</w:t>
      </w:r>
      <w:r w:rsidR="00763A5E">
        <w:t xml:space="preserve">. </w:t>
      </w:r>
      <w:r w:rsidR="00763A5E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33DE4" w14:paraId="4A35A578" w14:textId="77777777" w:rsidTr="000D2822">
        <w:tc>
          <w:tcPr>
            <w:tcW w:w="4672" w:type="dxa"/>
          </w:tcPr>
          <w:p w14:paraId="4C71CA62" w14:textId="69870F3C" w:rsidR="00933DE4" w:rsidRDefault="00933DE4" w:rsidP="000D2822">
            <w:pPr>
              <w:jc w:val="center"/>
            </w:pPr>
            <w:r w:rsidRPr="00933DE4">
              <w:t>Концепции</w:t>
            </w:r>
          </w:p>
        </w:tc>
        <w:tc>
          <w:tcPr>
            <w:tcW w:w="4673" w:type="dxa"/>
          </w:tcPr>
          <w:p w14:paraId="446DFAA7" w14:textId="373B6DDF" w:rsidR="00933DE4" w:rsidRDefault="00933DE4" w:rsidP="000D2822">
            <w:pPr>
              <w:jc w:val="center"/>
            </w:pPr>
            <w:r w:rsidRPr="00933DE4">
              <w:t>Определения</w:t>
            </w:r>
          </w:p>
        </w:tc>
      </w:tr>
      <w:tr w:rsidR="00933DE4" w14:paraId="37F6C4DC" w14:textId="77777777" w:rsidTr="000D2822">
        <w:tc>
          <w:tcPr>
            <w:tcW w:w="4672" w:type="dxa"/>
          </w:tcPr>
          <w:p w14:paraId="0719CD68" w14:textId="752A0463" w:rsidR="00933DE4" w:rsidRDefault="00933DE4" w:rsidP="000D2822">
            <w:r w:rsidRPr="006C4532">
              <w:t>А) Наследование</w:t>
            </w:r>
          </w:p>
        </w:tc>
        <w:tc>
          <w:tcPr>
            <w:tcW w:w="4673" w:type="dxa"/>
          </w:tcPr>
          <w:p w14:paraId="03E9B5F9" w14:textId="571BDA97" w:rsidR="00933DE4" w:rsidRDefault="00933DE4" w:rsidP="000D2822">
            <w:r w:rsidRPr="006C4532">
              <w:t>1) Сокрытие внутренней реализации объекта</w:t>
            </w:r>
          </w:p>
        </w:tc>
      </w:tr>
      <w:tr w:rsidR="00933DE4" w14:paraId="398A7C11" w14:textId="77777777" w:rsidTr="000D2822">
        <w:tc>
          <w:tcPr>
            <w:tcW w:w="4672" w:type="dxa"/>
          </w:tcPr>
          <w:p w14:paraId="10EAF6A1" w14:textId="74DB17ED" w:rsidR="00933DE4" w:rsidRPr="00D54C03" w:rsidRDefault="00933DE4" w:rsidP="000D2822">
            <w:r w:rsidRPr="006C4532">
              <w:t>Б) Инкапсуляция</w:t>
            </w:r>
          </w:p>
        </w:tc>
        <w:tc>
          <w:tcPr>
            <w:tcW w:w="4673" w:type="dxa"/>
          </w:tcPr>
          <w:p w14:paraId="210435A3" w14:textId="66BD03C4" w:rsidR="00933DE4" w:rsidRPr="00D54C03" w:rsidRDefault="00933DE4" w:rsidP="000D2822">
            <w:r w:rsidRPr="006C4532">
              <w:t>2) Возможность использовать один интерфейс для разных типов данных</w:t>
            </w:r>
          </w:p>
        </w:tc>
      </w:tr>
      <w:tr w:rsidR="00933DE4" w14:paraId="6C04B36E" w14:textId="77777777" w:rsidTr="000D2822">
        <w:tc>
          <w:tcPr>
            <w:tcW w:w="4672" w:type="dxa"/>
          </w:tcPr>
          <w:p w14:paraId="10C66774" w14:textId="13B99A50" w:rsidR="00933DE4" w:rsidRPr="00D54C03" w:rsidRDefault="00933DE4" w:rsidP="000D2822">
            <w:r w:rsidRPr="006C4532">
              <w:t>В) Полиморфизм</w:t>
            </w:r>
          </w:p>
        </w:tc>
        <w:tc>
          <w:tcPr>
            <w:tcW w:w="4673" w:type="dxa"/>
          </w:tcPr>
          <w:p w14:paraId="267B875D" w14:textId="6D9FE271" w:rsidR="00933DE4" w:rsidRPr="00D54C03" w:rsidRDefault="00933DE4" w:rsidP="000D2822">
            <w:r w:rsidRPr="006C4532">
              <w:t>3) Создание нового класса на основе существующего</w:t>
            </w:r>
          </w:p>
        </w:tc>
      </w:tr>
      <w:tr w:rsidR="00933DE4" w14:paraId="433678C5" w14:textId="77777777" w:rsidTr="000D2822">
        <w:tc>
          <w:tcPr>
            <w:tcW w:w="4672" w:type="dxa"/>
          </w:tcPr>
          <w:p w14:paraId="0B646917" w14:textId="6F5F00F0" w:rsidR="00933DE4" w:rsidRPr="00D54C03" w:rsidRDefault="00933DE4" w:rsidP="000D2822">
            <w:r w:rsidRPr="006C4532">
              <w:t>Г) Абстракция</w:t>
            </w:r>
          </w:p>
        </w:tc>
        <w:tc>
          <w:tcPr>
            <w:tcW w:w="4673" w:type="dxa"/>
          </w:tcPr>
          <w:p w14:paraId="26206103" w14:textId="41AF8D19" w:rsidR="00933DE4" w:rsidRPr="00D54C03" w:rsidRDefault="00933DE4" w:rsidP="000D2822">
            <w:r w:rsidRPr="006C4532">
              <w:t>4) Выделение общего поведения без деталей реализации</w:t>
            </w:r>
          </w:p>
        </w:tc>
      </w:tr>
    </w:tbl>
    <w:p w14:paraId="0BF121DA" w14:textId="77777777" w:rsidR="00763A5E" w:rsidRDefault="006C4532" w:rsidP="006C4532">
      <w:r w:rsidRPr="00763A5E">
        <w:t>Правильный ответ: А-3, Б-1, В-2, Г-4.</w:t>
      </w:r>
    </w:p>
    <w:p w14:paraId="0688E8EF" w14:textId="3CAC5A53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4D5CBF0A" w14:textId="541E019A" w:rsidR="006C4532" w:rsidRPr="006C4532" w:rsidRDefault="006C4532" w:rsidP="006C4532"/>
    <w:p w14:paraId="688433E7" w14:textId="72153CCD" w:rsidR="00933DE4" w:rsidRDefault="00933DE4" w:rsidP="006C4532">
      <w:r w:rsidRPr="00933DE4">
        <w:t>1</w:t>
      </w:r>
      <w:r w:rsidR="008B6B2C">
        <w:t>1</w:t>
      </w:r>
      <w:r w:rsidR="006C4532" w:rsidRPr="006C4532">
        <w:t xml:space="preserve">. </w:t>
      </w:r>
      <w:r w:rsidR="006C4532" w:rsidRPr="00763A5E">
        <w:rPr>
          <w:i/>
          <w:iCs/>
        </w:rPr>
        <w:t>Установите соответствие между магическими методами Python и их функциями</w:t>
      </w:r>
      <w:r w:rsidR="00763A5E">
        <w:t xml:space="preserve">. </w:t>
      </w:r>
      <w:r w:rsidR="00763A5E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33DE4" w14:paraId="46B92EE7" w14:textId="77777777" w:rsidTr="000D2822">
        <w:tc>
          <w:tcPr>
            <w:tcW w:w="4672" w:type="dxa"/>
          </w:tcPr>
          <w:p w14:paraId="0A23E9E5" w14:textId="7CDDC08F" w:rsidR="00933DE4" w:rsidRDefault="00933DE4" w:rsidP="000D2822">
            <w:pPr>
              <w:jc w:val="center"/>
            </w:pPr>
            <w:r w:rsidRPr="00933DE4">
              <w:t>Методы</w:t>
            </w:r>
          </w:p>
        </w:tc>
        <w:tc>
          <w:tcPr>
            <w:tcW w:w="4673" w:type="dxa"/>
          </w:tcPr>
          <w:p w14:paraId="1ED0AE3D" w14:textId="2544A8D4" w:rsidR="00933DE4" w:rsidRDefault="00933DE4" w:rsidP="000D2822">
            <w:pPr>
              <w:jc w:val="center"/>
            </w:pPr>
            <w:r w:rsidRPr="00933DE4">
              <w:t>Функции</w:t>
            </w:r>
          </w:p>
        </w:tc>
      </w:tr>
      <w:tr w:rsidR="00933DE4" w14:paraId="6425F1CF" w14:textId="77777777" w:rsidTr="000D2822">
        <w:tc>
          <w:tcPr>
            <w:tcW w:w="4672" w:type="dxa"/>
          </w:tcPr>
          <w:p w14:paraId="49493E77" w14:textId="12401EAE" w:rsidR="00933DE4" w:rsidRDefault="00933DE4" w:rsidP="000D2822">
            <w:r w:rsidRPr="006C4532">
              <w:t>А) __init__</w:t>
            </w:r>
          </w:p>
        </w:tc>
        <w:tc>
          <w:tcPr>
            <w:tcW w:w="4673" w:type="dxa"/>
          </w:tcPr>
          <w:p w14:paraId="19EE4050" w14:textId="3434D7F8" w:rsidR="00933DE4" w:rsidRDefault="00933DE4" w:rsidP="000D2822">
            <w:r w:rsidRPr="006C4532">
              <w:t>1) Возвращает строковое представление объекта</w:t>
            </w:r>
          </w:p>
        </w:tc>
      </w:tr>
      <w:tr w:rsidR="00933DE4" w14:paraId="60A611BE" w14:textId="77777777" w:rsidTr="000D2822">
        <w:tc>
          <w:tcPr>
            <w:tcW w:w="4672" w:type="dxa"/>
          </w:tcPr>
          <w:p w14:paraId="1EBA8D9C" w14:textId="26FBD994" w:rsidR="00933DE4" w:rsidRPr="00D54C03" w:rsidRDefault="00933DE4" w:rsidP="000D2822">
            <w:r w:rsidRPr="006C4532">
              <w:t>Б) __str__</w:t>
            </w:r>
          </w:p>
        </w:tc>
        <w:tc>
          <w:tcPr>
            <w:tcW w:w="4673" w:type="dxa"/>
          </w:tcPr>
          <w:p w14:paraId="75D7535D" w14:textId="75451028" w:rsidR="00933DE4" w:rsidRPr="00D54C03" w:rsidRDefault="00933DE4" w:rsidP="000D2822">
            <w:r w:rsidRPr="006C4532">
              <w:t>2) Инициализация объекта</w:t>
            </w:r>
          </w:p>
        </w:tc>
      </w:tr>
      <w:tr w:rsidR="00933DE4" w14:paraId="5150D23D" w14:textId="77777777" w:rsidTr="000D2822">
        <w:tc>
          <w:tcPr>
            <w:tcW w:w="4672" w:type="dxa"/>
          </w:tcPr>
          <w:p w14:paraId="5E0382B5" w14:textId="10699BF0" w:rsidR="00933DE4" w:rsidRPr="00D54C03" w:rsidRDefault="00933DE4" w:rsidP="000D2822">
            <w:r w:rsidRPr="006C4532">
              <w:t>В) __add__</w:t>
            </w:r>
          </w:p>
        </w:tc>
        <w:tc>
          <w:tcPr>
            <w:tcW w:w="4673" w:type="dxa"/>
          </w:tcPr>
          <w:p w14:paraId="47BA4E0B" w14:textId="7CD74F04" w:rsidR="00933DE4" w:rsidRPr="00D54C03" w:rsidRDefault="00933DE4" w:rsidP="000D2822">
            <w:r w:rsidRPr="006C4532">
              <w:t>3) Определение длины объекта</w:t>
            </w:r>
          </w:p>
        </w:tc>
      </w:tr>
      <w:tr w:rsidR="00933DE4" w14:paraId="3CE38F0C" w14:textId="77777777" w:rsidTr="000D2822">
        <w:tc>
          <w:tcPr>
            <w:tcW w:w="4672" w:type="dxa"/>
          </w:tcPr>
          <w:p w14:paraId="249E4AA0" w14:textId="68C1FEFE" w:rsidR="00933DE4" w:rsidRPr="00D54C03" w:rsidRDefault="00933DE4" w:rsidP="000D2822">
            <w:r w:rsidRPr="006C4532">
              <w:t>Г) __len__</w:t>
            </w:r>
          </w:p>
        </w:tc>
        <w:tc>
          <w:tcPr>
            <w:tcW w:w="4673" w:type="dxa"/>
          </w:tcPr>
          <w:p w14:paraId="67A19525" w14:textId="4EAFED94" w:rsidR="00933DE4" w:rsidRPr="00D54C03" w:rsidRDefault="00933DE4" w:rsidP="000D2822">
            <w:r w:rsidRPr="006C4532">
              <w:t>4) Перегрузка оператора сложения</w:t>
            </w:r>
          </w:p>
        </w:tc>
      </w:tr>
    </w:tbl>
    <w:p w14:paraId="0010431C" w14:textId="77777777" w:rsidR="00763A5E" w:rsidRPr="00763A5E" w:rsidRDefault="006C4532" w:rsidP="006C4532">
      <w:r w:rsidRPr="00763A5E">
        <w:t>Правильный ответ: А-2, Б-1, В-4, Г-3.</w:t>
      </w:r>
    </w:p>
    <w:p w14:paraId="464997AF" w14:textId="1F439DFA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104CED38" w14:textId="4EBE97DC" w:rsidR="006C4532" w:rsidRPr="006C4532" w:rsidRDefault="006C4532" w:rsidP="006C4532"/>
    <w:p w14:paraId="10D0C06C" w14:textId="79B884F5" w:rsidR="00A111B8" w:rsidRDefault="00A111B8" w:rsidP="006C4532">
      <w:r w:rsidRPr="00A111B8">
        <w:t>1</w:t>
      </w:r>
      <w:r w:rsidR="008B6B2C">
        <w:t>2</w:t>
      </w:r>
      <w:r w:rsidR="006C4532" w:rsidRPr="006C4532">
        <w:t xml:space="preserve">. </w:t>
      </w:r>
      <w:r w:rsidR="006C4532" w:rsidRPr="00763A5E">
        <w:rPr>
          <w:i/>
          <w:iCs/>
        </w:rPr>
        <w:t>Установите соответствие между элементами класса и их описанием</w:t>
      </w:r>
      <w:r w:rsidR="00763A5E">
        <w:t xml:space="preserve">. </w:t>
      </w:r>
      <w:r w:rsidR="00763A5E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111B8" w14:paraId="297B8734" w14:textId="77777777" w:rsidTr="000D2822">
        <w:tc>
          <w:tcPr>
            <w:tcW w:w="4672" w:type="dxa"/>
          </w:tcPr>
          <w:p w14:paraId="49F28490" w14:textId="1A5C297D" w:rsidR="00A111B8" w:rsidRDefault="00A111B8" w:rsidP="000D2822">
            <w:pPr>
              <w:jc w:val="center"/>
            </w:pPr>
            <w:r w:rsidRPr="00A111B8">
              <w:t>Элементы</w:t>
            </w:r>
          </w:p>
        </w:tc>
        <w:tc>
          <w:tcPr>
            <w:tcW w:w="4673" w:type="dxa"/>
          </w:tcPr>
          <w:p w14:paraId="77D46033" w14:textId="22AF6EB0" w:rsidR="00A111B8" w:rsidRDefault="00A111B8" w:rsidP="000D2822">
            <w:pPr>
              <w:jc w:val="center"/>
            </w:pPr>
            <w:r w:rsidRPr="00A111B8">
              <w:t>Описание</w:t>
            </w:r>
          </w:p>
        </w:tc>
      </w:tr>
      <w:tr w:rsidR="00A111B8" w14:paraId="3C4041F2" w14:textId="77777777" w:rsidTr="000D2822">
        <w:tc>
          <w:tcPr>
            <w:tcW w:w="4672" w:type="dxa"/>
          </w:tcPr>
          <w:p w14:paraId="02FEA757" w14:textId="1342F770" w:rsidR="00A111B8" w:rsidRDefault="00A111B8" w:rsidP="000D2822">
            <w:r w:rsidRPr="006C4532">
              <w:t>А) Атрибут класса</w:t>
            </w:r>
          </w:p>
        </w:tc>
        <w:tc>
          <w:tcPr>
            <w:tcW w:w="4673" w:type="dxa"/>
          </w:tcPr>
          <w:p w14:paraId="7E667916" w14:textId="114E1E1D" w:rsidR="00A111B8" w:rsidRDefault="00A111B8" w:rsidP="000D2822">
            <w:r w:rsidRPr="006C4532">
              <w:t>1) Метод, работающий с экземпляром</w:t>
            </w:r>
          </w:p>
        </w:tc>
      </w:tr>
      <w:tr w:rsidR="00A111B8" w14:paraId="29FFB00A" w14:textId="77777777" w:rsidTr="000D2822">
        <w:tc>
          <w:tcPr>
            <w:tcW w:w="4672" w:type="dxa"/>
          </w:tcPr>
          <w:p w14:paraId="082EC28D" w14:textId="210BF02E" w:rsidR="00A111B8" w:rsidRPr="00D54C03" w:rsidRDefault="00A111B8" w:rsidP="000D2822">
            <w:r w:rsidRPr="006C4532">
              <w:t>Б) Статический метод</w:t>
            </w:r>
          </w:p>
        </w:tc>
        <w:tc>
          <w:tcPr>
            <w:tcW w:w="4673" w:type="dxa"/>
          </w:tcPr>
          <w:p w14:paraId="04EA4257" w14:textId="61AB2B4A" w:rsidR="00A111B8" w:rsidRPr="00D54C03" w:rsidRDefault="00A111B8" w:rsidP="000D2822">
            <w:r w:rsidRPr="006C4532">
              <w:t>2) Переменная, общая для всех экземпляров</w:t>
            </w:r>
          </w:p>
        </w:tc>
      </w:tr>
      <w:tr w:rsidR="00A111B8" w14:paraId="1B7DC3F4" w14:textId="77777777" w:rsidTr="000D2822">
        <w:tc>
          <w:tcPr>
            <w:tcW w:w="4672" w:type="dxa"/>
          </w:tcPr>
          <w:p w14:paraId="51113E75" w14:textId="67390A2E" w:rsidR="00A111B8" w:rsidRPr="00D54C03" w:rsidRDefault="00A111B8" w:rsidP="000D2822">
            <w:r w:rsidRPr="006C4532">
              <w:t>В) Метод экземпляра</w:t>
            </w:r>
          </w:p>
        </w:tc>
        <w:tc>
          <w:tcPr>
            <w:tcW w:w="4673" w:type="dxa"/>
          </w:tcPr>
          <w:p w14:paraId="1D95EBA4" w14:textId="5218796E" w:rsidR="00A111B8" w:rsidRPr="00D54C03" w:rsidRDefault="00A111B8" w:rsidP="000D2822">
            <w:r w:rsidRPr="006C4532">
              <w:t>3) Метод, не требующий доступа к экземпляру</w:t>
            </w:r>
          </w:p>
        </w:tc>
      </w:tr>
      <w:tr w:rsidR="00A111B8" w14:paraId="32D76AC7" w14:textId="77777777" w:rsidTr="000D2822">
        <w:tc>
          <w:tcPr>
            <w:tcW w:w="4672" w:type="dxa"/>
          </w:tcPr>
          <w:p w14:paraId="42D32528" w14:textId="32FEE31D" w:rsidR="00A111B8" w:rsidRPr="00D54C03" w:rsidRDefault="00A111B8" w:rsidP="000D2822">
            <w:r w:rsidRPr="006C4532">
              <w:t>Г) Свойство (@property)</w:t>
            </w:r>
          </w:p>
        </w:tc>
        <w:tc>
          <w:tcPr>
            <w:tcW w:w="4673" w:type="dxa"/>
          </w:tcPr>
          <w:p w14:paraId="39454E3E" w14:textId="3458F406" w:rsidR="00A111B8" w:rsidRPr="00D54C03" w:rsidRDefault="00A111B8" w:rsidP="000D2822">
            <w:r w:rsidRPr="006C4532">
              <w:t>4) Контроль доступа к атрибуту через геттер/сеттер</w:t>
            </w:r>
          </w:p>
        </w:tc>
      </w:tr>
    </w:tbl>
    <w:p w14:paraId="57E72928" w14:textId="77777777" w:rsidR="00763A5E" w:rsidRPr="00763A5E" w:rsidRDefault="006C4532" w:rsidP="006C4532">
      <w:r w:rsidRPr="00763A5E">
        <w:lastRenderedPageBreak/>
        <w:t>Правильный ответ: А-2, Б-3, В-1, Г-4.</w:t>
      </w:r>
    </w:p>
    <w:p w14:paraId="7CEF61D9" w14:textId="68CB3CC4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0689B081" w14:textId="3FD204B2" w:rsidR="006C4532" w:rsidRPr="006C4532" w:rsidRDefault="006C4532" w:rsidP="006C4532"/>
    <w:p w14:paraId="5F2BEEB9" w14:textId="2151E814" w:rsidR="00A111B8" w:rsidRDefault="00A111B8" w:rsidP="006C4532">
      <w:r w:rsidRPr="00A111B8">
        <w:t>1</w:t>
      </w:r>
      <w:r w:rsidR="008B6B2C">
        <w:t>3</w:t>
      </w:r>
      <w:r w:rsidR="006C4532" w:rsidRPr="006C4532">
        <w:t xml:space="preserve">. </w:t>
      </w:r>
      <w:r w:rsidR="006C4532" w:rsidRPr="00763A5E">
        <w:rPr>
          <w:i/>
          <w:iCs/>
        </w:rPr>
        <w:t>Установите соответствие между примерами кода и концепциями ООП</w:t>
      </w:r>
      <w:r w:rsidR="00763A5E">
        <w:t xml:space="preserve">. </w:t>
      </w:r>
      <w:r w:rsidR="00763A5E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60B13" w14:paraId="4A37835B" w14:textId="77777777" w:rsidTr="000D2822">
        <w:tc>
          <w:tcPr>
            <w:tcW w:w="4672" w:type="dxa"/>
          </w:tcPr>
          <w:p w14:paraId="046EBEC7" w14:textId="4DD54FAD" w:rsidR="00860B13" w:rsidRDefault="00860B13" w:rsidP="000D2822">
            <w:pPr>
              <w:jc w:val="center"/>
            </w:pPr>
            <w:r w:rsidRPr="00860B13">
              <w:t>Пример кода</w:t>
            </w:r>
          </w:p>
        </w:tc>
        <w:tc>
          <w:tcPr>
            <w:tcW w:w="4673" w:type="dxa"/>
          </w:tcPr>
          <w:p w14:paraId="279996B6" w14:textId="5A8FD3A9" w:rsidR="00860B13" w:rsidRDefault="00860B13" w:rsidP="000D2822">
            <w:pPr>
              <w:jc w:val="center"/>
            </w:pPr>
            <w:r w:rsidRPr="00860B13">
              <w:t>Концепция</w:t>
            </w:r>
          </w:p>
        </w:tc>
      </w:tr>
      <w:tr w:rsidR="00860B13" w14:paraId="56C68167" w14:textId="77777777" w:rsidTr="000D2822">
        <w:tc>
          <w:tcPr>
            <w:tcW w:w="4672" w:type="dxa"/>
          </w:tcPr>
          <w:p w14:paraId="4EB71F96" w14:textId="10BBD795" w:rsidR="00860B13" w:rsidRDefault="00860B13" w:rsidP="000D2822">
            <w:r w:rsidRPr="006C4532">
              <w:t>А) class Dog(Animal): ...</w:t>
            </w:r>
          </w:p>
        </w:tc>
        <w:tc>
          <w:tcPr>
            <w:tcW w:w="4673" w:type="dxa"/>
          </w:tcPr>
          <w:p w14:paraId="62439C0D" w14:textId="01ABF811" w:rsidR="00860B13" w:rsidRDefault="00860B13" w:rsidP="000D2822">
            <w:r w:rsidRPr="006C4532">
              <w:t>1) Инкапсуляция</w:t>
            </w:r>
          </w:p>
        </w:tc>
      </w:tr>
      <w:tr w:rsidR="00860B13" w14:paraId="3A1B0E57" w14:textId="77777777" w:rsidTr="000D2822">
        <w:tc>
          <w:tcPr>
            <w:tcW w:w="4672" w:type="dxa"/>
          </w:tcPr>
          <w:p w14:paraId="185F2EBA" w14:textId="4C2AF12D" w:rsidR="00860B13" w:rsidRPr="00D54C03" w:rsidRDefault="00860B13" w:rsidP="000D2822">
            <w:r w:rsidRPr="006C4532">
              <w:t>Б) self.__password = "123"</w:t>
            </w:r>
          </w:p>
        </w:tc>
        <w:tc>
          <w:tcPr>
            <w:tcW w:w="4673" w:type="dxa"/>
          </w:tcPr>
          <w:p w14:paraId="1690550A" w14:textId="423818CC" w:rsidR="00860B13" w:rsidRPr="00D54C03" w:rsidRDefault="00860B13" w:rsidP="000D2822">
            <w:r w:rsidRPr="006C4532">
              <w:t>2) Наследование</w:t>
            </w:r>
          </w:p>
        </w:tc>
      </w:tr>
      <w:tr w:rsidR="00860B13" w:rsidRPr="00860B13" w14:paraId="058A608A" w14:textId="77777777" w:rsidTr="000D2822">
        <w:tc>
          <w:tcPr>
            <w:tcW w:w="4672" w:type="dxa"/>
          </w:tcPr>
          <w:p w14:paraId="3B01F1CD" w14:textId="68CC5FB9" w:rsidR="00860B13" w:rsidRPr="00860B13" w:rsidRDefault="00860B13" w:rsidP="000D2822">
            <w:pPr>
              <w:rPr>
                <w:lang w:val="en-US"/>
              </w:rPr>
            </w:pPr>
            <w:r w:rsidRPr="006C4532">
              <w:t>В</w:t>
            </w:r>
            <w:r w:rsidRPr="006C4532">
              <w:rPr>
                <w:lang w:val="en-US"/>
              </w:rPr>
              <w:t>) def area(self): raise NotImplementedError</w:t>
            </w:r>
          </w:p>
        </w:tc>
        <w:tc>
          <w:tcPr>
            <w:tcW w:w="4673" w:type="dxa"/>
          </w:tcPr>
          <w:p w14:paraId="54A62947" w14:textId="0D4A0660" w:rsidR="00860B13" w:rsidRPr="00860B13" w:rsidRDefault="00860B13" w:rsidP="000D2822">
            <w:pPr>
              <w:rPr>
                <w:lang w:val="en-US"/>
              </w:rPr>
            </w:pPr>
            <w:r w:rsidRPr="006C4532">
              <w:t>3) Абстракция</w:t>
            </w:r>
          </w:p>
        </w:tc>
      </w:tr>
      <w:tr w:rsidR="00860B13" w:rsidRPr="00860B13" w14:paraId="161CF317" w14:textId="77777777" w:rsidTr="000D2822">
        <w:tc>
          <w:tcPr>
            <w:tcW w:w="4672" w:type="dxa"/>
          </w:tcPr>
          <w:p w14:paraId="28A63625" w14:textId="1088C549" w:rsidR="00860B13" w:rsidRPr="00860B13" w:rsidRDefault="00860B13" w:rsidP="000D2822">
            <w:pPr>
              <w:rPr>
                <w:lang w:val="en-US"/>
              </w:rPr>
            </w:pPr>
            <w:r w:rsidRPr="006C4532">
              <w:t>Г</w:t>
            </w:r>
            <w:r w:rsidRPr="006C4532">
              <w:rPr>
                <w:lang w:val="en-US"/>
              </w:rPr>
              <w:t>) def __add__(self, other): ...</w:t>
            </w:r>
          </w:p>
        </w:tc>
        <w:tc>
          <w:tcPr>
            <w:tcW w:w="4673" w:type="dxa"/>
          </w:tcPr>
          <w:p w14:paraId="0B780322" w14:textId="74FCE57A" w:rsidR="00860B13" w:rsidRPr="00860B13" w:rsidRDefault="00860B13" w:rsidP="000D2822">
            <w:pPr>
              <w:rPr>
                <w:lang w:val="en-US"/>
              </w:rPr>
            </w:pPr>
            <w:r w:rsidRPr="006C4532">
              <w:t>4) Полиморфизм</w:t>
            </w:r>
          </w:p>
        </w:tc>
      </w:tr>
    </w:tbl>
    <w:p w14:paraId="154720A5" w14:textId="77777777" w:rsidR="00763A5E" w:rsidRPr="00763A5E" w:rsidRDefault="006C4532" w:rsidP="006C4532">
      <w:r w:rsidRPr="00763A5E">
        <w:t>Правильный ответ: А-2, Б-1, В-3, Г-4.</w:t>
      </w:r>
    </w:p>
    <w:p w14:paraId="519BA065" w14:textId="6EF3AD2A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5A652838" w14:textId="59D35CF8" w:rsidR="006C4532" w:rsidRPr="006C4532" w:rsidRDefault="006C4532" w:rsidP="006C4532"/>
    <w:p w14:paraId="1ADC4160" w14:textId="01C58FD3" w:rsidR="00860B13" w:rsidRDefault="00860B13" w:rsidP="006C4532">
      <w:r w:rsidRPr="00860B13">
        <w:t>1</w:t>
      </w:r>
      <w:r w:rsidR="008B6B2C">
        <w:t>4</w:t>
      </w:r>
      <w:r w:rsidR="006C4532" w:rsidRPr="006C4532">
        <w:t xml:space="preserve">. </w:t>
      </w:r>
      <w:r w:rsidR="006C4532" w:rsidRPr="00763A5E">
        <w:rPr>
          <w:i/>
          <w:iCs/>
        </w:rPr>
        <w:t>Установите соответствие между задачами и решениями на Python</w:t>
      </w:r>
      <w:r w:rsidR="00763A5E">
        <w:t xml:space="preserve">. </w:t>
      </w:r>
      <w:r w:rsidR="00763A5E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60B13" w14:paraId="5DC5FEDB" w14:textId="77777777" w:rsidTr="000D2822">
        <w:tc>
          <w:tcPr>
            <w:tcW w:w="4672" w:type="dxa"/>
          </w:tcPr>
          <w:p w14:paraId="3A763F25" w14:textId="2D87E4BC" w:rsidR="00860B13" w:rsidRDefault="00860B13" w:rsidP="000D2822">
            <w:pPr>
              <w:jc w:val="center"/>
            </w:pPr>
            <w:r w:rsidRPr="00860B13">
              <w:t>Задачи</w:t>
            </w:r>
          </w:p>
        </w:tc>
        <w:tc>
          <w:tcPr>
            <w:tcW w:w="4673" w:type="dxa"/>
          </w:tcPr>
          <w:p w14:paraId="6561389E" w14:textId="64D2AD7D" w:rsidR="00860B13" w:rsidRDefault="00860B13" w:rsidP="000D2822">
            <w:pPr>
              <w:jc w:val="center"/>
            </w:pPr>
            <w:r w:rsidRPr="00860B13">
              <w:t>Решения</w:t>
            </w:r>
          </w:p>
        </w:tc>
      </w:tr>
      <w:tr w:rsidR="00860B13" w14:paraId="0C85755D" w14:textId="77777777" w:rsidTr="000D2822">
        <w:tc>
          <w:tcPr>
            <w:tcW w:w="4672" w:type="dxa"/>
          </w:tcPr>
          <w:p w14:paraId="0FCF0242" w14:textId="56244134" w:rsidR="00860B13" w:rsidRDefault="00860B13" w:rsidP="000D2822">
            <w:r w:rsidRPr="006C4532">
              <w:t>А) Запретить изменение атрибута</w:t>
            </w:r>
          </w:p>
        </w:tc>
        <w:tc>
          <w:tcPr>
            <w:tcW w:w="4673" w:type="dxa"/>
          </w:tcPr>
          <w:p w14:paraId="13966AA2" w14:textId="4171706D" w:rsidR="00860B13" w:rsidRDefault="00860B13" w:rsidP="000D2822">
            <w:r w:rsidRPr="006C4532">
              <w:t>1) Использовать @property</w:t>
            </w:r>
          </w:p>
        </w:tc>
      </w:tr>
      <w:tr w:rsidR="00860B13" w14:paraId="146D2663" w14:textId="77777777" w:rsidTr="000D2822">
        <w:tc>
          <w:tcPr>
            <w:tcW w:w="4672" w:type="dxa"/>
          </w:tcPr>
          <w:p w14:paraId="76F42036" w14:textId="232AB326" w:rsidR="00860B13" w:rsidRPr="00D54C03" w:rsidRDefault="00860B13" w:rsidP="000D2822">
            <w:r w:rsidRPr="006C4532">
              <w:t>Б) Создать неизменяемый класс</w:t>
            </w:r>
          </w:p>
        </w:tc>
        <w:tc>
          <w:tcPr>
            <w:tcW w:w="4673" w:type="dxa"/>
          </w:tcPr>
          <w:p w14:paraId="0E84B700" w14:textId="1F71F9D4" w:rsidR="00860B13" w:rsidRPr="00D54C03" w:rsidRDefault="00860B13" w:rsidP="000D2822">
            <w:r w:rsidRPr="006C4532">
              <w:t>2) Объявить атрибут через __slots__</w:t>
            </w:r>
          </w:p>
        </w:tc>
      </w:tr>
      <w:tr w:rsidR="00860B13" w:rsidRPr="00860B13" w14:paraId="2AFA9E16" w14:textId="77777777" w:rsidTr="000D2822">
        <w:tc>
          <w:tcPr>
            <w:tcW w:w="4672" w:type="dxa"/>
          </w:tcPr>
          <w:p w14:paraId="3A665DF6" w14:textId="72605710" w:rsidR="00860B13" w:rsidRPr="00860B13" w:rsidRDefault="00860B13" w:rsidP="000D2822">
            <w:pPr>
              <w:rPr>
                <w:lang w:val="en-US"/>
              </w:rPr>
            </w:pPr>
            <w:r w:rsidRPr="006C4532">
              <w:t>В) Динамически добавлять методы</w:t>
            </w:r>
          </w:p>
        </w:tc>
        <w:tc>
          <w:tcPr>
            <w:tcW w:w="4673" w:type="dxa"/>
          </w:tcPr>
          <w:p w14:paraId="042F707A" w14:textId="46680425" w:rsidR="00860B13" w:rsidRPr="00860B13" w:rsidRDefault="00860B13" w:rsidP="000D2822">
            <w:pPr>
              <w:rPr>
                <w:lang w:val="en-US"/>
              </w:rPr>
            </w:pPr>
            <w:r w:rsidRPr="006C4532">
              <w:t>3) Использовать декоратор @staticmethod</w:t>
            </w:r>
          </w:p>
        </w:tc>
      </w:tr>
      <w:tr w:rsidR="00860B13" w:rsidRPr="00860B13" w14:paraId="50E0A1A1" w14:textId="77777777" w:rsidTr="000D2822">
        <w:tc>
          <w:tcPr>
            <w:tcW w:w="4672" w:type="dxa"/>
          </w:tcPr>
          <w:p w14:paraId="6B8F7A72" w14:textId="5A3F8F5B" w:rsidR="00860B13" w:rsidRPr="00860B13" w:rsidRDefault="00860B13" w:rsidP="000D2822">
            <w:pPr>
              <w:rPr>
                <w:lang w:val="en-US"/>
              </w:rPr>
            </w:pPr>
            <w:r w:rsidRPr="006C4532">
              <w:t>Г) Оптимизировать память объектов</w:t>
            </w:r>
          </w:p>
        </w:tc>
        <w:tc>
          <w:tcPr>
            <w:tcW w:w="4673" w:type="dxa"/>
          </w:tcPr>
          <w:p w14:paraId="7A595A0D" w14:textId="0DDED1EB" w:rsidR="00860B13" w:rsidRPr="00860B13" w:rsidRDefault="00860B13" w:rsidP="000D2822">
            <w:pPr>
              <w:rPr>
                <w:lang w:val="en-US"/>
              </w:rPr>
            </w:pPr>
            <w:r w:rsidRPr="006C4532">
              <w:t>4) Наследовать от tuple</w:t>
            </w:r>
          </w:p>
        </w:tc>
      </w:tr>
    </w:tbl>
    <w:p w14:paraId="617B8722" w14:textId="77777777" w:rsidR="00763A5E" w:rsidRPr="00763A5E" w:rsidRDefault="006C4532" w:rsidP="006C4532">
      <w:r w:rsidRPr="00763A5E">
        <w:t>Правильный ответ: А-1, Б-4, В-3, Г-2.</w:t>
      </w:r>
    </w:p>
    <w:p w14:paraId="19A8E29A" w14:textId="022BB2EB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7F09E9F6" w14:textId="03688230" w:rsidR="006C4532" w:rsidRPr="006C4532" w:rsidRDefault="006C4532" w:rsidP="006C4532"/>
    <w:p w14:paraId="17894A29" w14:textId="7C6147AC" w:rsidR="00860B13" w:rsidRPr="00860B13" w:rsidRDefault="00860B13" w:rsidP="006C4532">
      <w:r w:rsidRPr="00860B13">
        <w:t>1</w:t>
      </w:r>
      <w:r w:rsidR="008B6B2C">
        <w:t>5</w:t>
      </w:r>
      <w:r w:rsidR="006C4532" w:rsidRPr="006C4532">
        <w:t xml:space="preserve">. </w:t>
      </w:r>
      <w:r w:rsidR="006C4532" w:rsidRPr="006F261C">
        <w:rPr>
          <w:i/>
          <w:iCs/>
        </w:rPr>
        <w:t>Установите соответствие между типами методов и их использованием</w:t>
      </w:r>
      <w:r w:rsidR="006F261C">
        <w:t xml:space="preserve">. </w:t>
      </w:r>
      <w:r w:rsidR="006F261C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60B13" w14:paraId="6C4C0F49" w14:textId="77777777" w:rsidTr="000D2822">
        <w:tc>
          <w:tcPr>
            <w:tcW w:w="4672" w:type="dxa"/>
          </w:tcPr>
          <w:p w14:paraId="7BC2B07F" w14:textId="7DCF7AA3" w:rsidR="00860B13" w:rsidRDefault="00860B13" w:rsidP="000D2822">
            <w:pPr>
              <w:jc w:val="center"/>
            </w:pPr>
            <w:r w:rsidRPr="00860B13">
              <w:t>Методы</w:t>
            </w:r>
          </w:p>
        </w:tc>
        <w:tc>
          <w:tcPr>
            <w:tcW w:w="4673" w:type="dxa"/>
          </w:tcPr>
          <w:p w14:paraId="76F9E827" w14:textId="345F684E" w:rsidR="00860B13" w:rsidRDefault="00860B13" w:rsidP="000D2822">
            <w:pPr>
              <w:jc w:val="center"/>
            </w:pPr>
            <w:r w:rsidRPr="00860B13">
              <w:t>Использование</w:t>
            </w:r>
          </w:p>
        </w:tc>
      </w:tr>
      <w:tr w:rsidR="00860B13" w14:paraId="0D92F0FD" w14:textId="77777777" w:rsidTr="000D2822">
        <w:tc>
          <w:tcPr>
            <w:tcW w:w="4672" w:type="dxa"/>
          </w:tcPr>
          <w:p w14:paraId="3CF34BBF" w14:textId="627AC6A6" w:rsidR="00860B13" w:rsidRDefault="00860B13" w:rsidP="000D2822">
            <w:r w:rsidRPr="006C4532">
              <w:t>А) @classmethod </w:t>
            </w:r>
          </w:p>
        </w:tc>
        <w:tc>
          <w:tcPr>
            <w:tcW w:w="4673" w:type="dxa"/>
          </w:tcPr>
          <w:p w14:paraId="5CADAB56" w14:textId="60A3ABE0" w:rsidR="00860B13" w:rsidRDefault="00E547C2" w:rsidP="000D2822">
            <w:r w:rsidRPr="006C4532">
              <w:t>1) Работа с данными экземпляра</w:t>
            </w:r>
          </w:p>
        </w:tc>
      </w:tr>
      <w:tr w:rsidR="00860B13" w14:paraId="4F765895" w14:textId="77777777" w:rsidTr="000D2822">
        <w:tc>
          <w:tcPr>
            <w:tcW w:w="4672" w:type="dxa"/>
          </w:tcPr>
          <w:p w14:paraId="5933DF38" w14:textId="23441943" w:rsidR="00860B13" w:rsidRPr="00D54C03" w:rsidRDefault="00860B13" w:rsidP="000D2822">
            <w:r w:rsidRPr="006C4532">
              <w:t>Б) @staticmethod</w:t>
            </w:r>
          </w:p>
        </w:tc>
        <w:tc>
          <w:tcPr>
            <w:tcW w:w="4673" w:type="dxa"/>
          </w:tcPr>
          <w:p w14:paraId="360741DC" w14:textId="21CB1FE5" w:rsidR="00860B13" w:rsidRPr="00D54C03" w:rsidRDefault="00E547C2" w:rsidP="000D2822">
            <w:r w:rsidRPr="006C4532">
              <w:t>2) Создание фабричных методов</w:t>
            </w:r>
          </w:p>
        </w:tc>
      </w:tr>
      <w:tr w:rsidR="00860B13" w:rsidRPr="00E547C2" w14:paraId="08820165" w14:textId="77777777" w:rsidTr="000D2822">
        <w:tc>
          <w:tcPr>
            <w:tcW w:w="4672" w:type="dxa"/>
          </w:tcPr>
          <w:p w14:paraId="0A3126CC" w14:textId="6FB89276" w:rsidR="00860B13" w:rsidRPr="00860B13" w:rsidRDefault="00E547C2" w:rsidP="000D2822">
            <w:pPr>
              <w:rPr>
                <w:lang w:val="en-US"/>
              </w:rPr>
            </w:pPr>
            <w:r w:rsidRPr="006C4532">
              <w:t>В) @property </w:t>
            </w:r>
          </w:p>
        </w:tc>
        <w:tc>
          <w:tcPr>
            <w:tcW w:w="4673" w:type="dxa"/>
          </w:tcPr>
          <w:p w14:paraId="1AAA0B58" w14:textId="21655CE2" w:rsidR="00860B13" w:rsidRPr="00E547C2" w:rsidRDefault="00E547C2" w:rsidP="000D2822">
            <w:r w:rsidRPr="006C4532">
              <w:t>3) Вызов без доступа к классу/экземпляру</w:t>
            </w:r>
          </w:p>
        </w:tc>
      </w:tr>
      <w:tr w:rsidR="00860B13" w:rsidRPr="00860B13" w14:paraId="47B31BB8" w14:textId="77777777" w:rsidTr="000D2822">
        <w:tc>
          <w:tcPr>
            <w:tcW w:w="4672" w:type="dxa"/>
          </w:tcPr>
          <w:p w14:paraId="7E7C2BAC" w14:textId="4D7AF5B7" w:rsidR="00860B13" w:rsidRPr="00860B13" w:rsidRDefault="00E547C2" w:rsidP="000D2822">
            <w:pPr>
              <w:rPr>
                <w:lang w:val="en-US"/>
              </w:rPr>
            </w:pPr>
            <w:r w:rsidRPr="006C4532">
              <w:t>Г) Обычный метод</w:t>
            </w:r>
          </w:p>
        </w:tc>
        <w:tc>
          <w:tcPr>
            <w:tcW w:w="4673" w:type="dxa"/>
          </w:tcPr>
          <w:p w14:paraId="7CA45739" w14:textId="1428423B" w:rsidR="00860B13" w:rsidRPr="00860B13" w:rsidRDefault="00E547C2" w:rsidP="000D2822">
            <w:pPr>
              <w:rPr>
                <w:lang w:val="en-US"/>
              </w:rPr>
            </w:pPr>
            <w:r w:rsidRPr="006C4532">
              <w:t>4) Контроль доступа к атрибуту</w:t>
            </w:r>
          </w:p>
        </w:tc>
      </w:tr>
    </w:tbl>
    <w:p w14:paraId="100A98B8" w14:textId="03E01369" w:rsidR="00E547C2" w:rsidRPr="006F261C" w:rsidRDefault="006C4532" w:rsidP="006C4532">
      <w:r w:rsidRPr="006F261C">
        <w:t>Правильный ответ: А-2, Б-3, В-4, Г-1.</w:t>
      </w:r>
    </w:p>
    <w:p w14:paraId="46F26E35" w14:textId="5E6C62CD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5D7AB9D3" w14:textId="01917389" w:rsidR="006C4532" w:rsidRPr="006C4532" w:rsidRDefault="006C4532" w:rsidP="006C4532"/>
    <w:p w14:paraId="5C6E14B8" w14:textId="28DAC7D0" w:rsidR="00E547C2" w:rsidRDefault="00E547C2" w:rsidP="006C4532">
      <w:r w:rsidRPr="00E547C2">
        <w:t>1</w:t>
      </w:r>
      <w:r w:rsidR="008B6B2C">
        <w:t>6</w:t>
      </w:r>
      <w:r w:rsidR="006C4532" w:rsidRPr="006C4532">
        <w:t xml:space="preserve">. </w:t>
      </w:r>
      <w:r w:rsidR="006C4532" w:rsidRPr="006F261C">
        <w:rPr>
          <w:i/>
          <w:iCs/>
        </w:rPr>
        <w:t>Установите соответствие между исключениями и их назначением</w:t>
      </w:r>
      <w:r w:rsidR="006F261C">
        <w:t xml:space="preserve">. </w:t>
      </w:r>
      <w:r w:rsidR="006F261C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547C2" w14:paraId="4FFA2C61" w14:textId="77777777" w:rsidTr="000D2822">
        <w:tc>
          <w:tcPr>
            <w:tcW w:w="4672" w:type="dxa"/>
          </w:tcPr>
          <w:p w14:paraId="00AD312E" w14:textId="10639EB4" w:rsidR="00E547C2" w:rsidRDefault="00E547C2" w:rsidP="000D2822">
            <w:pPr>
              <w:jc w:val="center"/>
            </w:pPr>
            <w:r w:rsidRPr="00E547C2">
              <w:t>Исключения</w:t>
            </w:r>
          </w:p>
        </w:tc>
        <w:tc>
          <w:tcPr>
            <w:tcW w:w="4673" w:type="dxa"/>
          </w:tcPr>
          <w:p w14:paraId="0F4472F0" w14:textId="1DC22AED" w:rsidR="00E547C2" w:rsidRDefault="00E547C2" w:rsidP="000D2822">
            <w:pPr>
              <w:jc w:val="center"/>
            </w:pPr>
            <w:r w:rsidRPr="00E547C2">
              <w:t>Назначение</w:t>
            </w:r>
          </w:p>
        </w:tc>
      </w:tr>
      <w:tr w:rsidR="00E547C2" w14:paraId="39641950" w14:textId="77777777" w:rsidTr="000D2822">
        <w:tc>
          <w:tcPr>
            <w:tcW w:w="4672" w:type="dxa"/>
          </w:tcPr>
          <w:p w14:paraId="4B856200" w14:textId="518721AF" w:rsidR="00E547C2" w:rsidRDefault="00E547C2" w:rsidP="000D2822">
            <w:r w:rsidRPr="006C4532">
              <w:t>А) TypeError</w:t>
            </w:r>
          </w:p>
        </w:tc>
        <w:tc>
          <w:tcPr>
            <w:tcW w:w="4673" w:type="dxa"/>
          </w:tcPr>
          <w:p w14:paraId="570D6EE5" w14:textId="2D39DC0E" w:rsidR="00E547C2" w:rsidRDefault="00E547C2" w:rsidP="000D2822">
            <w:r w:rsidRPr="006C4532">
              <w:t>1) Ошибка доступа к несуществующему атрибуту</w:t>
            </w:r>
          </w:p>
        </w:tc>
      </w:tr>
      <w:tr w:rsidR="00E547C2" w14:paraId="74D3DBDE" w14:textId="77777777" w:rsidTr="000D2822">
        <w:tc>
          <w:tcPr>
            <w:tcW w:w="4672" w:type="dxa"/>
          </w:tcPr>
          <w:p w14:paraId="502BEEE6" w14:textId="1F372902" w:rsidR="00E547C2" w:rsidRPr="00D54C03" w:rsidRDefault="00E547C2" w:rsidP="000D2822">
            <w:r w:rsidRPr="006C4532">
              <w:lastRenderedPageBreak/>
              <w:t>Б) AttributeError</w:t>
            </w:r>
          </w:p>
        </w:tc>
        <w:tc>
          <w:tcPr>
            <w:tcW w:w="4673" w:type="dxa"/>
          </w:tcPr>
          <w:p w14:paraId="4078C96B" w14:textId="266D3064" w:rsidR="00E547C2" w:rsidRPr="00D54C03" w:rsidRDefault="00E547C2" w:rsidP="000D2822">
            <w:r w:rsidRPr="006C4532">
              <w:t>2) Некорректный тип данных</w:t>
            </w:r>
          </w:p>
        </w:tc>
      </w:tr>
      <w:tr w:rsidR="00E547C2" w:rsidRPr="00E547C2" w14:paraId="253F7232" w14:textId="77777777" w:rsidTr="000D2822">
        <w:tc>
          <w:tcPr>
            <w:tcW w:w="4672" w:type="dxa"/>
          </w:tcPr>
          <w:p w14:paraId="7EA6D738" w14:textId="14FEAF4E" w:rsidR="00E547C2" w:rsidRPr="00860B13" w:rsidRDefault="00E547C2" w:rsidP="000D2822">
            <w:pPr>
              <w:rPr>
                <w:lang w:val="en-US"/>
              </w:rPr>
            </w:pPr>
            <w:r w:rsidRPr="006C4532">
              <w:t>В) ValueError</w:t>
            </w:r>
          </w:p>
        </w:tc>
        <w:tc>
          <w:tcPr>
            <w:tcW w:w="4673" w:type="dxa"/>
          </w:tcPr>
          <w:p w14:paraId="619B7E0C" w14:textId="1DDC75B3" w:rsidR="00E547C2" w:rsidRPr="00E547C2" w:rsidRDefault="00E547C2" w:rsidP="000D2822">
            <w:r w:rsidRPr="006C4532">
              <w:t>3) Ошибка в логике наследования</w:t>
            </w:r>
          </w:p>
        </w:tc>
      </w:tr>
      <w:tr w:rsidR="00E547C2" w:rsidRPr="00860B13" w14:paraId="36D440D2" w14:textId="77777777" w:rsidTr="000D2822">
        <w:tc>
          <w:tcPr>
            <w:tcW w:w="4672" w:type="dxa"/>
          </w:tcPr>
          <w:p w14:paraId="0E0CA7DB" w14:textId="4090D1CB" w:rsidR="00E547C2" w:rsidRPr="00860B13" w:rsidRDefault="00E547C2" w:rsidP="000D2822">
            <w:pPr>
              <w:rPr>
                <w:lang w:val="en-US"/>
              </w:rPr>
            </w:pPr>
            <w:r w:rsidRPr="006C4532">
              <w:t>Г) NotImplementedError</w:t>
            </w:r>
          </w:p>
        </w:tc>
        <w:tc>
          <w:tcPr>
            <w:tcW w:w="4673" w:type="dxa"/>
          </w:tcPr>
          <w:p w14:paraId="16903F2C" w14:textId="120ED417" w:rsidR="00E547C2" w:rsidRPr="00860B13" w:rsidRDefault="00E547C2" w:rsidP="000D2822">
            <w:pPr>
              <w:rPr>
                <w:lang w:val="en-US"/>
              </w:rPr>
            </w:pPr>
            <w:r w:rsidRPr="006C4532">
              <w:t>4) Некорректное значение</w:t>
            </w:r>
          </w:p>
        </w:tc>
      </w:tr>
    </w:tbl>
    <w:p w14:paraId="5FD7BE8C" w14:textId="77777777" w:rsidR="006F261C" w:rsidRPr="006F261C" w:rsidRDefault="006C4532" w:rsidP="006C4532">
      <w:r w:rsidRPr="006F261C">
        <w:t>Правильный ответ: А-2, Б-1, В-4, Г-3.</w:t>
      </w:r>
    </w:p>
    <w:p w14:paraId="1BFEC153" w14:textId="1B9FE318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174B5D67" w14:textId="09F56864" w:rsidR="006C4532" w:rsidRPr="006C4532" w:rsidRDefault="006C4532" w:rsidP="006C4532"/>
    <w:p w14:paraId="269CB7AB" w14:textId="10AF5D74" w:rsidR="00E547C2" w:rsidRDefault="00E547C2" w:rsidP="006C4532">
      <w:r>
        <w:t>1</w:t>
      </w:r>
      <w:r w:rsidR="008B6B2C">
        <w:t>7</w:t>
      </w:r>
      <w:r w:rsidR="006C4532" w:rsidRPr="006C4532">
        <w:t xml:space="preserve">. </w:t>
      </w:r>
      <w:r w:rsidR="006C4532" w:rsidRPr="006F261C">
        <w:rPr>
          <w:i/>
          <w:iCs/>
        </w:rPr>
        <w:t>Установите соответствие между паттернами проектирования и их описанием</w:t>
      </w:r>
      <w:r w:rsidR="006F261C">
        <w:t xml:space="preserve">. </w:t>
      </w:r>
      <w:r w:rsidR="006F261C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547C2" w14:paraId="5C2A53E5" w14:textId="77777777" w:rsidTr="000D2822">
        <w:tc>
          <w:tcPr>
            <w:tcW w:w="4672" w:type="dxa"/>
          </w:tcPr>
          <w:p w14:paraId="34E80009" w14:textId="7B8DFD4E" w:rsidR="00E547C2" w:rsidRDefault="00E547C2" w:rsidP="000D2822">
            <w:pPr>
              <w:jc w:val="center"/>
            </w:pPr>
            <w:r w:rsidRPr="00E547C2">
              <w:t>Паттерны</w:t>
            </w:r>
          </w:p>
        </w:tc>
        <w:tc>
          <w:tcPr>
            <w:tcW w:w="4673" w:type="dxa"/>
          </w:tcPr>
          <w:p w14:paraId="43562DDD" w14:textId="560A2E27" w:rsidR="00E547C2" w:rsidRDefault="00E547C2" w:rsidP="000D2822">
            <w:pPr>
              <w:jc w:val="center"/>
            </w:pPr>
            <w:r w:rsidRPr="00E547C2">
              <w:t>Описание</w:t>
            </w:r>
          </w:p>
        </w:tc>
      </w:tr>
      <w:tr w:rsidR="00E547C2" w14:paraId="09C968BB" w14:textId="77777777" w:rsidTr="000D2822">
        <w:tc>
          <w:tcPr>
            <w:tcW w:w="4672" w:type="dxa"/>
          </w:tcPr>
          <w:p w14:paraId="5EE16583" w14:textId="013FF74D" w:rsidR="00E547C2" w:rsidRDefault="00E547C2" w:rsidP="000D2822">
            <w:r w:rsidRPr="006C4532">
              <w:t>А) Singleton</w:t>
            </w:r>
          </w:p>
        </w:tc>
        <w:tc>
          <w:tcPr>
            <w:tcW w:w="4673" w:type="dxa"/>
          </w:tcPr>
          <w:p w14:paraId="08002CF5" w14:textId="5A3695D3" w:rsidR="00E547C2" w:rsidRDefault="00E547C2" w:rsidP="000D2822">
            <w:r w:rsidRPr="006C4532">
              <w:t>1) Создание объектов через фабричный метод</w:t>
            </w:r>
          </w:p>
        </w:tc>
      </w:tr>
      <w:tr w:rsidR="00E547C2" w14:paraId="7D7EBA15" w14:textId="77777777" w:rsidTr="000D2822">
        <w:tc>
          <w:tcPr>
            <w:tcW w:w="4672" w:type="dxa"/>
          </w:tcPr>
          <w:p w14:paraId="0EC38A7B" w14:textId="2E6F584F" w:rsidR="00E547C2" w:rsidRPr="00D54C03" w:rsidRDefault="00E547C2" w:rsidP="000D2822">
            <w:r w:rsidRPr="006C4532">
              <w:t>Б) Factory</w:t>
            </w:r>
          </w:p>
        </w:tc>
        <w:tc>
          <w:tcPr>
            <w:tcW w:w="4673" w:type="dxa"/>
          </w:tcPr>
          <w:p w14:paraId="7EA43B2A" w14:textId="0D0E39DE" w:rsidR="00E547C2" w:rsidRPr="00D54C03" w:rsidRDefault="00E547C2" w:rsidP="000D2822">
            <w:r w:rsidRPr="006C4532">
              <w:t>2) Единственный экземпляр класса</w:t>
            </w:r>
          </w:p>
        </w:tc>
      </w:tr>
      <w:tr w:rsidR="00E547C2" w:rsidRPr="00E547C2" w14:paraId="4EA7328B" w14:textId="77777777" w:rsidTr="000D2822">
        <w:tc>
          <w:tcPr>
            <w:tcW w:w="4672" w:type="dxa"/>
          </w:tcPr>
          <w:p w14:paraId="01B5B357" w14:textId="66B505C7" w:rsidR="00E547C2" w:rsidRPr="00860B13" w:rsidRDefault="00E547C2" w:rsidP="000D2822">
            <w:pPr>
              <w:rPr>
                <w:lang w:val="en-US"/>
              </w:rPr>
            </w:pPr>
            <w:r w:rsidRPr="006C4532">
              <w:t>В) Decorator</w:t>
            </w:r>
          </w:p>
        </w:tc>
        <w:tc>
          <w:tcPr>
            <w:tcW w:w="4673" w:type="dxa"/>
          </w:tcPr>
          <w:p w14:paraId="32ADBFE3" w14:textId="375A17F5" w:rsidR="00E547C2" w:rsidRPr="00E547C2" w:rsidRDefault="00E547C2" w:rsidP="000D2822">
            <w:r w:rsidRPr="006C4532">
              <w:t>3) Динамическое добавление функциональности</w:t>
            </w:r>
          </w:p>
        </w:tc>
      </w:tr>
      <w:tr w:rsidR="00E547C2" w:rsidRPr="00860B13" w14:paraId="3A77B6B0" w14:textId="77777777" w:rsidTr="000D2822">
        <w:tc>
          <w:tcPr>
            <w:tcW w:w="4672" w:type="dxa"/>
          </w:tcPr>
          <w:p w14:paraId="7F4AEF7C" w14:textId="46B91B0C" w:rsidR="00E547C2" w:rsidRPr="00860B13" w:rsidRDefault="00E547C2" w:rsidP="000D2822">
            <w:pPr>
              <w:rPr>
                <w:lang w:val="en-US"/>
              </w:rPr>
            </w:pPr>
            <w:r w:rsidRPr="006C4532">
              <w:t>Г) Observer</w:t>
            </w:r>
          </w:p>
        </w:tc>
        <w:tc>
          <w:tcPr>
            <w:tcW w:w="4673" w:type="dxa"/>
          </w:tcPr>
          <w:p w14:paraId="78D264F3" w14:textId="6E0B39E1" w:rsidR="00E547C2" w:rsidRPr="00860B13" w:rsidRDefault="00E547C2" w:rsidP="000D2822">
            <w:pPr>
              <w:rPr>
                <w:lang w:val="en-US"/>
              </w:rPr>
            </w:pPr>
            <w:r w:rsidRPr="006C4532">
              <w:t>4) Уведомление зависимых объектов</w:t>
            </w:r>
          </w:p>
        </w:tc>
      </w:tr>
    </w:tbl>
    <w:p w14:paraId="5C0A4F80" w14:textId="77777777" w:rsidR="006F261C" w:rsidRPr="006F261C" w:rsidRDefault="006C4532" w:rsidP="006C4532">
      <w:r w:rsidRPr="006F261C">
        <w:t>Правильный ответ: А-2, Б-1, В-3, Г-4.</w:t>
      </w:r>
    </w:p>
    <w:p w14:paraId="755EFE4C" w14:textId="015604FF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584E949B" w14:textId="05673871" w:rsidR="006C4532" w:rsidRPr="006C4532" w:rsidRDefault="006C4532" w:rsidP="006C4532"/>
    <w:p w14:paraId="00EE14F6" w14:textId="5F97AFEF" w:rsidR="00E547C2" w:rsidRDefault="00E547C2" w:rsidP="006C4532">
      <w:r w:rsidRPr="00E547C2">
        <w:t>1</w:t>
      </w:r>
      <w:r w:rsidR="008B6B2C">
        <w:t>8</w:t>
      </w:r>
      <w:r w:rsidR="006C4532" w:rsidRPr="006C4532">
        <w:t xml:space="preserve">. </w:t>
      </w:r>
      <w:r w:rsidR="006C4532" w:rsidRPr="006F261C">
        <w:rPr>
          <w:i/>
          <w:iCs/>
        </w:rPr>
        <w:t>Установите соответствие между элементами кода и их результатом</w:t>
      </w:r>
      <w:r w:rsidR="006F261C">
        <w:t xml:space="preserve">. </w:t>
      </w:r>
      <w:r w:rsidR="006F261C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547C2" w14:paraId="36AFDE04" w14:textId="77777777" w:rsidTr="000D2822">
        <w:tc>
          <w:tcPr>
            <w:tcW w:w="4672" w:type="dxa"/>
          </w:tcPr>
          <w:p w14:paraId="661EDC22" w14:textId="3144B53A" w:rsidR="00E547C2" w:rsidRDefault="00E547C2" w:rsidP="000D2822">
            <w:pPr>
              <w:jc w:val="center"/>
            </w:pPr>
            <w:r w:rsidRPr="00E547C2">
              <w:t>Код</w:t>
            </w:r>
          </w:p>
        </w:tc>
        <w:tc>
          <w:tcPr>
            <w:tcW w:w="4673" w:type="dxa"/>
          </w:tcPr>
          <w:p w14:paraId="48EFE84E" w14:textId="4950679A" w:rsidR="00E547C2" w:rsidRDefault="00E547C2" w:rsidP="000D2822">
            <w:pPr>
              <w:jc w:val="center"/>
            </w:pPr>
            <w:r w:rsidRPr="00E547C2">
              <w:t>Результат</w:t>
            </w:r>
          </w:p>
        </w:tc>
      </w:tr>
      <w:tr w:rsidR="00E547C2" w14:paraId="23FFFE85" w14:textId="77777777" w:rsidTr="000D2822">
        <w:tc>
          <w:tcPr>
            <w:tcW w:w="4672" w:type="dxa"/>
          </w:tcPr>
          <w:p w14:paraId="13E50597" w14:textId="3F7DB451" w:rsidR="00E547C2" w:rsidRDefault="00E547C2" w:rsidP="000D2822">
            <w:r w:rsidRPr="006C4532">
              <w:t>А) super().__init__()</w:t>
            </w:r>
          </w:p>
        </w:tc>
        <w:tc>
          <w:tcPr>
            <w:tcW w:w="4673" w:type="dxa"/>
          </w:tcPr>
          <w:p w14:paraId="541425EE" w14:textId="1767411F" w:rsidR="00E547C2" w:rsidRDefault="00E547C2" w:rsidP="000D2822">
            <w:r w:rsidRPr="006C4532">
              <w:t>1) Вызов конструктора родительского класса</w:t>
            </w:r>
          </w:p>
        </w:tc>
      </w:tr>
      <w:tr w:rsidR="00E547C2" w14:paraId="61F2B70B" w14:textId="77777777" w:rsidTr="000D2822">
        <w:tc>
          <w:tcPr>
            <w:tcW w:w="4672" w:type="dxa"/>
          </w:tcPr>
          <w:p w14:paraId="2ED3ECBD" w14:textId="2C04818A" w:rsidR="00E547C2" w:rsidRPr="00D54C03" w:rsidRDefault="00E547C2" w:rsidP="000D2822">
            <w:r w:rsidRPr="006C4532">
              <w:t>Б) isinstance(obj, MyClass)</w:t>
            </w:r>
          </w:p>
        </w:tc>
        <w:tc>
          <w:tcPr>
            <w:tcW w:w="4673" w:type="dxa"/>
          </w:tcPr>
          <w:p w14:paraId="132DDFE3" w14:textId="34F95D3F" w:rsidR="00E547C2" w:rsidRPr="00D54C03" w:rsidRDefault="00E547C2" w:rsidP="000D2822">
            <w:r w:rsidRPr="006C4532">
              <w:t>2) Проверка наследования</w:t>
            </w:r>
          </w:p>
        </w:tc>
      </w:tr>
      <w:tr w:rsidR="00E547C2" w:rsidRPr="00E547C2" w14:paraId="1719DFC4" w14:textId="77777777" w:rsidTr="000D2822">
        <w:tc>
          <w:tcPr>
            <w:tcW w:w="4672" w:type="dxa"/>
          </w:tcPr>
          <w:p w14:paraId="376507F3" w14:textId="7BAFD1C1" w:rsidR="00E547C2" w:rsidRPr="00860B13" w:rsidRDefault="00E547C2" w:rsidP="000D2822">
            <w:pPr>
              <w:rPr>
                <w:lang w:val="en-US"/>
              </w:rPr>
            </w:pPr>
            <w:r w:rsidRPr="006C4532">
              <w:t>В) issubclass(Dog, Animal)</w:t>
            </w:r>
          </w:p>
        </w:tc>
        <w:tc>
          <w:tcPr>
            <w:tcW w:w="4673" w:type="dxa"/>
          </w:tcPr>
          <w:p w14:paraId="39EEBEC8" w14:textId="142F6D15" w:rsidR="00E547C2" w:rsidRPr="00E547C2" w:rsidRDefault="00E547C2" w:rsidP="000D2822">
            <w:r w:rsidRPr="006C4532">
              <w:t>3) Проверка типа объекта</w:t>
            </w:r>
          </w:p>
        </w:tc>
      </w:tr>
      <w:tr w:rsidR="00E547C2" w:rsidRPr="00860B13" w14:paraId="1F6911C0" w14:textId="77777777" w:rsidTr="000D2822">
        <w:tc>
          <w:tcPr>
            <w:tcW w:w="4672" w:type="dxa"/>
          </w:tcPr>
          <w:p w14:paraId="56AA2543" w14:textId="2C8ACF68" w:rsidR="00E547C2" w:rsidRPr="00860B13" w:rsidRDefault="00E547C2" w:rsidP="000D2822">
            <w:pPr>
              <w:rPr>
                <w:lang w:val="en-US"/>
              </w:rPr>
            </w:pPr>
            <w:r w:rsidRPr="006C4532">
              <w:t>Г) @abstractmethod</w:t>
            </w:r>
          </w:p>
        </w:tc>
        <w:tc>
          <w:tcPr>
            <w:tcW w:w="4673" w:type="dxa"/>
          </w:tcPr>
          <w:p w14:paraId="58646AFB" w14:textId="0DDC27F3" w:rsidR="00E547C2" w:rsidRPr="00860B13" w:rsidRDefault="00E547C2" w:rsidP="000D2822">
            <w:pPr>
              <w:rPr>
                <w:lang w:val="en-US"/>
              </w:rPr>
            </w:pPr>
            <w:r w:rsidRPr="006C4532">
              <w:t>4) Обязательная реализация метода</w:t>
            </w:r>
          </w:p>
        </w:tc>
      </w:tr>
    </w:tbl>
    <w:p w14:paraId="4BB139B8" w14:textId="77777777" w:rsidR="006F261C" w:rsidRPr="006F261C" w:rsidRDefault="006C4532" w:rsidP="006C4532">
      <w:r w:rsidRPr="006F261C">
        <w:t>Правильный ответ: А-1, Б-3, В-2, Г-4.</w:t>
      </w:r>
    </w:p>
    <w:p w14:paraId="194F6222" w14:textId="65821D77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15746348" w14:textId="1BCC1BD3" w:rsidR="006C4532" w:rsidRPr="006C4532" w:rsidRDefault="006C4532" w:rsidP="006C4532"/>
    <w:p w14:paraId="20446D22" w14:textId="0B9C2124" w:rsidR="00247368" w:rsidRPr="00247368" w:rsidRDefault="008B6B2C" w:rsidP="006C4532">
      <w:r>
        <w:t>19</w:t>
      </w:r>
      <w:r w:rsidR="006C4532" w:rsidRPr="006C4532">
        <w:t xml:space="preserve">. </w:t>
      </w:r>
      <w:r w:rsidR="006C4532" w:rsidRPr="006F261C">
        <w:rPr>
          <w:i/>
          <w:iCs/>
        </w:rPr>
        <w:t>Установите соответствие между задачами и инструментами ООП</w:t>
      </w:r>
      <w:r w:rsidR="006F261C">
        <w:t xml:space="preserve">. </w:t>
      </w:r>
      <w:r w:rsidR="006F261C" w:rsidRPr="0019677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C4532" w:rsidRPr="006C4532"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47368" w14:paraId="6122642F" w14:textId="77777777" w:rsidTr="000D2822">
        <w:tc>
          <w:tcPr>
            <w:tcW w:w="4672" w:type="dxa"/>
          </w:tcPr>
          <w:p w14:paraId="26BE79D3" w14:textId="363DB71A" w:rsidR="00247368" w:rsidRDefault="00247368" w:rsidP="000D2822">
            <w:pPr>
              <w:jc w:val="center"/>
            </w:pPr>
            <w:r w:rsidRPr="00247368">
              <w:t>Задачи</w:t>
            </w:r>
          </w:p>
        </w:tc>
        <w:tc>
          <w:tcPr>
            <w:tcW w:w="4673" w:type="dxa"/>
          </w:tcPr>
          <w:p w14:paraId="74544D32" w14:textId="0A430BA0" w:rsidR="00247368" w:rsidRDefault="00247368" w:rsidP="000D2822">
            <w:pPr>
              <w:jc w:val="center"/>
            </w:pPr>
            <w:r w:rsidRPr="00247368">
              <w:t>Инструменты</w:t>
            </w:r>
          </w:p>
        </w:tc>
      </w:tr>
      <w:tr w:rsidR="00247368" w14:paraId="158B3692" w14:textId="77777777" w:rsidTr="000D2822">
        <w:tc>
          <w:tcPr>
            <w:tcW w:w="4672" w:type="dxa"/>
          </w:tcPr>
          <w:p w14:paraId="7F6A4400" w14:textId="6684B8C3" w:rsidR="00247368" w:rsidRDefault="00247368" w:rsidP="000D2822">
            <w:r w:rsidRPr="006C4532">
              <w:t>А) Реализовать интерфейс</w:t>
            </w:r>
          </w:p>
        </w:tc>
        <w:tc>
          <w:tcPr>
            <w:tcW w:w="4673" w:type="dxa"/>
          </w:tcPr>
          <w:p w14:paraId="2ABFA78B" w14:textId="138A54CA" w:rsidR="00247368" w:rsidRDefault="00247368" w:rsidP="000D2822">
            <w:r w:rsidRPr="006C4532">
              <w:t>1) Абстрактные классы (abc)</w:t>
            </w:r>
          </w:p>
        </w:tc>
      </w:tr>
      <w:tr w:rsidR="00247368" w14:paraId="4F41CC32" w14:textId="77777777" w:rsidTr="000D2822">
        <w:tc>
          <w:tcPr>
            <w:tcW w:w="4672" w:type="dxa"/>
          </w:tcPr>
          <w:p w14:paraId="18B945ED" w14:textId="6753EBCF" w:rsidR="00247368" w:rsidRPr="00D54C03" w:rsidRDefault="00247368" w:rsidP="000D2822">
            <w:r w:rsidRPr="006C4532">
              <w:t>Б) Запретить наследование</w:t>
            </w:r>
          </w:p>
        </w:tc>
        <w:tc>
          <w:tcPr>
            <w:tcW w:w="4673" w:type="dxa"/>
          </w:tcPr>
          <w:p w14:paraId="16BC4222" w14:textId="36DDA867" w:rsidR="00247368" w:rsidRPr="00D54C03" w:rsidRDefault="00247368" w:rsidP="000D2822">
            <w:r w:rsidRPr="006C4532">
              <w:t>2) Декоратор @final</w:t>
            </w:r>
          </w:p>
        </w:tc>
      </w:tr>
      <w:tr w:rsidR="00247368" w:rsidRPr="00E547C2" w14:paraId="5B1659F9" w14:textId="77777777" w:rsidTr="000D2822">
        <w:tc>
          <w:tcPr>
            <w:tcW w:w="4672" w:type="dxa"/>
          </w:tcPr>
          <w:p w14:paraId="2A437CB2" w14:textId="5A108EF6" w:rsidR="00247368" w:rsidRPr="00860B13" w:rsidRDefault="00247368" w:rsidP="000D2822">
            <w:pPr>
              <w:rPr>
                <w:lang w:val="en-US"/>
              </w:rPr>
            </w:pPr>
            <w:r w:rsidRPr="006C4532">
              <w:t>В) Создать итератор</w:t>
            </w:r>
          </w:p>
        </w:tc>
        <w:tc>
          <w:tcPr>
            <w:tcW w:w="4673" w:type="dxa"/>
          </w:tcPr>
          <w:p w14:paraId="7A138D08" w14:textId="51FD5960" w:rsidR="00247368" w:rsidRPr="00E547C2" w:rsidRDefault="00247368" w:rsidP="000D2822">
            <w:r w:rsidRPr="006C4532">
              <w:t>3) Методы __iter__ и __next__</w:t>
            </w:r>
          </w:p>
        </w:tc>
      </w:tr>
      <w:tr w:rsidR="00247368" w:rsidRPr="00860B13" w14:paraId="5D49D0F7" w14:textId="77777777" w:rsidTr="000D2822">
        <w:tc>
          <w:tcPr>
            <w:tcW w:w="4672" w:type="dxa"/>
          </w:tcPr>
          <w:p w14:paraId="03869F38" w14:textId="04F70F7D" w:rsidR="00247368" w:rsidRPr="00860B13" w:rsidRDefault="00247368" w:rsidP="000D2822">
            <w:pPr>
              <w:rPr>
                <w:lang w:val="en-US"/>
              </w:rPr>
            </w:pPr>
            <w:r w:rsidRPr="006C4532">
              <w:t>Г) Сериализация объекта</w:t>
            </w:r>
          </w:p>
        </w:tc>
        <w:tc>
          <w:tcPr>
            <w:tcW w:w="4673" w:type="dxa"/>
          </w:tcPr>
          <w:p w14:paraId="5E96E130" w14:textId="477ADABD" w:rsidR="00247368" w:rsidRPr="00860B13" w:rsidRDefault="00247368" w:rsidP="000D2822">
            <w:pPr>
              <w:rPr>
                <w:lang w:val="en-US"/>
              </w:rPr>
            </w:pPr>
            <w:r w:rsidRPr="006C4532">
              <w:t>4) Модуль pickle</w:t>
            </w:r>
          </w:p>
        </w:tc>
      </w:tr>
    </w:tbl>
    <w:p w14:paraId="540ED72B" w14:textId="77777777" w:rsidR="006F261C" w:rsidRPr="006F261C" w:rsidRDefault="006C4532" w:rsidP="006C4532">
      <w:r w:rsidRPr="006F261C">
        <w:t>Правильный ответ: А-1, Б-2, В-3, Г-4.</w:t>
      </w:r>
    </w:p>
    <w:p w14:paraId="1537F40C" w14:textId="1E203145" w:rsidR="006C4532" w:rsidRPr="006C4532" w:rsidRDefault="006C4532" w:rsidP="006C4532">
      <w:r w:rsidRPr="006C4532">
        <w:t>Компетенции (индикаторы): </w:t>
      </w:r>
      <w:r w:rsidR="00A36F05">
        <w:t>ОПК-3 (ОПК-3.3)</w:t>
      </w:r>
    </w:p>
    <w:p w14:paraId="6433D2D5" w14:textId="77777777" w:rsidR="00DD7EED" w:rsidRPr="00A97F47" w:rsidRDefault="00DD7EED" w:rsidP="00000EA6">
      <w:pPr>
        <w:pStyle w:val="3"/>
        <w:rPr>
          <w:i/>
        </w:rPr>
      </w:pPr>
      <w:r w:rsidRPr="00A97F47">
        <w:lastRenderedPageBreak/>
        <w:t xml:space="preserve">Задания закрытого типа на установление правильной последовательности </w:t>
      </w:r>
    </w:p>
    <w:p w14:paraId="22569AEB" w14:textId="29339B63" w:rsidR="00A123A8" w:rsidRDefault="00A123A8" w:rsidP="00A123A8">
      <w:r w:rsidRPr="00A123A8">
        <w:t xml:space="preserve">1. </w:t>
      </w:r>
      <w:r w:rsidRPr="002C2253">
        <w:rPr>
          <w:i/>
          <w:iCs/>
        </w:rPr>
        <w:t>Разработчик создает программу на Python для обработки данных. Установите правильную последовательность этапов.</w:t>
      </w:r>
      <w:r w:rsidR="002C2253" w:rsidRPr="002C2253">
        <w:rPr>
          <w:i/>
          <w:iCs/>
        </w:rPr>
        <w:t xml:space="preserve"> </w:t>
      </w:r>
      <w:r w:rsidRPr="002C2253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2B8F364B" w14:textId="77777777" w:rsidR="00A123A8" w:rsidRDefault="00A123A8" w:rsidP="00A123A8">
      <w:r w:rsidRPr="00A123A8">
        <w:t>А) Написание кода для обработки данных.</w:t>
      </w:r>
    </w:p>
    <w:p w14:paraId="6E7CF11D" w14:textId="77777777" w:rsidR="00A123A8" w:rsidRDefault="00A123A8" w:rsidP="00A123A8">
      <w:r w:rsidRPr="00A123A8">
        <w:t>Б) Тестирование программы на тестовых наборах.</w:t>
      </w:r>
    </w:p>
    <w:p w14:paraId="56E331FF" w14:textId="77777777" w:rsidR="00A123A8" w:rsidRDefault="00A123A8" w:rsidP="00A123A8">
      <w:r w:rsidRPr="00A123A8">
        <w:t>В) Составление технического задания.</w:t>
      </w:r>
    </w:p>
    <w:p w14:paraId="2419D506" w14:textId="77777777" w:rsidR="00A123A8" w:rsidRDefault="00A123A8" w:rsidP="00A123A8">
      <w:r w:rsidRPr="00A123A8">
        <w:t>Г) Документирование кода.</w:t>
      </w:r>
    </w:p>
    <w:p w14:paraId="0D718477" w14:textId="77777777" w:rsidR="00A123A8" w:rsidRDefault="00A123A8" w:rsidP="00A123A8">
      <w:r w:rsidRPr="00A123A8">
        <w:t>Д) Отладка ошибок.</w:t>
      </w:r>
    </w:p>
    <w:p w14:paraId="57516E6C" w14:textId="77777777" w:rsidR="00A123A8" w:rsidRPr="002C2253" w:rsidRDefault="00A123A8" w:rsidP="00A123A8">
      <w:r w:rsidRPr="002C2253">
        <w:t>Правильный ответ: В, А, Г, Б, Д.</w:t>
      </w:r>
    </w:p>
    <w:p w14:paraId="3DA9B3C6" w14:textId="0C8C8820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32629563" w14:textId="061F6AA9" w:rsidR="00A123A8" w:rsidRPr="00A123A8" w:rsidRDefault="00A123A8" w:rsidP="00A123A8"/>
    <w:p w14:paraId="2BC5F8AF" w14:textId="2ED14394" w:rsidR="00A123A8" w:rsidRDefault="00A123A8" w:rsidP="00A123A8">
      <w:r w:rsidRPr="00A123A8">
        <w:t xml:space="preserve">2. </w:t>
      </w:r>
      <w:r w:rsidRPr="002C2253">
        <w:rPr>
          <w:i/>
          <w:iCs/>
        </w:rPr>
        <w:t>Программист работает с файлами в Python. Установите правильную последовательность операций.</w:t>
      </w:r>
      <w:r w:rsidR="002C2253" w:rsidRPr="002C2253">
        <w:rPr>
          <w:i/>
          <w:iCs/>
        </w:rPr>
        <w:t xml:space="preserve"> </w:t>
      </w:r>
      <w:r w:rsidRPr="002C2253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641DA2CC" w14:textId="77777777" w:rsidR="00A123A8" w:rsidRDefault="00A123A8" w:rsidP="00A123A8">
      <w:r w:rsidRPr="00A123A8">
        <w:t>А) Закрытие файла методом close().</w:t>
      </w:r>
    </w:p>
    <w:p w14:paraId="03EE0727" w14:textId="77777777" w:rsidR="00A123A8" w:rsidRDefault="00A123A8" w:rsidP="00A123A8">
      <w:r w:rsidRPr="00A123A8">
        <w:t>Б) Чтение данных через read().</w:t>
      </w:r>
    </w:p>
    <w:p w14:paraId="73EF75B8" w14:textId="77777777" w:rsidR="00A123A8" w:rsidRDefault="00A123A8" w:rsidP="00A123A8">
      <w:r w:rsidRPr="00A123A8">
        <w:t>В) Открытие файла с помощью open().</w:t>
      </w:r>
    </w:p>
    <w:p w14:paraId="55C87A98" w14:textId="77777777" w:rsidR="00A123A8" w:rsidRDefault="00A123A8" w:rsidP="00A123A8">
      <w:r w:rsidRPr="00A123A8">
        <w:t>Г) Запись данных через write().</w:t>
      </w:r>
    </w:p>
    <w:p w14:paraId="754837CE" w14:textId="523E7C9E" w:rsidR="00A123A8" w:rsidRPr="002C2253" w:rsidRDefault="00A123A8" w:rsidP="00A123A8">
      <w:r w:rsidRPr="002C2253">
        <w:t>Правильный ответ: В, Г</w:t>
      </w:r>
      <w:r w:rsidR="002C2253">
        <w:t xml:space="preserve">, </w:t>
      </w:r>
      <w:r w:rsidRPr="002C2253">
        <w:t>Б, А.</w:t>
      </w:r>
    </w:p>
    <w:p w14:paraId="0B09C45F" w14:textId="1D07567B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10BF15FB" w14:textId="0028E84F" w:rsidR="00A123A8" w:rsidRPr="00A123A8" w:rsidRDefault="00A123A8" w:rsidP="00A123A8"/>
    <w:p w14:paraId="0612B828" w14:textId="1B9B65C9" w:rsidR="00B7198E" w:rsidRDefault="00A123A8" w:rsidP="00A123A8">
      <w:r w:rsidRPr="00A123A8">
        <w:t xml:space="preserve">3. </w:t>
      </w:r>
      <w:r w:rsidRPr="002C2253">
        <w:rPr>
          <w:i/>
          <w:iCs/>
        </w:rPr>
        <w:t>Студент разрабатывает класс для моделирования банковского счета. Установите последовательность действий.</w:t>
      </w:r>
      <w:r w:rsidR="002C2253" w:rsidRPr="002C2253">
        <w:rPr>
          <w:i/>
          <w:iCs/>
        </w:rPr>
        <w:t xml:space="preserve"> </w:t>
      </w:r>
      <w:r w:rsidRPr="002C2253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6969B9B5" w14:textId="77777777" w:rsidR="00B7198E" w:rsidRDefault="00A123A8" w:rsidP="00A123A8">
      <w:r w:rsidRPr="00A123A8">
        <w:t>А) Реализация методов deposit() и withdraw().</w:t>
      </w:r>
    </w:p>
    <w:p w14:paraId="1F10B985" w14:textId="77777777" w:rsidR="00B7198E" w:rsidRDefault="00A123A8" w:rsidP="00A123A8">
      <w:r w:rsidRPr="00A123A8">
        <w:t>Б) Определение класса BankAccount.</w:t>
      </w:r>
    </w:p>
    <w:p w14:paraId="3926B0A1" w14:textId="77777777" w:rsidR="00B7198E" w:rsidRDefault="00A123A8" w:rsidP="00A123A8">
      <w:r w:rsidRPr="00A123A8">
        <w:t>В) Создание экземпляра класса: account = BankAccount().</w:t>
      </w:r>
    </w:p>
    <w:p w14:paraId="3AFEFC92" w14:textId="77777777" w:rsidR="00B7198E" w:rsidRDefault="00A123A8" w:rsidP="00A123A8">
      <w:r w:rsidRPr="00A123A8">
        <w:t>Г) Написание конструктора __init__().</w:t>
      </w:r>
    </w:p>
    <w:p w14:paraId="59C6F23E" w14:textId="77777777" w:rsidR="00B7198E" w:rsidRPr="000639C1" w:rsidRDefault="00A123A8" w:rsidP="00A123A8">
      <w:r w:rsidRPr="000639C1">
        <w:t>Правильный ответ: Б, Г, А, В.</w:t>
      </w:r>
    </w:p>
    <w:p w14:paraId="0DBAEAC5" w14:textId="7586415B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56CD3DF7" w14:textId="40481435" w:rsidR="00A123A8" w:rsidRPr="00A123A8" w:rsidRDefault="00A123A8" w:rsidP="00A123A8"/>
    <w:p w14:paraId="112B8B61" w14:textId="333828A7" w:rsidR="00B7198E" w:rsidRDefault="00A123A8" w:rsidP="00A123A8">
      <w:r w:rsidRPr="00A123A8">
        <w:t xml:space="preserve">4. </w:t>
      </w:r>
      <w:r w:rsidRPr="000639C1">
        <w:rPr>
          <w:i/>
          <w:iCs/>
        </w:rPr>
        <w:t>Тестировщик проверяет программу. Установите последовательность этапов тестирования.</w:t>
      </w:r>
      <w:r w:rsidR="000639C1" w:rsidRPr="000639C1">
        <w:rPr>
          <w:i/>
          <w:iCs/>
        </w:rPr>
        <w:t xml:space="preserve"> </w:t>
      </w:r>
      <w:r w:rsidRPr="000639C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5F8BDD2B" w14:textId="77777777" w:rsidR="00B7198E" w:rsidRDefault="00A123A8" w:rsidP="00A123A8">
      <w:r w:rsidRPr="00A123A8">
        <w:t>А) Написание юнит-тестов.</w:t>
      </w:r>
    </w:p>
    <w:p w14:paraId="3B1E3B86" w14:textId="77777777" w:rsidR="00B7198E" w:rsidRDefault="00A123A8" w:rsidP="00A123A8">
      <w:r w:rsidRPr="00A123A8">
        <w:t>Б) Анализ результатов тестирования.</w:t>
      </w:r>
    </w:p>
    <w:p w14:paraId="11567824" w14:textId="77777777" w:rsidR="00B7198E" w:rsidRDefault="00A123A8" w:rsidP="00A123A8">
      <w:r w:rsidRPr="00A123A8">
        <w:t>В) Запуск тестов через unittest.</w:t>
      </w:r>
    </w:p>
    <w:p w14:paraId="7CC7F58A" w14:textId="77777777" w:rsidR="00B7198E" w:rsidRDefault="00A123A8" w:rsidP="00A123A8">
      <w:r w:rsidRPr="00A123A8">
        <w:t>Г) Исправление выявленных ошибок.</w:t>
      </w:r>
    </w:p>
    <w:p w14:paraId="40297013" w14:textId="77777777" w:rsidR="00B7198E" w:rsidRPr="000639C1" w:rsidRDefault="00A123A8" w:rsidP="00A123A8">
      <w:r w:rsidRPr="000639C1">
        <w:t>Правильный ответ: А, В, Б, Г.</w:t>
      </w:r>
    </w:p>
    <w:p w14:paraId="1ACF01A0" w14:textId="47BE85BB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127E2940" w14:textId="10BD5F4C" w:rsidR="00A123A8" w:rsidRPr="00A123A8" w:rsidRDefault="00A123A8" w:rsidP="00A123A8"/>
    <w:p w14:paraId="458785B2" w14:textId="63439031" w:rsidR="00B7198E" w:rsidRDefault="00A123A8" w:rsidP="00A123A8">
      <w:r w:rsidRPr="00A123A8">
        <w:t xml:space="preserve">5. </w:t>
      </w:r>
      <w:r w:rsidRPr="000639C1">
        <w:rPr>
          <w:i/>
          <w:iCs/>
        </w:rPr>
        <w:t>Разработчик использует Git для управления версиями. Установите последовательность команд.</w:t>
      </w:r>
      <w:r w:rsidR="000639C1" w:rsidRPr="000639C1">
        <w:rPr>
          <w:i/>
          <w:iCs/>
        </w:rPr>
        <w:t xml:space="preserve"> </w:t>
      </w:r>
      <w:r w:rsidRPr="000639C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76639DA7" w14:textId="77777777" w:rsidR="00B7198E" w:rsidRPr="00B7198E" w:rsidRDefault="00A123A8" w:rsidP="00A123A8">
      <w:pPr>
        <w:rPr>
          <w:lang w:val="en-US"/>
        </w:rPr>
      </w:pPr>
      <w:r w:rsidRPr="00A123A8">
        <w:lastRenderedPageBreak/>
        <w:t>А</w:t>
      </w:r>
      <w:r w:rsidRPr="00A123A8">
        <w:rPr>
          <w:lang w:val="en-US"/>
        </w:rPr>
        <w:t>) git commit -m "Message".</w:t>
      </w:r>
    </w:p>
    <w:p w14:paraId="037FAD57" w14:textId="77777777" w:rsidR="00235984" w:rsidRPr="00235984" w:rsidRDefault="00A123A8" w:rsidP="00A123A8">
      <w:pPr>
        <w:rPr>
          <w:lang w:val="en-US"/>
        </w:rPr>
      </w:pPr>
      <w:r w:rsidRPr="00A123A8">
        <w:t>Б</w:t>
      </w:r>
      <w:r w:rsidRPr="00A123A8">
        <w:rPr>
          <w:lang w:val="en-US"/>
        </w:rPr>
        <w:t>) git add ..</w:t>
      </w:r>
    </w:p>
    <w:p w14:paraId="5974B5CD" w14:textId="77777777" w:rsidR="00235984" w:rsidRPr="00235984" w:rsidRDefault="00A123A8" w:rsidP="00A123A8">
      <w:pPr>
        <w:rPr>
          <w:lang w:val="en-US"/>
        </w:rPr>
      </w:pPr>
      <w:r w:rsidRPr="00A123A8">
        <w:t>В</w:t>
      </w:r>
      <w:r w:rsidRPr="00A123A8">
        <w:rPr>
          <w:lang w:val="en-US"/>
        </w:rPr>
        <w:t>) git push origin main.</w:t>
      </w:r>
    </w:p>
    <w:p w14:paraId="215100E9" w14:textId="77777777" w:rsidR="00235984" w:rsidRDefault="00A123A8" w:rsidP="00A123A8">
      <w:r w:rsidRPr="00A123A8">
        <w:t>Г)</w:t>
      </w:r>
      <w:r w:rsidRPr="00A123A8">
        <w:rPr>
          <w:lang w:val="en-US"/>
        </w:rPr>
        <w:t> git</w:t>
      </w:r>
      <w:r w:rsidRPr="00A123A8">
        <w:t xml:space="preserve"> </w:t>
      </w:r>
      <w:r w:rsidRPr="00A123A8">
        <w:rPr>
          <w:lang w:val="en-US"/>
        </w:rPr>
        <w:t>pull</w:t>
      </w:r>
      <w:r w:rsidRPr="00A123A8">
        <w:t>.</w:t>
      </w:r>
    </w:p>
    <w:p w14:paraId="64330BB4" w14:textId="77777777" w:rsidR="00235984" w:rsidRPr="000639C1" w:rsidRDefault="00A123A8" w:rsidP="00A123A8">
      <w:r w:rsidRPr="000639C1">
        <w:t>Правильный ответ: Б, А, В.</w:t>
      </w:r>
    </w:p>
    <w:p w14:paraId="0D0132BA" w14:textId="40835D82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0203BF13" w14:textId="1554D8D4" w:rsidR="00A123A8" w:rsidRPr="00A123A8" w:rsidRDefault="00A123A8" w:rsidP="00A123A8"/>
    <w:p w14:paraId="3B00DDCE" w14:textId="4D5F0913" w:rsidR="00235984" w:rsidRDefault="00A123A8" w:rsidP="00A123A8">
      <w:r w:rsidRPr="00A123A8">
        <w:t xml:space="preserve">6. </w:t>
      </w:r>
      <w:r w:rsidRPr="000639C1">
        <w:rPr>
          <w:i/>
          <w:iCs/>
        </w:rPr>
        <w:t>Программист создает веб-приложение на Flask. Установите последовательность шагов.</w:t>
      </w:r>
      <w:r w:rsidR="000639C1" w:rsidRPr="000639C1">
        <w:rPr>
          <w:i/>
          <w:iCs/>
        </w:rPr>
        <w:t xml:space="preserve"> </w:t>
      </w:r>
      <w:r w:rsidRPr="000639C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1BC80D7A" w14:textId="77777777" w:rsidR="00235984" w:rsidRDefault="00A123A8" w:rsidP="00A123A8">
      <w:r w:rsidRPr="00A123A8">
        <w:t>А) Настройка маршрутов через @app.route().</w:t>
      </w:r>
    </w:p>
    <w:p w14:paraId="6BA971EA" w14:textId="77777777" w:rsidR="00235984" w:rsidRPr="00235984" w:rsidRDefault="00A123A8" w:rsidP="00A123A8">
      <w:pPr>
        <w:rPr>
          <w:lang w:val="en-US"/>
        </w:rPr>
      </w:pPr>
      <w:r w:rsidRPr="00A123A8">
        <w:t>Б</w:t>
      </w:r>
      <w:r w:rsidRPr="00A123A8">
        <w:rPr>
          <w:lang w:val="en-US"/>
        </w:rPr>
        <w:t xml:space="preserve">) </w:t>
      </w:r>
      <w:r w:rsidRPr="00A123A8">
        <w:t>Установка</w:t>
      </w:r>
      <w:r w:rsidRPr="00A123A8">
        <w:rPr>
          <w:lang w:val="en-US"/>
        </w:rPr>
        <w:t xml:space="preserve"> Flask </w:t>
      </w:r>
      <w:r w:rsidRPr="00A123A8">
        <w:t>через</w:t>
      </w:r>
      <w:r w:rsidRPr="00A123A8">
        <w:rPr>
          <w:lang w:val="en-US"/>
        </w:rPr>
        <w:t> pip install flask.</w:t>
      </w:r>
    </w:p>
    <w:p w14:paraId="5DC23662" w14:textId="77777777" w:rsidR="00235984" w:rsidRDefault="00A123A8" w:rsidP="00A123A8">
      <w:r w:rsidRPr="00A123A8">
        <w:t>В) Запуск приложения с app.run().</w:t>
      </w:r>
    </w:p>
    <w:p w14:paraId="62E26CD5" w14:textId="77777777" w:rsidR="00235984" w:rsidRDefault="00A123A8" w:rsidP="00A123A8">
      <w:r w:rsidRPr="00A123A8">
        <w:t>Г) Создание экземпляра приложения: app = Flask(__name__).</w:t>
      </w:r>
    </w:p>
    <w:p w14:paraId="6E9704E3" w14:textId="77777777" w:rsidR="00235984" w:rsidRPr="000639C1" w:rsidRDefault="00A123A8" w:rsidP="00A123A8">
      <w:r w:rsidRPr="000639C1">
        <w:t>Правильный ответ: Б, Г, А, В.</w:t>
      </w:r>
    </w:p>
    <w:p w14:paraId="64C5E38A" w14:textId="49643666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16B70259" w14:textId="32A3772C" w:rsidR="00A123A8" w:rsidRPr="00A123A8" w:rsidRDefault="00A123A8" w:rsidP="00A123A8"/>
    <w:p w14:paraId="15EF6B62" w14:textId="027EFBDD" w:rsidR="00235984" w:rsidRDefault="00A123A8" w:rsidP="00A123A8">
      <w:r w:rsidRPr="00A123A8">
        <w:t xml:space="preserve">7. </w:t>
      </w:r>
      <w:r w:rsidRPr="000639C1">
        <w:rPr>
          <w:i/>
          <w:iCs/>
        </w:rPr>
        <w:t>Аналитик обрабатывает данные с помощью Pandas. Установите последовательность операций.</w:t>
      </w:r>
      <w:r w:rsidR="000639C1" w:rsidRPr="000639C1">
        <w:rPr>
          <w:i/>
          <w:iCs/>
        </w:rPr>
        <w:t xml:space="preserve"> </w:t>
      </w:r>
      <w:r w:rsidRPr="000639C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2D41F154" w14:textId="77777777" w:rsidR="00235984" w:rsidRDefault="00A123A8" w:rsidP="00A123A8">
      <w:r w:rsidRPr="00A123A8">
        <w:t>А) Загрузка данных через pd.read_csv().</w:t>
      </w:r>
    </w:p>
    <w:p w14:paraId="1B2F78A6" w14:textId="77777777" w:rsidR="00235984" w:rsidRDefault="00A123A8" w:rsidP="00A123A8">
      <w:r w:rsidRPr="00A123A8">
        <w:t>Б) Визуализация данных с matplotlib.</w:t>
      </w:r>
    </w:p>
    <w:p w14:paraId="43321982" w14:textId="77777777" w:rsidR="00235984" w:rsidRDefault="00A123A8" w:rsidP="00A123A8">
      <w:r w:rsidRPr="00A123A8">
        <w:t>В) Очистка данных от пропусков.</w:t>
      </w:r>
    </w:p>
    <w:p w14:paraId="5681B52E" w14:textId="77777777" w:rsidR="00235984" w:rsidRDefault="00A123A8" w:rsidP="00A123A8">
      <w:r w:rsidRPr="00A123A8">
        <w:t>Г) Анализ данных через groupby().</w:t>
      </w:r>
    </w:p>
    <w:p w14:paraId="17FA0941" w14:textId="77777777" w:rsidR="00235984" w:rsidRPr="00E86BB1" w:rsidRDefault="00A123A8" w:rsidP="00A123A8">
      <w:r w:rsidRPr="00E86BB1">
        <w:t>Правильный ответ: А, В, Г, Б.</w:t>
      </w:r>
    </w:p>
    <w:p w14:paraId="05E1D951" w14:textId="05F1AF06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445AA8C1" w14:textId="6E41D1F6" w:rsidR="00A123A8" w:rsidRPr="00A123A8" w:rsidRDefault="00A123A8" w:rsidP="00A123A8"/>
    <w:p w14:paraId="76078FA8" w14:textId="184B7DF0" w:rsidR="00235984" w:rsidRDefault="00A123A8" w:rsidP="00A123A8">
      <w:r w:rsidRPr="00A123A8">
        <w:t xml:space="preserve">8. </w:t>
      </w:r>
      <w:r w:rsidRPr="00E86BB1">
        <w:rPr>
          <w:i/>
          <w:iCs/>
        </w:rPr>
        <w:t>Разработчик настраивает CI/CD-пайплайн. Установите последовательность этапов.</w:t>
      </w:r>
      <w:r w:rsidR="00235984" w:rsidRPr="00E86BB1">
        <w:rPr>
          <w:i/>
          <w:iCs/>
        </w:rPr>
        <w:t xml:space="preserve"> </w:t>
      </w:r>
      <w:r w:rsidRPr="00E86BB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74DEAE81" w14:textId="77777777" w:rsidR="00235984" w:rsidRDefault="00A123A8" w:rsidP="00A123A8">
      <w:r w:rsidRPr="00A123A8">
        <w:t>А) Автоматическое развертывание на сервере.</w:t>
      </w:r>
    </w:p>
    <w:p w14:paraId="4D2FA7D5" w14:textId="77777777" w:rsidR="00235984" w:rsidRDefault="00A123A8" w:rsidP="00A123A8">
      <w:r w:rsidRPr="00A123A8">
        <w:t>Б) Написание скриптов для тестирования.</w:t>
      </w:r>
    </w:p>
    <w:p w14:paraId="3269F090" w14:textId="77777777" w:rsidR="00235984" w:rsidRDefault="00A123A8" w:rsidP="00A123A8">
      <w:r w:rsidRPr="00A123A8">
        <w:t>В) Интеграция с репозиторием GitHub.</w:t>
      </w:r>
    </w:p>
    <w:p w14:paraId="132F522E" w14:textId="77777777" w:rsidR="00235984" w:rsidRDefault="00A123A8" w:rsidP="00A123A8">
      <w:r w:rsidRPr="00A123A8">
        <w:t>Г) Запуск пайплайна при пуше в ветку.</w:t>
      </w:r>
    </w:p>
    <w:p w14:paraId="127600B7" w14:textId="77777777" w:rsidR="00235984" w:rsidRPr="00E86BB1" w:rsidRDefault="00A123A8" w:rsidP="00A123A8">
      <w:r w:rsidRPr="00E86BB1">
        <w:t>Правильный ответ: В, Б, Г, А.</w:t>
      </w:r>
    </w:p>
    <w:p w14:paraId="6508D405" w14:textId="1E407504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1EBAB0D7" w14:textId="54062DE4" w:rsidR="00A123A8" w:rsidRPr="00A123A8" w:rsidRDefault="00A123A8" w:rsidP="00A123A8"/>
    <w:p w14:paraId="1DC2B3D9" w14:textId="6B71FE2D" w:rsidR="00235984" w:rsidRDefault="00A123A8" w:rsidP="00A123A8">
      <w:r w:rsidRPr="00A123A8">
        <w:t xml:space="preserve">9. </w:t>
      </w:r>
      <w:r w:rsidRPr="00E86BB1">
        <w:rPr>
          <w:i/>
          <w:iCs/>
        </w:rPr>
        <w:t>Программист работает с SQLite в Python. Установите последовательность операций.</w:t>
      </w:r>
      <w:r w:rsidR="00E86BB1" w:rsidRPr="00E86BB1">
        <w:rPr>
          <w:i/>
          <w:iCs/>
        </w:rPr>
        <w:t xml:space="preserve"> </w:t>
      </w:r>
      <w:r w:rsidRPr="00E86BB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6EF2E142" w14:textId="77777777" w:rsidR="00B877BD" w:rsidRDefault="00A123A8" w:rsidP="00A123A8">
      <w:r w:rsidRPr="00A123A8">
        <w:t>А) Выполнение запроса через cursor.execute().</w:t>
      </w:r>
    </w:p>
    <w:p w14:paraId="0F26B9BA" w14:textId="77777777" w:rsidR="00B877BD" w:rsidRDefault="00A123A8" w:rsidP="00A123A8">
      <w:r w:rsidRPr="00A123A8">
        <w:t>Б) Закрытие соединения с БД.</w:t>
      </w:r>
    </w:p>
    <w:p w14:paraId="54EE76BA" w14:textId="77777777" w:rsidR="00B877BD" w:rsidRDefault="00A123A8" w:rsidP="00A123A8">
      <w:r w:rsidRPr="00A123A8">
        <w:t>В) Подключение к БД через sqlite3.connect().</w:t>
      </w:r>
    </w:p>
    <w:p w14:paraId="2CCB3465" w14:textId="77777777" w:rsidR="00B877BD" w:rsidRDefault="00A123A8" w:rsidP="00A123A8">
      <w:r w:rsidRPr="00A123A8">
        <w:t>Г) Фиксация изменений методом commit().</w:t>
      </w:r>
    </w:p>
    <w:p w14:paraId="1FF547E8" w14:textId="77777777" w:rsidR="00B877BD" w:rsidRPr="00E86BB1" w:rsidRDefault="00A123A8" w:rsidP="00A123A8">
      <w:r w:rsidRPr="00E86BB1">
        <w:t>Правильный ответ: В, А, Г, Б.</w:t>
      </w:r>
    </w:p>
    <w:p w14:paraId="7B1EE698" w14:textId="0BCB23CE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6B8141CA" w14:textId="45B27FE2" w:rsidR="00A123A8" w:rsidRPr="00A123A8" w:rsidRDefault="00A123A8" w:rsidP="00A123A8"/>
    <w:p w14:paraId="01D2FB1A" w14:textId="4D636DF1" w:rsidR="00B877BD" w:rsidRDefault="00A123A8" w:rsidP="00A123A8">
      <w:r w:rsidRPr="00A123A8">
        <w:t xml:space="preserve">10. </w:t>
      </w:r>
      <w:r w:rsidRPr="00E86BB1">
        <w:rPr>
          <w:i/>
          <w:iCs/>
        </w:rPr>
        <w:t>Студент реализует алгоритм сортировки. Установите последовательность шагов.</w:t>
      </w:r>
      <w:r w:rsidR="00E86BB1" w:rsidRPr="00E86BB1">
        <w:rPr>
          <w:i/>
          <w:iCs/>
        </w:rPr>
        <w:t xml:space="preserve"> </w:t>
      </w:r>
      <w:r w:rsidRPr="00E86BB1">
        <w:rPr>
          <w:i/>
          <w:iCs/>
        </w:rPr>
        <w:t>Запишите правильную последовательность букв</w:t>
      </w:r>
      <w:r w:rsidRPr="00A123A8">
        <w:t>:</w:t>
      </w:r>
    </w:p>
    <w:p w14:paraId="0BD0BF17" w14:textId="77777777" w:rsidR="004B40B1" w:rsidRDefault="00A123A8" w:rsidP="00A123A8">
      <w:r w:rsidRPr="00A123A8">
        <w:t>А) Написание функции sort().</w:t>
      </w:r>
    </w:p>
    <w:p w14:paraId="782896FC" w14:textId="165D13E4" w:rsidR="00B877BD" w:rsidRDefault="00A123A8" w:rsidP="00A123A8">
      <w:r w:rsidRPr="00A123A8">
        <w:t>Б) Проверка алгоритма на тестовых данных.</w:t>
      </w:r>
    </w:p>
    <w:p w14:paraId="55090B70" w14:textId="77777777" w:rsidR="00B877BD" w:rsidRDefault="00A123A8" w:rsidP="00A123A8">
      <w:r w:rsidRPr="00A123A8">
        <w:t>В) Анализ сложности алгоритма.</w:t>
      </w:r>
    </w:p>
    <w:p w14:paraId="2B44CD25" w14:textId="77777777" w:rsidR="00B877BD" w:rsidRDefault="00A123A8" w:rsidP="00A123A8">
      <w:r w:rsidRPr="00A123A8">
        <w:t>Г) Выбор метода сортировки (например, пузырьковая).</w:t>
      </w:r>
    </w:p>
    <w:p w14:paraId="366959AF" w14:textId="77777777" w:rsidR="00B877BD" w:rsidRPr="00E86BB1" w:rsidRDefault="00A123A8" w:rsidP="00A123A8">
      <w:r w:rsidRPr="00E86BB1">
        <w:t>Правильный ответ: Г, А, Б, В.</w:t>
      </w:r>
    </w:p>
    <w:p w14:paraId="58C5C3DD" w14:textId="4D582C6B" w:rsidR="00A123A8" w:rsidRPr="00A123A8" w:rsidRDefault="00A123A8" w:rsidP="00A123A8">
      <w:r w:rsidRPr="00A123A8">
        <w:t>Компетенции (индикаторы): </w:t>
      </w:r>
      <w:r w:rsidR="00A36F05">
        <w:t>ОПК-3 (ОПК-3.1)</w:t>
      </w:r>
    </w:p>
    <w:p w14:paraId="59F53075" w14:textId="77777777" w:rsidR="00A123A8" w:rsidRDefault="00A123A8" w:rsidP="0054596A"/>
    <w:p w14:paraId="370BC686" w14:textId="50BD6A2C" w:rsidR="00D53436" w:rsidRDefault="00D20C21" w:rsidP="00AB0F02">
      <w:r w:rsidRPr="00D20C21">
        <w:t>11.</w:t>
      </w:r>
      <w:r w:rsidRPr="00AB0F02">
        <w:t xml:space="preserve"> </w:t>
      </w:r>
      <w:r w:rsidR="00AB0F02" w:rsidRPr="00A77BA7">
        <w:rPr>
          <w:i/>
          <w:iCs/>
        </w:rPr>
        <w:t>Бизнес-аналитик разрабатывает систему для генерации отчетов о продажах. Необходимо создать базовый класс Report с методом generate(), а также подкласс SalesReport, переопределяющий этот метод.</w:t>
      </w:r>
      <w:r w:rsidR="00AE5EA1" w:rsidRPr="00A77BA7">
        <w:rPr>
          <w:i/>
          <w:iCs/>
        </w:rPr>
        <w:t xml:space="preserve"> Запишите правильную последовательность </w:t>
      </w:r>
      <w:r w:rsidR="00A77BA7" w:rsidRPr="00A77BA7">
        <w:rPr>
          <w:i/>
          <w:iCs/>
        </w:rPr>
        <w:t>букв, определяющую верный порядок строк кода</w:t>
      </w:r>
      <w:r w:rsidR="00A77BA7">
        <w:t>:</w:t>
      </w:r>
    </w:p>
    <w:p w14:paraId="2E1CAC1E" w14:textId="77777777" w:rsidR="00D53436" w:rsidRPr="00A77BA7" w:rsidRDefault="00AB0F02" w:rsidP="00AB0F02">
      <w:r w:rsidRPr="00AB0F02">
        <w:t>Фрагменты</w:t>
      </w:r>
      <w:r w:rsidRPr="00A77BA7">
        <w:t xml:space="preserve"> </w:t>
      </w:r>
      <w:r w:rsidRPr="00AB0F02">
        <w:t>кода</w:t>
      </w:r>
      <w:r w:rsidRPr="00A77BA7">
        <w:t>:</w:t>
      </w:r>
    </w:p>
    <w:p w14:paraId="50035175" w14:textId="77777777" w:rsidR="00D53436" w:rsidRPr="00D53436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SalesReport(Report):</w:t>
      </w:r>
    </w:p>
    <w:p w14:paraId="631721D1" w14:textId="77777777" w:rsidR="007C5006" w:rsidRPr="009D39CD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>) def generate(self):</w:t>
      </w:r>
    </w:p>
    <w:p w14:paraId="112C33DD" w14:textId="34C7766E" w:rsidR="00D53436" w:rsidRPr="00D53436" w:rsidRDefault="00AB0F02" w:rsidP="007C5006">
      <w:pPr>
        <w:ind w:firstLine="708"/>
        <w:rPr>
          <w:lang w:val="en-US"/>
        </w:rPr>
      </w:pPr>
      <w:r w:rsidRPr="00AB0F02">
        <w:rPr>
          <w:lang w:val="en-US"/>
        </w:rPr>
        <w:t xml:space="preserve"> return "</w:t>
      </w:r>
      <w:r w:rsidRPr="00AB0F02">
        <w:t>Общий</w:t>
      </w:r>
      <w:r w:rsidRPr="00AB0F02">
        <w:rPr>
          <w:lang w:val="en-US"/>
        </w:rPr>
        <w:t xml:space="preserve"> </w:t>
      </w:r>
      <w:r w:rsidRPr="00AB0F02">
        <w:t>отчет</w:t>
      </w:r>
      <w:r w:rsidRPr="00AB0F02">
        <w:rPr>
          <w:lang w:val="en-US"/>
        </w:rPr>
        <w:t>"</w:t>
      </w:r>
    </w:p>
    <w:p w14:paraId="719F8664" w14:textId="77777777" w:rsidR="00D53436" w:rsidRPr="009D39CD" w:rsidRDefault="00AB0F02" w:rsidP="00AB0F02">
      <w:pPr>
        <w:rPr>
          <w:lang w:val="en-US"/>
        </w:rPr>
      </w:pPr>
      <w:r w:rsidRPr="00AB0F02">
        <w:t>В</w:t>
      </w:r>
      <w:r w:rsidRPr="009D39CD">
        <w:rPr>
          <w:lang w:val="en-US"/>
        </w:rPr>
        <w:t>)</w:t>
      </w:r>
      <w:r w:rsidRPr="00AB0F02">
        <w:rPr>
          <w:lang w:val="en-US"/>
        </w:rPr>
        <w:t> class</w:t>
      </w:r>
      <w:r w:rsidRPr="009D39CD">
        <w:rPr>
          <w:lang w:val="en-US"/>
        </w:rPr>
        <w:t xml:space="preserve"> </w:t>
      </w:r>
      <w:r w:rsidRPr="00AB0F02">
        <w:rPr>
          <w:lang w:val="en-US"/>
        </w:rPr>
        <w:t>Report</w:t>
      </w:r>
      <w:r w:rsidRPr="009D39CD">
        <w:rPr>
          <w:lang w:val="en-US"/>
        </w:rPr>
        <w:t>:</w:t>
      </w:r>
    </w:p>
    <w:p w14:paraId="093A4C13" w14:textId="77777777" w:rsidR="007C5006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 xml:space="preserve">) def generate(self): </w:t>
      </w:r>
    </w:p>
    <w:p w14:paraId="5A4F0D63" w14:textId="09793030" w:rsidR="00D53436" w:rsidRPr="000406E8" w:rsidRDefault="00AB0F02" w:rsidP="007C5006">
      <w:pPr>
        <w:ind w:firstLine="708"/>
        <w:rPr>
          <w:lang w:val="en-US"/>
        </w:rPr>
      </w:pPr>
      <w:r w:rsidRPr="00AB0F02">
        <w:rPr>
          <w:lang w:val="en-US"/>
        </w:rPr>
        <w:t>return</w:t>
      </w:r>
      <w:r w:rsidRPr="000406E8">
        <w:rPr>
          <w:lang w:val="en-US"/>
        </w:rPr>
        <w:t xml:space="preserve"> "</w:t>
      </w:r>
      <w:r w:rsidRPr="00AB0F02">
        <w:t>Отчет</w:t>
      </w:r>
      <w:r w:rsidRPr="000406E8">
        <w:rPr>
          <w:lang w:val="en-US"/>
        </w:rPr>
        <w:t xml:space="preserve"> </w:t>
      </w:r>
      <w:r w:rsidRPr="00AB0F02">
        <w:t>о</w:t>
      </w:r>
      <w:r w:rsidRPr="000406E8">
        <w:rPr>
          <w:lang w:val="en-US"/>
        </w:rPr>
        <w:t xml:space="preserve"> </w:t>
      </w:r>
      <w:r w:rsidRPr="00AB0F02">
        <w:t>продажах</w:t>
      </w:r>
      <w:r w:rsidRPr="000406E8">
        <w:rPr>
          <w:lang w:val="en-US"/>
        </w:rPr>
        <w:t>"</w:t>
      </w:r>
    </w:p>
    <w:p w14:paraId="418FB35A" w14:textId="4EA4E283" w:rsidR="00AB0F02" w:rsidRPr="00AE5EA1" w:rsidRDefault="00D53436" w:rsidP="00AB0F02">
      <w:r w:rsidRPr="00AE5EA1">
        <w:t>Правильный о</w:t>
      </w:r>
      <w:r w:rsidR="00AB0F02" w:rsidRPr="00AE5EA1">
        <w:t>твет: В, Б, А, Г</w:t>
      </w:r>
    </w:p>
    <w:p w14:paraId="7877CD4F" w14:textId="7FF854F0" w:rsidR="00D53436" w:rsidRPr="00AB0F02" w:rsidRDefault="00D53436" w:rsidP="00AB0F02">
      <w:r w:rsidRPr="00A123A8">
        <w:t>Компетенции (индикаторы): </w:t>
      </w:r>
      <w:r w:rsidR="00A36F05">
        <w:t>ОПК-3 (ОПК-3.3)</w:t>
      </w:r>
    </w:p>
    <w:p w14:paraId="40E0530B" w14:textId="694C8E38" w:rsidR="00AB0F02" w:rsidRPr="00AB0F02" w:rsidRDefault="00AB0F02" w:rsidP="00AB0F02"/>
    <w:p w14:paraId="306BEB32" w14:textId="3CFC3248" w:rsidR="00E648DD" w:rsidRDefault="00D53436" w:rsidP="00AB0F02">
      <w:r w:rsidRPr="00D53436">
        <w:t>12.</w:t>
      </w:r>
      <w:r w:rsidR="00AB0F02" w:rsidRPr="00AB0F02">
        <w:t xml:space="preserve"> </w:t>
      </w:r>
      <w:r w:rsidR="00AB0F02" w:rsidRPr="00575D02">
        <w:rPr>
          <w:i/>
          <w:iCs/>
        </w:rPr>
        <w:t>Требуется реализовать систему расчета зарплат сотрудников. Базовый класс Employee должен иметь метод calculate_salary(), а класс Manager — добавлять бонусы.</w:t>
      </w:r>
      <w:r w:rsidR="00575D02">
        <w:t xml:space="preserve"> </w:t>
      </w:r>
      <w:r w:rsidR="00575D02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575D02">
        <w:t>:</w:t>
      </w:r>
    </w:p>
    <w:p w14:paraId="3E5816C4" w14:textId="77777777" w:rsidR="00E648DD" w:rsidRPr="000406E8" w:rsidRDefault="00AB0F02" w:rsidP="00AB0F02">
      <w:r w:rsidRPr="00AB0F02">
        <w:t>Фрагменты</w:t>
      </w:r>
      <w:r w:rsidRPr="000406E8">
        <w:t>:</w:t>
      </w:r>
    </w:p>
    <w:p w14:paraId="10032004" w14:textId="77777777" w:rsidR="00E648DD" w:rsidRPr="00E648DD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Manager(Employee):</w:t>
      </w:r>
    </w:p>
    <w:p w14:paraId="3D732B81" w14:textId="77777777" w:rsidR="007C5006" w:rsidRPr="009D39CD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>) def calculate_salary(self):</w:t>
      </w:r>
    </w:p>
    <w:p w14:paraId="39135B32" w14:textId="0658BC3F" w:rsidR="00E648DD" w:rsidRPr="00E648DD" w:rsidRDefault="00AB0F02" w:rsidP="007C5006">
      <w:pPr>
        <w:ind w:firstLine="708"/>
        <w:rPr>
          <w:lang w:val="en-US"/>
        </w:rPr>
      </w:pPr>
      <w:r w:rsidRPr="00AB0F02">
        <w:rPr>
          <w:lang w:val="en-US"/>
        </w:rPr>
        <w:t>return self.base + 1000</w:t>
      </w:r>
    </w:p>
    <w:p w14:paraId="093C63E0" w14:textId="77777777" w:rsidR="00E648DD" w:rsidRPr="00E648DD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class Employee:</w:t>
      </w:r>
    </w:p>
    <w:p w14:paraId="00A192AE" w14:textId="77777777" w:rsidR="007C5006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>) def calculate_salary(self):</w:t>
      </w:r>
    </w:p>
    <w:p w14:paraId="2FAC7D23" w14:textId="153A8233" w:rsidR="00E648DD" w:rsidRPr="009D39CD" w:rsidRDefault="00AB0F02" w:rsidP="007C5006">
      <w:pPr>
        <w:ind w:firstLine="708"/>
      </w:pPr>
      <w:r w:rsidRPr="00AB0F02">
        <w:rPr>
          <w:lang w:val="en-US"/>
        </w:rPr>
        <w:t xml:space="preserve"> return</w:t>
      </w:r>
      <w:r w:rsidRPr="009D39CD">
        <w:t xml:space="preserve"> </w:t>
      </w:r>
      <w:r w:rsidRPr="00AB0F02">
        <w:rPr>
          <w:lang w:val="en-US"/>
        </w:rPr>
        <w:t>self</w:t>
      </w:r>
      <w:r w:rsidRPr="009D39CD">
        <w:t>.</w:t>
      </w:r>
      <w:r w:rsidRPr="00AB0F02">
        <w:rPr>
          <w:lang w:val="en-US"/>
        </w:rPr>
        <w:t>base</w:t>
      </w:r>
    </w:p>
    <w:p w14:paraId="78DEB48B" w14:textId="2399B297" w:rsidR="00AB0F02" w:rsidRPr="00B22CDC" w:rsidRDefault="00E648DD" w:rsidP="00AB0F02">
      <w:r w:rsidRPr="00B22CDC">
        <w:t>Правильный о</w:t>
      </w:r>
      <w:r w:rsidR="00AB0F02" w:rsidRPr="00B22CDC">
        <w:t>твет: В, Г, А, Б</w:t>
      </w:r>
    </w:p>
    <w:p w14:paraId="72D94DE1" w14:textId="3A9F1352" w:rsidR="00E648DD" w:rsidRPr="00AB0F02" w:rsidRDefault="00E648DD" w:rsidP="00AB0F02">
      <w:r w:rsidRPr="00A123A8">
        <w:t>Компетенции (индикаторы): </w:t>
      </w:r>
      <w:r w:rsidR="00A36F05">
        <w:t>ОПК-3 (ОПК-3.3)</w:t>
      </w:r>
    </w:p>
    <w:p w14:paraId="12C139C0" w14:textId="770947E2" w:rsidR="00AB0F02" w:rsidRPr="00AB0F02" w:rsidRDefault="00AB0F02" w:rsidP="00AB0F02"/>
    <w:p w14:paraId="611ACECE" w14:textId="4283EA3A" w:rsidR="00E648DD" w:rsidRDefault="00E648DD" w:rsidP="00AB0F02">
      <w:r w:rsidRPr="00E648DD">
        <w:t xml:space="preserve">13. </w:t>
      </w:r>
      <w:r w:rsidR="00AB0F02" w:rsidRPr="00B22CDC">
        <w:rPr>
          <w:i/>
          <w:iCs/>
        </w:rPr>
        <w:t>Нужно создать систему учета клиентов. Класс Client хранит имя и баланс, а класс VIPClient добавляет поле discount.</w:t>
      </w:r>
      <w:r w:rsidR="00B22CDC">
        <w:t xml:space="preserve"> </w:t>
      </w:r>
      <w:r w:rsidR="00B22CDC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B22CDC">
        <w:t>:</w:t>
      </w:r>
    </w:p>
    <w:p w14:paraId="18F12123" w14:textId="77777777" w:rsidR="00E70420" w:rsidRPr="000406E8" w:rsidRDefault="00AB0F02" w:rsidP="00AB0F02">
      <w:r w:rsidRPr="00AB0F02">
        <w:t>Фрагменты</w:t>
      </w:r>
      <w:r w:rsidRPr="000406E8">
        <w:t>:</w:t>
      </w:r>
    </w:p>
    <w:p w14:paraId="37077BB2" w14:textId="77777777" w:rsidR="00E70420" w:rsidRPr="00E70420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Client:</w:t>
      </w:r>
    </w:p>
    <w:p w14:paraId="71B3A5AC" w14:textId="77777777" w:rsidR="007C5006" w:rsidRPr="009D39CD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 xml:space="preserve">) def __init__(self, name, balance): </w:t>
      </w:r>
    </w:p>
    <w:p w14:paraId="76E7759B" w14:textId="77777777" w:rsidR="00333A4D" w:rsidRPr="00A36F05" w:rsidRDefault="00AB0F02" w:rsidP="007C5006">
      <w:pPr>
        <w:ind w:firstLine="708"/>
        <w:rPr>
          <w:lang w:val="en-US"/>
        </w:rPr>
      </w:pPr>
      <w:r w:rsidRPr="00AB0F02">
        <w:rPr>
          <w:lang w:val="en-US"/>
        </w:rPr>
        <w:lastRenderedPageBreak/>
        <w:t>self.name = name</w:t>
      </w:r>
    </w:p>
    <w:p w14:paraId="7475ACD1" w14:textId="5FF5E2DA" w:rsidR="00E70420" w:rsidRPr="00E70420" w:rsidRDefault="00AB0F02" w:rsidP="007C5006">
      <w:pPr>
        <w:ind w:firstLine="708"/>
        <w:rPr>
          <w:lang w:val="en-US"/>
        </w:rPr>
      </w:pPr>
      <w:r w:rsidRPr="00AB0F02">
        <w:rPr>
          <w:lang w:val="en-US"/>
        </w:rPr>
        <w:t>self.balance = balance</w:t>
      </w:r>
    </w:p>
    <w:p w14:paraId="68753FF5" w14:textId="77777777" w:rsidR="00E70420" w:rsidRPr="00E70420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class VIPClient(Client):</w:t>
      </w:r>
    </w:p>
    <w:p w14:paraId="3DB0663D" w14:textId="77777777" w:rsidR="00333A4D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>) def __init__(self, name, balance, discount):</w:t>
      </w:r>
    </w:p>
    <w:p w14:paraId="71838C02" w14:textId="04677439" w:rsidR="00E70420" w:rsidRPr="00E70420" w:rsidRDefault="00AB0F02" w:rsidP="00333A4D">
      <w:pPr>
        <w:ind w:firstLine="708"/>
        <w:rPr>
          <w:lang w:val="en-US"/>
        </w:rPr>
      </w:pPr>
      <w:r w:rsidRPr="00AB0F02">
        <w:rPr>
          <w:lang w:val="en-US"/>
        </w:rPr>
        <w:t>super().__init__(name, balance)</w:t>
      </w:r>
    </w:p>
    <w:p w14:paraId="6596171B" w14:textId="33060C56" w:rsidR="00E70420" w:rsidRPr="00333A4D" w:rsidRDefault="00333A4D" w:rsidP="00333A4D">
      <w:pPr>
        <w:ind w:firstLine="708"/>
        <w:rPr>
          <w:lang w:val="en-US"/>
        </w:rPr>
      </w:pPr>
      <w:r>
        <w:rPr>
          <w:lang w:val="en-US"/>
        </w:rPr>
        <w:t>s</w:t>
      </w:r>
      <w:r w:rsidR="00AB0F02" w:rsidRPr="00AB0F02">
        <w:rPr>
          <w:lang w:val="en-US"/>
        </w:rPr>
        <w:t>elf.discount = discount</w:t>
      </w:r>
    </w:p>
    <w:p w14:paraId="19D13AF7" w14:textId="054B58A2" w:rsidR="00AB0F02" w:rsidRPr="00B22CDC" w:rsidRDefault="00E70420" w:rsidP="00AB0F02">
      <w:r w:rsidRPr="00B22CDC">
        <w:t>Правильный о</w:t>
      </w:r>
      <w:r w:rsidR="00AB0F02" w:rsidRPr="00B22CDC">
        <w:t>твет: А, Б, В, Г</w:t>
      </w:r>
    </w:p>
    <w:p w14:paraId="1737CF72" w14:textId="51602B70" w:rsidR="00F3565E" w:rsidRPr="00AB0F02" w:rsidRDefault="00F3565E" w:rsidP="00AB0F02">
      <w:r w:rsidRPr="00A123A8">
        <w:t>Компетенции (индикаторы): </w:t>
      </w:r>
      <w:r w:rsidR="00A36F05">
        <w:t>ОПК-3 (ОПК-3.3)</w:t>
      </w:r>
    </w:p>
    <w:p w14:paraId="0ACFE2C3" w14:textId="3693DFF9" w:rsidR="00AB0F02" w:rsidRPr="00AB0F02" w:rsidRDefault="00AB0F02" w:rsidP="00AB0F02"/>
    <w:p w14:paraId="3671BF31" w14:textId="58F02B83" w:rsidR="00E70420" w:rsidRDefault="00E70420" w:rsidP="00AB0F02">
      <w:r w:rsidRPr="00E70420">
        <w:t xml:space="preserve">14. </w:t>
      </w:r>
      <w:r w:rsidR="00AB0F02" w:rsidRPr="00B22CDC">
        <w:rPr>
          <w:i/>
          <w:iCs/>
        </w:rPr>
        <w:t>Разработайте классы для анализа финансовых транзакций. Класс Transaction содержит сумму и дату, а класс FraudTransaction добавляет флаг is_fraud.</w:t>
      </w:r>
      <w:r w:rsidR="00B22CDC">
        <w:t xml:space="preserve"> </w:t>
      </w:r>
      <w:r w:rsidR="00B22CDC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B22CDC">
        <w:t>:</w:t>
      </w:r>
    </w:p>
    <w:p w14:paraId="2B394312" w14:textId="77777777" w:rsidR="00E70420" w:rsidRPr="000406E8" w:rsidRDefault="00AB0F02" w:rsidP="00AB0F02">
      <w:r w:rsidRPr="00AB0F02">
        <w:t>Фрагменты</w:t>
      </w:r>
      <w:r w:rsidRPr="000406E8">
        <w:t>:</w:t>
      </w:r>
    </w:p>
    <w:p w14:paraId="2DFAC72C" w14:textId="77777777" w:rsidR="00E70420" w:rsidRPr="00E70420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FraudTransaction(Transaction):</w:t>
      </w:r>
    </w:p>
    <w:p w14:paraId="670382F8" w14:textId="77777777" w:rsidR="00E70420" w:rsidRPr="00E70420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>) class Transaction:</w:t>
      </w:r>
    </w:p>
    <w:p w14:paraId="7E5CA4BC" w14:textId="77777777" w:rsidR="00C94C84" w:rsidRPr="009D39CD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 xml:space="preserve">) def __init__(self, amount, date): </w:t>
      </w:r>
    </w:p>
    <w:p w14:paraId="3D21EE2F" w14:textId="77777777" w:rsidR="00333A4D" w:rsidRDefault="00AB0F02" w:rsidP="00C94C84">
      <w:pPr>
        <w:ind w:firstLine="708"/>
        <w:rPr>
          <w:lang w:val="en-US"/>
        </w:rPr>
      </w:pPr>
      <w:r w:rsidRPr="00AB0F02">
        <w:rPr>
          <w:lang w:val="en-US"/>
        </w:rPr>
        <w:t>self.amount = amount</w:t>
      </w:r>
    </w:p>
    <w:p w14:paraId="5A3F7EAE" w14:textId="045F0BE4" w:rsidR="00E70420" w:rsidRPr="00E70420" w:rsidRDefault="00AB0F02" w:rsidP="00C94C84">
      <w:pPr>
        <w:ind w:firstLine="708"/>
        <w:rPr>
          <w:lang w:val="en-US"/>
        </w:rPr>
      </w:pPr>
      <w:r w:rsidRPr="00AB0F02">
        <w:rPr>
          <w:lang w:val="en-US"/>
        </w:rPr>
        <w:t>self.date = date</w:t>
      </w:r>
    </w:p>
    <w:p w14:paraId="0BEF7187" w14:textId="77777777" w:rsidR="00C94C84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>) def __init__(self, amount, date, is_fraud):</w:t>
      </w:r>
    </w:p>
    <w:p w14:paraId="3D001FF6" w14:textId="77777777" w:rsidR="00333A4D" w:rsidRDefault="00AB0F02" w:rsidP="00C94C84">
      <w:pPr>
        <w:ind w:firstLine="708"/>
        <w:rPr>
          <w:lang w:val="en-US"/>
        </w:rPr>
      </w:pPr>
      <w:r w:rsidRPr="00AB0F02">
        <w:rPr>
          <w:lang w:val="en-US"/>
        </w:rPr>
        <w:t>super().__init__(amount, date)</w:t>
      </w:r>
    </w:p>
    <w:p w14:paraId="6E532B9D" w14:textId="76C8BD46" w:rsidR="00C94C84" w:rsidRPr="00C94C84" w:rsidRDefault="00AB0F02" w:rsidP="00C94C84">
      <w:pPr>
        <w:ind w:firstLine="708"/>
        <w:rPr>
          <w:lang w:val="en-US"/>
        </w:rPr>
      </w:pPr>
      <w:r w:rsidRPr="00AB0F02">
        <w:rPr>
          <w:lang w:val="en-US"/>
        </w:rPr>
        <w:t>self.is_fraud = is_fraud</w:t>
      </w:r>
    </w:p>
    <w:p w14:paraId="643AFBD3" w14:textId="3F86A943" w:rsidR="00AB0F02" w:rsidRPr="003C6BE5" w:rsidRDefault="00C94C84" w:rsidP="00AB0F02">
      <w:r w:rsidRPr="003C6BE5">
        <w:t>Правильный о</w:t>
      </w:r>
      <w:r w:rsidR="00AB0F02" w:rsidRPr="003C6BE5">
        <w:t>твет: Б, В, А, Г</w:t>
      </w:r>
    </w:p>
    <w:p w14:paraId="74E9E5D8" w14:textId="560ED43F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45DBB534" w14:textId="0E12139B" w:rsidR="00AB0F02" w:rsidRPr="00AB0F02" w:rsidRDefault="00AB0F02" w:rsidP="00AB0F02"/>
    <w:p w14:paraId="5D28E4ED" w14:textId="6D12D904" w:rsidR="00333A4D" w:rsidRDefault="00333A4D" w:rsidP="00AB0F02">
      <w:r w:rsidRPr="00333A4D">
        <w:t>15.</w:t>
      </w:r>
      <w:r w:rsidRPr="00333A4D">
        <w:rPr>
          <w:b/>
          <w:bCs/>
        </w:rPr>
        <w:t xml:space="preserve"> </w:t>
      </w:r>
      <w:r w:rsidR="00AB0F02" w:rsidRPr="003C6BE5">
        <w:rPr>
          <w:i/>
          <w:iCs/>
        </w:rPr>
        <w:t>Создайте иерархию для прогнозирования спроса. Базовый класс Forecast имеет метод predict(), класс LinearForecast переопределяет его.</w:t>
      </w:r>
      <w:r w:rsidR="003C6BE5">
        <w:t xml:space="preserve"> </w:t>
      </w:r>
      <w:r w:rsidR="003C6BE5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3C6BE5">
        <w:t>:</w:t>
      </w:r>
    </w:p>
    <w:p w14:paraId="0AE85AFB" w14:textId="77777777" w:rsidR="00333A4D" w:rsidRPr="000406E8" w:rsidRDefault="00AB0F02" w:rsidP="00AB0F02">
      <w:r w:rsidRPr="00AB0F02">
        <w:t>Фрагменты</w:t>
      </w:r>
      <w:r w:rsidRPr="000406E8">
        <w:t>:</w:t>
      </w:r>
    </w:p>
    <w:p w14:paraId="515AC6CD" w14:textId="77777777" w:rsidR="00333A4D" w:rsidRPr="009D39CD" w:rsidRDefault="00AB0F02" w:rsidP="00AB0F02">
      <w:pPr>
        <w:rPr>
          <w:lang w:val="en-US"/>
        </w:rPr>
      </w:pPr>
      <w:r w:rsidRPr="00AB0F02">
        <w:t>А</w:t>
      </w:r>
      <w:r w:rsidRPr="009D39CD">
        <w:rPr>
          <w:lang w:val="en-US"/>
        </w:rPr>
        <w:t>) class Forecast:</w:t>
      </w:r>
    </w:p>
    <w:p w14:paraId="522A1041" w14:textId="77777777" w:rsidR="00333A4D" w:rsidRPr="009D39CD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 xml:space="preserve">) def predict(self): </w:t>
      </w:r>
    </w:p>
    <w:p w14:paraId="6A3815D1" w14:textId="08FFA358" w:rsidR="00333A4D" w:rsidRPr="00333A4D" w:rsidRDefault="00AB0F02" w:rsidP="00333A4D">
      <w:pPr>
        <w:ind w:firstLine="708"/>
        <w:rPr>
          <w:lang w:val="en-US"/>
        </w:rPr>
      </w:pPr>
      <w:r w:rsidRPr="00AB0F02">
        <w:rPr>
          <w:lang w:val="en-US"/>
        </w:rPr>
        <w:t>return "</w:t>
      </w:r>
      <w:r w:rsidRPr="00AB0F02">
        <w:t>Базовый</w:t>
      </w:r>
      <w:r w:rsidRPr="00AB0F02">
        <w:rPr>
          <w:lang w:val="en-US"/>
        </w:rPr>
        <w:t xml:space="preserve"> </w:t>
      </w:r>
      <w:r w:rsidRPr="00AB0F02">
        <w:t>прогноз</w:t>
      </w:r>
      <w:r w:rsidRPr="00AB0F02">
        <w:rPr>
          <w:lang w:val="en-US"/>
        </w:rPr>
        <w:t>"</w:t>
      </w:r>
    </w:p>
    <w:p w14:paraId="6726C45A" w14:textId="77777777" w:rsidR="00333A4D" w:rsidRPr="009D39CD" w:rsidRDefault="00AB0F02" w:rsidP="00AB0F02">
      <w:pPr>
        <w:rPr>
          <w:lang w:val="en-US"/>
        </w:rPr>
      </w:pPr>
      <w:r w:rsidRPr="00AB0F02">
        <w:t>В</w:t>
      </w:r>
      <w:r w:rsidRPr="009D39CD">
        <w:rPr>
          <w:lang w:val="en-US"/>
        </w:rPr>
        <w:t>) class LinearForecast(Forecast):</w:t>
      </w:r>
    </w:p>
    <w:p w14:paraId="4E0F3940" w14:textId="77777777" w:rsidR="00333A4D" w:rsidRPr="008B6B2C" w:rsidRDefault="00AB0F02" w:rsidP="00AB0F02">
      <w:r w:rsidRPr="00AB0F02">
        <w:t>Г</w:t>
      </w:r>
      <w:r w:rsidRPr="008B6B2C">
        <w:t>)</w:t>
      </w:r>
      <w:r w:rsidRPr="00AB0F02">
        <w:rPr>
          <w:lang w:val="en-US"/>
        </w:rPr>
        <w:t> def</w:t>
      </w:r>
      <w:r w:rsidRPr="008B6B2C">
        <w:t xml:space="preserve"> </w:t>
      </w:r>
      <w:r w:rsidRPr="00AB0F02">
        <w:rPr>
          <w:lang w:val="en-US"/>
        </w:rPr>
        <w:t>predict</w:t>
      </w:r>
      <w:r w:rsidRPr="008B6B2C">
        <w:t>(</w:t>
      </w:r>
      <w:r w:rsidRPr="00AB0F02">
        <w:rPr>
          <w:lang w:val="en-US"/>
        </w:rPr>
        <w:t>self</w:t>
      </w:r>
      <w:r w:rsidRPr="008B6B2C">
        <w:t>):</w:t>
      </w:r>
    </w:p>
    <w:p w14:paraId="7F2B7E4D" w14:textId="39143440" w:rsidR="00333A4D" w:rsidRPr="00A97F47" w:rsidRDefault="00AB0F02" w:rsidP="00333A4D">
      <w:pPr>
        <w:ind w:firstLine="708"/>
      </w:pPr>
      <w:r w:rsidRPr="00AB0F02">
        <w:rPr>
          <w:lang w:val="en-US"/>
        </w:rPr>
        <w:t>return</w:t>
      </w:r>
      <w:r w:rsidRPr="00A97F47">
        <w:t xml:space="preserve"> "</w:t>
      </w:r>
      <w:r w:rsidRPr="00AB0F02">
        <w:t>Линейная</w:t>
      </w:r>
      <w:r w:rsidRPr="00A97F47">
        <w:t xml:space="preserve"> </w:t>
      </w:r>
      <w:r w:rsidRPr="00AB0F02">
        <w:t>модель</w:t>
      </w:r>
      <w:r w:rsidRPr="00A97F47">
        <w:t>"</w:t>
      </w:r>
    </w:p>
    <w:p w14:paraId="18C366C8" w14:textId="25693291" w:rsidR="00AB0F02" w:rsidRPr="003C6BE5" w:rsidRDefault="00333A4D" w:rsidP="00AB0F02">
      <w:r w:rsidRPr="003C6BE5">
        <w:t>Правильный о</w:t>
      </w:r>
      <w:r w:rsidR="00AB0F02" w:rsidRPr="003C6BE5">
        <w:t>твет: А, Б, В, Г</w:t>
      </w:r>
    </w:p>
    <w:p w14:paraId="0C0C22A5" w14:textId="724BFCE5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1B4AC6CC" w14:textId="57255995" w:rsidR="00AB0F02" w:rsidRPr="00AB0F02" w:rsidRDefault="00AB0F02" w:rsidP="00AB0F02"/>
    <w:p w14:paraId="50158BC2" w14:textId="24343D83" w:rsidR="00333A4D" w:rsidRDefault="00333A4D" w:rsidP="00AB0F02">
      <w:r w:rsidRPr="00333A4D">
        <w:t xml:space="preserve">16. </w:t>
      </w:r>
      <w:r w:rsidR="00AB0F02" w:rsidRPr="00F05349">
        <w:rPr>
          <w:i/>
          <w:iCs/>
        </w:rPr>
        <w:t>Реализуйте систему учета проектов. Класс Project содержит название и бюджет, класс ExternalProject добавляет поле contractor.</w:t>
      </w:r>
      <w:r w:rsidR="00F05349">
        <w:t xml:space="preserve"> </w:t>
      </w:r>
      <w:r w:rsidR="00F05349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F05349">
        <w:t>:</w:t>
      </w:r>
    </w:p>
    <w:p w14:paraId="1FCB73B7" w14:textId="77777777" w:rsidR="00333A4D" w:rsidRPr="000406E8" w:rsidRDefault="00AB0F02" w:rsidP="00AB0F02">
      <w:r w:rsidRPr="00AB0F02">
        <w:t>Фрагменты</w:t>
      </w:r>
      <w:r w:rsidRPr="000406E8">
        <w:t>:</w:t>
      </w:r>
    </w:p>
    <w:p w14:paraId="34BD135D" w14:textId="77777777" w:rsidR="00333A4D" w:rsidRPr="00333A4D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ExternalProject(Project):</w:t>
      </w:r>
    </w:p>
    <w:p w14:paraId="50FFC912" w14:textId="77777777" w:rsidR="00333A4D" w:rsidRPr="00333A4D" w:rsidRDefault="00AB0F02" w:rsidP="00AB0F02">
      <w:pPr>
        <w:rPr>
          <w:lang w:val="en-US"/>
        </w:rPr>
      </w:pPr>
      <w:r w:rsidRPr="00AB0F02">
        <w:lastRenderedPageBreak/>
        <w:t>Б</w:t>
      </w:r>
      <w:r w:rsidRPr="00AB0F02">
        <w:rPr>
          <w:lang w:val="en-US"/>
        </w:rPr>
        <w:t>) class Project:</w:t>
      </w:r>
    </w:p>
    <w:p w14:paraId="4D172081" w14:textId="77777777" w:rsidR="00333A4D" w:rsidRPr="009D39CD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def __init__(self, title, budget, contractor):</w:t>
      </w:r>
    </w:p>
    <w:p w14:paraId="09AF6F5E" w14:textId="77777777" w:rsidR="00333A4D" w:rsidRPr="009D39CD" w:rsidRDefault="00AB0F02" w:rsidP="00333A4D">
      <w:pPr>
        <w:ind w:firstLine="708"/>
        <w:rPr>
          <w:lang w:val="en-US"/>
        </w:rPr>
      </w:pPr>
      <w:r w:rsidRPr="00AB0F02">
        <w:rPr>
          <w:lang w:val="en-US"/>
        </w:rPr>
        <w:t>super().__init__(title, budget)</w:t>
      </w:r>
    </w:p>
    <w:p w14:paraId="376FF61C" w14:textId="0D91C13E" w:rsidR="00333A4D" w:rsidRPr="00333A4D" w:rsidRDefault="00333A4D" w:rsidP="00333A4D">
      <w:pPr>
        <w:ind w:firstLine="708"/>
        <w:rPr>
          <w:lang w:val="en-US"/>
        </w:rPr>
      </w:pPr>
      <w:r>
        <w:rPr>
          <w:lang w:val="en-US"/>
        </w:rPr>
        <w:t>s</w:t>
      </w:r>
      <w:r w:rsidR="00AB0F02" w:rsidRPr="00AB0F02">
        <w:rPr>
          <w:lang w:val="en-US"/>
        </w:rPr>
        <w:t>elf.contractor = contractor</w:t>
      </w:r>
    </w:p>
    <w:p w14:paraId="75F6B454" w14:textId="77777777" w:rsidR="00333A4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 xml:space="preserve">) def __init__(self, title, budget): </w:t>
      </w:r>
    </w:p>
    <w:p w14:paraId="31DAA41E" w14:textId="77777777" w:rsidR="00333A4D" w:rsidRDefault="00AB0F02" w:rsidP="00333A4D">
      <w:pPr>
        <w:ind w:firstLine="708"/>
        <w:rPr>
          <w:lang w:val="en-US"/>
        </w:rPr>
      </w:pPr>
      <w:r w:rsidRPr="00AB0F02">
        <w:rPr>
          <w:lang w:val="en-US"/>
        </w:rPr>
        <w:t>self.title = title</w:t>
      </w:r>
    </w:p>
    <w:p w14:paraId="772F8BE8" w14:textId="2EA9597C" w:rsidR="00333A4D" w:rsidRPr="00333A4D" w:rsidRDefault="00AB0F02" w:rsidP="00333A4D">
      <w:pPr>
        <w:ind w:firstLine="708"/>
        <w:rPr>
          <w:lang w:val="en-US"/>
        </w:rPr>
      </w:pPr>
      <w:r w:rsidRPr="00AB0F02">
        <w:rPr>
          <w:lang w:val="en-US"/>
        </w:rPr>
        <w:t>self.budget = budget</w:t>
      </w:r>
    </w:p>
    <w:p w14:paraId="1EB9462B" w14:textId="3BB0655A" w:rsidR="00AB0F02" w:rsidRPr="00F05349" w:rsidRDefault="00333A4D" w:rsidP="00AB0F02">
      <w:r w:rsidRPr="00F05349">
        <w:t>Правильный о</w:t>
      </w:r>
      <w:r w:rsidR="00AB0F02" w:rsidRPr="00F05349">
        <w:t>твет: Б, Г, А, В</w:t>
      </w:r>
    </w:p>
    <w:p w14:paraId="4F673B53" w14:textId="588C2587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44C5B317" w14:textId="17E957ED" w:rsidR="00AB0F02" w:rsidRPr="00AB0F02" w:rsidRDefault="00AB0F02" w:rsidP="00AB0F02"/>
    <w:p w14:paraId="637E99F3" w14:textId="4495B70B" w:rsidR="00390AA9" w:rsidRPr="00390AA9" w:rsidRDefault="00390AA9" w:rsidP="00AB0F02">
      <w:r w:rsidRPr="00390AA9">
        <w:t xml:space="preserve">17. </w:t>
      </w:r>
      <w:r w:rsidR="00AB0F02" w:rsidRPr="00F05349">
        <w:rPr>
          <w:i/>
          <w:iCs/>
        </w:rPr>
        <w:t>Создайте систему для анализа KPI. Класс KPI имеет метод calculate(), класс SalesKPI добавляет расчет бонусов.</w:t>
      </w:r>
      <w:r w:rsidR="00F05349">
        <w:t xml:space="preserve"> </w:t>
      </w:r>
      <w:r w:rsidR="00F05349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F05349">
        <w:t>:</w:t>
      </w:r>
    </w:p>
    <w:p w14:paraId="554B75DF" w14:textId="77777777" w:rsidR="00390AA9" w:rsidRPr="000406E8" w:rsidRDefault="00AB0F02" w:rsidP="00AB0F02">
      <w:r w:rsidRPr="00AB0F02">
        <w:t>Фрагменты</w:t>
      </w:r>
      <w:r w:rsidRPr="000406E8">
        <w:t>:</w:t>
      </w:r>
    </w:p>
    <w:p w14:paraId="4497662D" w14:textId="77777777" w:rsidR="00390AA9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SalesKPI(KPI):</w:t>
      </w:r>
    </w:p>
    <w:p w14:paraId="402FFC64" w14:textId="77777777" w:rsidR="00390AA9" w:rsidRPr="009D39CD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>) def calculate(self):</w:t>
      </w:r>
    </w:p>
    <w:p w14:paraId="4995EF39" w14:textId="0BF26B29" w:rsidR="00390AA9" w:rsidRDefault="00AB0F02" w:rsidP="00390AA9">
      <w:pPr>
        <w:ind w:firstLine="708"/>
        <w:rPr>
          <w:lang w:val="en-US"/>
        </w:rPr>
      </w:pPr>
      <w:r w:rsidRPr="00AB0F02">
        <w:rPr>
          <w:lang w:val="en-US"/>
        </w:rPr>
        <w:t>return self.value * 0.1</w:t>
      </w:r>
    </w:p>
    <w:p w14:paraId="2747F208" w14:textId="77777777" w:rsidR="00390AA9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class KPI:</w:t>
      </w:r>
    </w:p>
    <w:p w14:paraId="6FB40283" w14:textId="77777777" w:rsidR="00390AA9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>) def calculate(self):</w:t>
      </w:r>
    </w:p>
    <w:p w14:paraId="17384BF3" w14:textId="67D156D8" w:rsidR="00390AA9" w:rsidRPr="000406E8" w:rsidRDefault="00AB0F02" w:rsidP="00390AA9">
      <w:pPr>
        <w:ind w:firstLine="708"/>
        <w:rPr>
          <w:lang w:val="en-US"/>
        </w:rPr>
      </w:pPr>
      <w:r w:rsidRPr="00AB0F02">
        <w:rPr>
          <w:lang w:val="en-US"/>
        </w:rPr>
        <w:t>return</w:t>
      </w:r>
      <w:r w:rsidRPr="000406E8">
        <w:rPr>
          <w:lang w:val="en-US"/>
        </w:rPr>
        <w:t xml:space="preserve"> </w:t>
      </w:r>
      <w:r w:rsidRPr="00AB0F02">
        <w:rPr>
          <w:lang w:val="en-US"/>
        </w:rPr>
        <w:t>self</w:t>
      </w:r>
      <w:r w:rsidRPr="000406E8">
        <w:rPr>
          <w:lang w:val="en-US"/>
        </w:rPr>
        <w:t>.</w:t>
      </w:r>
      <w:r w:rsidRPr="00AB0F02">
        <w:rPr>
          <w:lang w:val="en-US"/>
        </w:rPr>
        <w:t>value</w:t>
      </w:r>
    </w:p>
    <w:p w14:paraId="6F746087" w14:textId="1A2EB9BF" w:rsidR="00AB0F02" w:rsidRPr="00F05349" w:rsidRDefault="00390AA9" w:rsidP="00AB0F02">
      <w:r w:rsidRPr="00F05349">
        <w:t>Правильный о</w:t>
      </w:r>
      <w:r w:rsidR="00AB0F02" w:rsidRPr="00F05349">
        <w:t>твет: В, Г, А, Б</w:t>
      </w:r>
    </w:p>
    <w:p w14:paraId="4AB778B5" w14:textId="7A39C19A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5EA81FD0" w14:textId="59A411AC" w:rsidR="00AB0F02" w:rsidRPr="00AB0F02" w:rsidRDefault="00AB0F02" w:rsidP="00AB0F02"/>
    <w:p w14:paraId="214842D6" w14:textId="02FB1503" w:rsidR="00E304D7" w:rsidRDefault="00E304D7" w:rsidP="00AB0F02">
      <w:r w:rsidRPr="00E304D7">
        <w:t xml:space="preserve">18. </w:t>
      </w:r>
      <w:r w:rsidR="00AB0F02" w:rsidRPr="008442FB">
        <w:rPr>
          <w:i/>
          <w:iCs/>
        </w:rPr>
        <w:t>Разработайте систему управления складом. Класс Product хранит название и цену, класс DiscountedProduct добавляет скидку.</w:t>
      </w:r>
      <w:r w:rsidR="00F05349">
        <w:t xml:space="preserve"> </w:t>
      </w:r>
      <w:r w:rsidR="00F05349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F05349">
        <w:t>:</w:t>
      </w:r>
    </w:p>
    <w:p w14:paraId="13B830A0" w14:textId="77777777" w:rsidR="00E304D7" w:rsidRPr="000406E8" w:rsidRDefault="00AB0F02" w:rsidP="00AB0F02">
      <w:r w:rsidRPr="00AB0F02">
        <w:t>Фрагменты</w:t>
      </w:r>
      <w:r w:rsidRPr="000406E8">
        <w:t>:</w:t>
      </w:r>
    </w:p>
    <w:p w14:paraId="77A2A318" w14:textId="77777777" w:rsidR="00E304D7" w:rsidRPr="00E304D7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DiscountedProduct(Product):</w:t>
      </w:r>
    </w:p>
    <w:p w14:paraId="337A337C" w14:textId="77777777" w:rsidR="00E304D7" w:rsidRPr="00E304D7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>) class Product:</w:t>
      </w:r>
    </w:p>
    <w:p w14:paraId="13588488" w14:textId="77777777" w:rsidR="00E304D7" w:rsidRPr="009D39CD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def __init__(self, name, price, discount):</w:t>
      </w:r>
    </w:p>
    <w:p w14:paraId="1C357785" w14:textId="77777777" w:rsidR="00E304D7" w:rsidRPr="009D39CD" w:rsidRDefault="00AB0F02" w:rsidP="00E304D7">
      <w:pPr>
        <w:ind w:firstLine="708"/>
        <w:rPr>
          <w:lang w:val="en-US"/>
        </w:rPr>
      </w:pPr>
      <w:r w:rsidRPr="00AB0F02">
        <w:rPr>
          <w:lang w:val="en-US"/>
        </w:rPr>
        <w:t>super().__init__(name, price)</w:t>
      </w:r>
    </w:p>
    <w:p w14:paraId="36656C5A" w14:textId="395BDFE8" w:rsidR="00E304D7" w:rsidRPr="00E304D7" w:rsidRDefault="00E304D7" w:rsidP="00E304D7">
      <w:pPr>
        <w:ind w:firstLine="708"/>
        <w:rPr>
          <w:lang w:val="en-US"/>
        </w:rPr>
      </w:pPr>
      <w:r>
        <w:rPr>
          <w:lang w:val="en-US"/>
        </w:rPr>
        <w:t>s</w:t>
      </w:r>
      <w:r w:rsidR="00AB0F02" w:rsidRPr="00AB0F02">
        <w:rPr>
          <w:lang w:val="en-US"/>
        </w:rPr>
        <w:t>elf.discount = discount</w:t>
      </w:r>
    </w:p>
    <w:p w14:paraId="47BFB4A7" w14:textId="77777777" w:rsidR="00E304D7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>) def __init__(self, name, price):</w:t>
      </w:r>
    </w:p>
    <w:p w14:paraId="4D0F79A6" w14:textId="77777777" w:rsidR="00E304D7" w:rsidRPr="008B6B2C" w:rsidRDefault="00AB0F02" w:rsidP="00E304D7">
      <w:pPr>
        <w:ind w:firstLine="708"/>
        <w:rPr>
          <w:lang w:val="en-US"/>
        </w:rPr>
      </w:pPr>
      <w:r w:rsidRPr="00AB0F02">
        <w:rPr>
          <w:lang w:val="en-US"/>
        </w:rPr>
        <w:t>self</w:t>
      </w:r>
      <w:r w:rsidRPr="008B6B2C">
        <w:rPr>
          <w:lang w:val="en-US"/>
        </w:rPr>
        <w:t>.</w:t>
      </w:r>
      <w:r w:rsidRPr="00AB0F02">
        <w:rPr>
          <w:lang w:val="en-US"/>
        </w:rPr>
        <w:t>name</w:t>
      </w:r>
      <w:r w:rsidRPr="008B6B2C">
        <w:rPr>
          <w:lang w:val="en-US"/>
        </w:rPr>
        <w:t xml:space="preserve"> = </w:t>
      </w:r>
      <w:r w:rsidRPr="00AB0F02">
        <w:rPr>
          <w:lang w:val="en-US"/>
        </w:rPr>
        <w:t>name</w:t>
      </w:r>
      <w:r w:rsidRPr="008B6B2C">
        <w:rPr>
          <w:lang w:val="en-US"/>
        </w:rPr>
        <w:t>;</w:t>
      </w:r>
    </w:p>
    <w:p w14:paraId="60DF7FDE" w14:textId="65BAC35F" w:rsidR="00E304D7" w:rsidRPr="008B6B2C" w:rsidRDefault="00AB0F02" w:rsidP="00E304D7">
      <w:pPr>
        <w:ind w:firstLine="708"/>
        <w:rPr>
          <w:lang w:val="en-US"/>
        </w:rPr>
      </w:pPr>
      <w:r w:rsidRPr="00AB0F02">
        <w:rPr>
          <w:lang w:val="en-US"/>
        </w:rPr>
        <w:t>self</w:t>
      </w:r>
      <w:r w:rsidRPr="008B6B2C">
        <w:rPr>
          <w:lang w:val="en-US"/>
        </w:rPr>
        <w:t>.</w:t>
      </w:r>
      <w:r w:rsidRPr="00AB0F02">
        <w:rPr>
          <w:lang w:val="en-US"/>
        </w:rPr>
        <w:t>price</w:t>
      </w:r>
      <w:r w:rsidRPr="008B6B2C">
        <w:rPr>
          <w:lang w:val="en-US"/>
        </w:rPr>
        <w:t xml:space="preserve"> = </w:t>
      </w:r>
      <w:r w:rsidRPr="00AB0F02">
        <w:rPr>
          <w:lang w:val="en-US"/>
        </w:rPr>
        <w:t>price</w:t>
      </w:r>
    </w:p>
    <w:p w14:paraId="72D969AB" w14:textId="0C946F15" w:rsidR="00AB0F02" w:rsidRPr="008442FB" w:rsidRDefault="00E304D7" w:rsidP="00AB0F02">
      <w:r w:rsidRPr="008442FB">
        <w:t>Правильный о</w:t>
      </w:r>
      <w:r w:rsidR="00AB0F02" w:rsidRPr="008442FB">
        <w:t>твет: Б, Г, А, В</w:t>
      </w:r>
    </w:p>
    <w:p w14:paraId="0F74CCAD" w14:textId="6C8DEA07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19B7AFAC" w14:textId="1377DC91" w:rsidR="00AB0F02" w:rsidRPr="00AB0F02" w:rsidRDefault="00AB0F02" w:rsidP="00AB0F02"/>
    <w:p w14:paraId="17BA5B40" w14:textId="109B9078" w:rsidR="00F76FCE" w:rsidRDefault="00F76FCE" w:rsidP="00AB0F02">
      <w:r w:rsidRPr="00F76FCE">
        <w:t xml:space="preserve">19. </w:t>
      </w:r>
      <w:r w:rsidR="00AB0F02" w:rsidRPr="008442FB">
        <w:rPr>
          <w:i/>
          <w:iCs/>
        </w:rPr>
        <w:t>Нужно создать систему для анализа ROI. Базовый класс</w:t>
      </w:r>
      <w:r w:rsidR="00C03DC9" w:rsidRPr="008442FB">
        <w:rPr>
          <w:i/>
          <w:iCs/>
        </w:rPr>
        <w:t xml:space="preserve"> </w:t>
      </w:r>
      <w:r w:rsidR="00AB0F02" w:rsidRPr="008442FB">
        <w:rPr>
          <w:i/>
          <w:iCs/>
        </w:rPr>
        <w:t>Investmen</w:t>
      </w:r>
      <w:r w:rsidR="00C03DC9" w:rsidRPr="008442FB">
        <w:rPr>
          <w:i/>
          <w:iCs/>
        </w:rPr>
        <w:t xml:space="preserve"> </w:t>
      </w:r>
      <w:r w:rsidR="00AB0F02" w:rsidRPr="008442FB">
        <w:rPr>
          <w:i/>
          <w:iCs/>
        </w:rPr>
        <w:t>содержит метод</w:t>
      </w:r>
      <w:r w:rsidR="00C03DC9" w:rsidRPr="008442FB">
        <w:rPr>
          <w:i/>
          <w:iCs/>
        </w:rPr>
        <w:t xml:space="preserve"> </w:t>
      </w:r>
      <w:r w:rsidR="00AB0F02" w:rsidRPr="008442FB">
        <w:rPr>
          <w:i/>
          <w:iCs/>
        </w:rPr>
        <w:t>calculate_roi(), класс</w:t>
      </w:r>
      <w:r w:rsidR="00C03DC9" w:rsidRPr="008442FB">
        <w:rPr>
          <w:i/>
          <w:iCs/>
        </w:rPr>
        <w:t xml:space="preserve"> </w:t>
      </w:r>
      <w:r w:rsidR="00AB0F02" w:rsidRPr="008442FB">
        <w:rPr>
          <w:i/>
          <w:iCs/>
        </w:rPr>
        <w:t>TechInvestment переопределяет его.</w:t>
      </w:r>
      <w:r w:rsidR="008442FB">
        <w:t xml:space="preserve"> </w:t>
      </w:r>
      <w:r w:rsidR="008442FB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8442FB">
        <w:t>:</w:t>
      </w:r>
    </w:p>
    <w:p w14:paraId="39BEA228" w14:textId="77777777" w:rsidR="00F76FCE" w:rsidRPr="000406E8" w:rsidRDefault="00AB0F02" w:rsidP="00AB0F02">
      <w:r w:rsidRPr="00AB0F02">
        <w:t>Фрагменты</w:t>
      </w:r>
      <w:r w:rsidRPr="000406E8">
        <w:t>:</w:t>
      </w:r>
    </w:p>
    <w:p w14:paraId="1DECA096" w14:textId="77777777" w:rsidR="00F76FCE" w:rsidRPr="00F76FCE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Investment:</w:t>
      </w:r>
    </w:p>
    <w:p w14:paraId="2DE89533" w14:textId="77777777" w:rsidR="00F76FCE" w:rsidRPr="009D39CD" w:rsidRDefault="00AB0F02" w:rsidP="00AB0F02">
      <w:pPr>
        <w:rPr>
          <w:lang w:val="en-US"/>
        </w:rPr>
      </w:pPr>
      <w:r w:rsidRPr="00AB0F02">
        <w:lastRenderedPageBreak/>
        <w:t>Б</w:t>
      </w:r>
      <w:r w:rsidRPr="00AB0F02">
        <w:rPr>
          <w:lang w:val="en-US"/>
        </w:rPr>
        <w:t>) def calculate_roi(self):</w:t>
      </w:r>
    </w:p>
    <w:p w14:paraId="1C03C42C" w14:textId="4EB0837E" w:rsidR="00F76FCE" w:rsidRPr="00F76FCE" w:rsidRDefault="00AB0F02" w:rsidP="00F76FCE">
      <w:pPr>
        <w:ind w:firstLine="708"/>
        <w:rPr>
          <w:lang w:val="en-US"/>
        </w:rPr>
      </w:pPr>
      <w:r w:rsidRPr="00AB0F02">
        <w:rPr>
          <w:lang w:val="en-US"/>
        </w:rPr>
        <w:t>return (self.profit / self.cost) * 100</w:t>
      </w:r>
    </w:p>
    <w:p w14:paraId="6AFBEF5E" w14:textId="77777777" w:rsidR="00F76FCE" w:rsidRPr="00F76FCE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class TechInvestment(Investment):</w:t>
      </w:r>
    </w:p>
    <w:p w14:paraId="02FA345B" w14:textId="77777777" w:rsidR="00F76FCE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 xml:space="preserve">) def calculate_roi(self): </w:t>
      </w:r>
    </w:p>
    <w:p w14:paraId="523A0572" w14:textId="64B15AED" w:rsidR="00F76FCE" w:rsidRPr="009D39CD" w:rsidRDefault="00AB0F02" w:rsidP="00F76FCE">
      <w:pPr>
        <w:ind w:firstLine="708"/>
      </w:pPr>
      <w:r w:rsidRPr="00AB0F02">
        <w:rPr>
          <w:lang w:val="en-US"/>
        </w:rPr>
        <w:t>return</w:t>
      </w:r>
      <w:r w:rsidRPr="009D39CD">
        <w:t xml:space="preserve"> </w:t>
      </w:r>
      <w:r w:rsidRPr="00AB0F02">
        <w:rPr>
          <w:lang w:val="en-US"/>
        </w:rPr>
        <w:t>super</w:t>
      </w:r>
      <w:r w:rsidRPr="009D39CD">
        <w:t>().</w:t>
      </w:r>
      <w:r w:rsidRPr="00AB0F02">
        <w:rPr>
          <w:lang w:val="en-US"/>
        </w:rPr>
        <w:t>calculate</w:t>
      </w:r>
      <w:r w:rsidRPr="009D39CD">
        <w:t>_</w:t>
      </w:r>
      <w:r w:rsidRPr="00AB0F02">
        <w:rPr>
          <w:lang w:val="en-US"/>
        </w:rPr>
        <w:t>roi</w:t>
      </w:r>
      <w:r w:rsidRPr="009D39CD">
        <w:t>() + 5</w:t>
      </w:r>
    </w:p>
    <w:p w14:paraId="36DB185A" w14:textId="4A2F8A01" w:rsidR="00AB0F02" w:rsidRPr="008442FB" w:rsidRDefault="00F76FCE" w:rsidP="00AB0F02">
      <w:r w:rsidRPr="008442FB">
        <w:t>Правильный о</w:t>
      </w:r>
      <w:r w:rsidR="00AB0F02" w:rsidRPr="008442FB">
        <w:t>твет: А, Б, В, Г</w:t>
      </w:r>
    </w:p>
    <w:p w14:paraId="4570CAFB" w14:textId="1B7FAF9E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0E41F763" w14:textId="53B73D02" w:rsidR="00AB0F02" w:rsidRPr="00AB0F02" w:rsidRDefault="00AB0F02" w:rsidP="00AB0F02"/>
    <w:p w14:paraId="5C273B54" w14:textId="0DF9FB20" w:rsidR="00F76FCE" w:rsidRDefault="00F76FCE" w:rsidP="00AB0F02">
      <w:r w:rsidRPr="00F76FCE">
        <w:t xml:space="preserve">20. </w:t>
      </w:r>
      <w:r w:rsidR="00AB0F02" w:rsidRPr="00720063">
        <w:rPr>
          <w:i/>
          <w:iCs/>
        </w:rPr>
        <w:t>Реализуйте систему формирования бюджетов. Класс Department хранит название и бюджет, класс FinanceDepartment добавляет метод add_bonus().</w:t>
      </w:r>
      <w:r w:rsidR="00720063">
        <w:t xml:space="preserve"> </w:t>
      </w:r>
      <w:r w:rsidR="00720063" w:rsidRPr="00A77BA7">
        <w:rPr>
          <w:i/>
          <w:iCs/>
        </w:rPr>
        <w:t>Запишите правильную последовательность букв, определяющую верный порядок строк кода</w:t>
      </w:r>
      <w:r w:rsidR="00720063">
        <w:t>:</w:t>
      </w:r>
    </w:p>
    <w:p w14:paraId="6F543F76" w14:textId="77777777" w:rsidR="00F76FCE" w:rsidRPr="000406E8" w:rsidRDefault="00AB0F02" w:rsidP="00AB0F02">
      <w:r w:rsidRPr="00AB0F02">
        <w:t>Фрагменты</w:t>
      </w:r>
      <w:r w:rsidRPr="000406E8">
        <w:t>:</w:t>
      </w:r>
    </w:p>
    <w:p w14:paraId="7EA10392" w14:textId="77777777" w:rsidR="00F76FCE" w:rsidRPr="00F76FCE" w:rsidRDefault="00AB0F02" w:rsidP="00AB0F02">
      <w:pPr>
        <w:rPr>
          <w:lang w:val="en-US"/>
        </w:rPr>
      </w:pPr>
      <w:r w:rsidRPr="00AB0F02">
        <w:t>А</w:t>
      </w:r>
      <w:r w:rsidRPr="00AB0F02">
        <w:rPr>
          <w:lang w:val="en-US"/>
        </w:rPr>
        <w:t>) class FinanceDepartment(Department):</w:t>
      </w:r>
    </w:p>
    <w:p w14:paraId="65ECC546" w14:textId="77777777" w:rsidR="00F76FCE" w:rsidRPr="00F76FCE" w:rsidRDefault="00AB0F02" w:rsidP="00AB0F02">
      <w:pPr>
        <w:rPr>
          <w:lang w:val="en-US"/>
        </w:rPr>
      </w:pPr>
      <w:r w:rsidRPr="00AB0F02">
        <w:t>Б</w:t>
      </w:r>
      <w:r w:rsidRPr="00AB0F02">
        <w:rPr>
          <w:lang w:val="en-US"/>
        </w:rPr>
        <w:t>) class Department:</w:t>
      </w:r>
    </w:p>
    <w:p w14:paraId="4FCB96EB" w14:textId="77777777" w:rsidR="00E56C0C" w:rsidRPr="009D39CD" w:rsidRDefault="00AB0F02" w:rsidP="00AB0F02">
      <w:pPr>
        <w:rPr>
          <w:lang w:val="en-US"/>
        </w:rPr>
      </w:pPr>
      <w:r w:rsidRPr="00AB0F02">
        <w:t>В</w:t>
      </w:r>
      <w:r w:rsidRPr="00AB0F02">
        <w:rPr>
          <w:lang w:val="en-US"/>
        </w:rPr>
        <w:t>) def __init__(self, name, budget):</w:t>
      </w:r>
    </w:p>
    <w:p w14:paraId="356C417B" w14:textId="50699FC5" w:rsidR="00E56C0C" w:rsidRPr="00E56C0C" w:rsidRDefault="00AB0F02" w:rsidP="00E56C0C">
      <w:pPr>
        <w:ind w:firstLine="708"/>
        <w:rPr>
          <w:lang w:val="en-US"/>
        </w:rPr>
      </w:pPr>
      <w:r w:rsidRPr="00AB0F02">
        <w:rPr>
          <w:lang w:val="en-US"/>
        </w:rPr>
        <w:t>self.name = name</w:t>
      </w:r>
    </w:p>
    <w:p w14:paraId="66BE84AC" w14:textId="78242C19" w:rsidR="00F76FCE" w:rsidRPr="00F76FCE" w:rsidRDefault="00AB0F02" w:rsidP="00E56C0C">
      <w:pPr>
        <w:ind w:firstLine="708"/>
        <w:rPr>
          <w:lang w:val="en-US"/>
        </w:rPr>
      </w:pPr>
      <w:r w:rsidRPr="00AB0F02">
        <w:rPr>
          <w:lang w:val="en-US"/>
        </w:rPr>
        <w:t>self.budget = budget</w:t>
      </w:r>
    </w:p>
    <w:p w14:paraId="475BA8DC" w14:textId="77777777" w:rsidR="00E56C0C" w:rsidRPr="009D39CD" w:rsidRDefault="00AB0F02" w:rsidP="00AB0F02">
      <w:pPr>
        <w:rPr>
          <w:lang w:val="en-US"/>
        </w:rPr>
      </w:pPr>
      <w:r w:rsidRPr="00AB0F02">
        <w:t>Г</w:t>
      </w:r>
      <w:r w:rsidRPr="00AB0F02">
        <w:rPr>
          <w:lang w:val="en-US"/>
        </w:rPr>
        <w:t xml:space="preserve">) def add_bonus(self, amount): </w:t>
      </w:r>
    </w:p>
    <w:p w14:paraId="76EA1F0E" w14:textId="1EBCAD93" w:rsidR="00F76FCE" w:rsidRPr="009D39CD" w:rsidRDefault="00AB0F02" w:rsidP="00E56C0C">
      <w:pPr>
        <w:ind w:firstLine="708"/>
      </w:pPr>
      <w:r w:rsidRPr="00AB0F02">
        <w:rPr>
          <w:lang w:val="en-US"/>
        </w:rPr>
        <w:t>self</w:t>
      </w:r>
      <w:r w:rsidRPr="009D39CD">
        <w:t>.</w:t>
      </w:r>
      <w:r w:rsidRPr="00AB0F02">
        <w:rPr>
          <w:lang w:val="en-US"/>
        </w:rPr>
        <w:t>budget</w:t>
      </w:r>
      <w:r w:rsidRPr="009D39CD">
        <w:t xml:space="preserve"> += </w:t>
      </w:r>
      <w:r w:rsidRPr="00AB0F02">
        <w:rPr>
          <w:lang w:val="en-US"/>
        </w:rPr>
        <w:t>amount</w:t>
      </w:r>
    </w:p>
    <w:p w14:paraId="13BC3768" w14:textId="343D2359" w:rsidR="00AB0F02" w:rsidRPr="00720063" w:rsidRDefault="00F76FCE" w:rsidP="00AB0F02">
      <w:r w:rsidRPr="00720063">
        <w:t>Правильный о</w:t>
      </w:r>
      <w:r w:rsidR="00AB0F02" w:rsidRPr="00720063">
        <w:t>твет: Б, В, А, Г</w:t>
      </w:r>
    </w:p>
    <w:p w14:paraId="7895A5AE" w14:textId="4C0433EF" w:rsidR="00F3565E" w:rsidRPr="00AB0F02" w:rsidRDefault="00F3565E" w:rsidP="00F3565E">
      <w:r w:rsidRPr="00A123A8">
        <w:t>Компетенции (индикаторы): </w:t>
      </w:r>
      <w:r w:rsidR="00A36F05">
        <w:t>ОПК-3 (ОПК-3.3)</w:t>
      </w:r>
    </w:p>
    <w:p w14:paraId="2EE7B0CA" w14:textId="77777777" w:rsidR="00AB0F02" w:rsidRPr="00F76FCE" w:rsidRDefault="00AB0F02" w:rsidP="0054596A"/>
    <w:p w14:paraId="3FDA2047" w14:textId="267C01E1" w:rsidR="00DD7EED" w:rsidRDefault="00DD7EED" w:rsidP="0054596A">
      <w:pPr>
        <w:pStyle w:val="2"/>
      </w:pPr>
      <w:r w:rsidRPr="00DD7EED">
        <w:t xml:space="preserve">Задания открытого типа </w:t>
      </w:r>
    </w:p>
    <w:p w14:paraId="7BFBF790" w14:textId="77777777" w:rsidR="00DD7EED" w:rsidRDefault="00DD7EED" w:rsidP="00000EA6">
      <w:pPr>
        <w:pStyle w:val="3"/>
      </w:pPr>
      <w:r w:rsidRPr="00DD7EED">
        <w:t xml:space="preserve">Задания открытого типа на дополнение </w:t>
      </w:r>
    </w:p>
    <w:p w14:paraId="378A9384" w14:textId="77777777" w:rsidR="00E17409" w:rsidRDefault="00E17409" w:rsidP="00E17409">
      <w:r>
        <w:t xml:space="preserve">1. </w:t>
      </w:r>
      <w:r w:rsidR="000952C6" w:rsidRPr="00E17409">
        <w:rPr>
          <w:i/>
          <w:iCs/>
        </w:rPr>
        <w:t>Напишите пропущенное слово (словосочетание).</w:t>
      </w:r>
    </w:p>
    <w:p w14:paraId="72E73C01" w14:textId="77777777" w:rsidR="00E17409" w:rsidRDefault="000952C6" w:rsidP="00E17409">
      <w:r w:rsidRPr="000952C6">
        <w:t>Процесс формализации требований к программному продукту на начальном этапе разработки называется ___________ требований.</w:t>
      </w:r>
    </w:p>
    <w:p w14:paraId="3760446C" w14:textId="5E152EAB" w:rsidR="00E17409" w:rsidRDefault="000952C6" w:rsidP="00E17409">
      <w:r w:rsidRPr="00E17409">
        <w:t>Правильный ответ:</w:t>
      </w:r>
      <w:r w:rsidRPr="000952C6">
        <w:t> формулирование</w:t>
      </w:r>
      <w:r w:rsidR="00467CDB">
        <w:t>/анализ</w:t>
      </w:r>
    </w:p>
    <w:p w14:paraId="3B630FA8" w14:textId="66D167CD" w:rsidR="000952C6" w:rsidRDefault="000952C6" w:rsidP="00E17409">
      <w:r w:rsidRPr="00E17409">
        <w:t>Компетенции (индикаторы):</w:t>
      </w:r>
      <w:r w:rsidRPr="000952C6">
        <w:t> </w:t>
      </w:r>
      <w:r w:rsidR="00A36F05">
        <w:t>ОПК-3 (ОПК-3.1)</w:t>
      </w:r>
    </w:p>
    <w:p w14:paraId="02DDF4DA" w14:textId="77777777" w:rsidR="00467CDB" w:rsidRPr="000952C6" w:rsidRDefault="00467CDB" w:rsidP="00E17409"/>
    <w:p w14:paraId="6CAA70D8" w14:textId="77777777" w:rsidR="00467CDB" w:rsidRDefault="00467CDB" w:rsidP="00467CDB">
      <w:pPr>
        <w:rPr>
          <w:i/>
          <w:iCs/>
        </w:rPr>
      </w:pPr>
      <w:r w:rsidRPr="00467CDB">
        <w:t>2.</w:t>
      </w:r>
      <w:r w:rsidRPr="00467CDB">
        <w:rPr>
          <w:i/>
          <w:iCs/>
        </w:rPr>
        <w:t xml:space="preserve"> </w:t>
      </w:r>
      <w:r w:rsidR="000952C6" w:rsidRPr="00467CDB">
        <w:rPr>
          <w:i/>
          <w:iCs/>
        </w:rPr>
        <w:t>Напишите пропущенное слово (словосочетание).</w:t>
      </w:r>
    </w:p>
    <w:p w14:paraId="2D248DB4" w14:textId="77777777" w:rsidR="00467CDB" w:rsidRDefault="000952C6" w:rsidP="00467CDB">
      <w:r w:rsidRPr="000952C6">
        <w:t>Для хранения упорядоченных изменяемых коллекций элементов в Python используется структура данных ___________.</w:t>
      </w:r>
    </w:p>
    <w:p w14:paraId="64553D58" w14:textId="77777777" w:rsidR="00467CDB" w:rsidRDefault="000952C6" w:rsidP="00467CDB">
      <w:r w:rsidRPr="00467CDB">
        <w:t>Правильный ответ:</w:t>
      </w:r>
      <w:r w:rsidRPr="000952C6">
        <w:t> список</w:t>
      </w:r>
    </w:p>
    <w:p w14:paraId="625C74A0" w14:textId="223B07A1" w:rsidR="000952C6" w:rsidRDefault="000952C6" w:rsidP="00467CDB">
      <w:r w:rsidRPr="00467CDB">
        <w:t>Компетенции (индикаторы):</w:t>
      </w:r>
      <w:r w:rsidRPr="000952C6">
        <w:t> </w:t>
      </w:r>
      <w:r w:rsidR="00A36F05">
        <w:t>ОПК-3 (ОПК-3.1)</w:t>
      </w:r>
    </w:p>
    <w:p w14:paraId="0B6E1B0A" w14:textId="77777777" w:rsidR="00467CDB" w:rsidRPr="000952C6" w:rsidRDefault="00467CDB" w:rsidP="00467CDB"/>
    <w:p w14:paraId="58AAE26F" w14:textId="77777777" w:rsidR="00467CDB" w:rsidRDefault="00467CDB" w:rsidP="00467CDB">
      <w:pPr>
        <w:rPr>
          <w:i/>
          <w:iCs/>
        </w:rPr>
      </w:pPr>
      <w:r w:rsidRPr="00467CDB">
        <w:t>3.</w:t>
      </w:r>
      <w:r>
        <w:rPr>
          <w:i/>
          <w:iCs/>
        </w:rPr>
        <w:t xml:space="preserve"> </w:t>
      </w:r>
      <w:r w:rsidR="000952C6" w:rsidRPr="00467CDB">
        <w:rPr>
          <w:i/>
          <w:iCs/>
        </w:rPr>
        <w:t>Напишите пропущенное слово (словосочетание).</w:t>
      </w:r>
    </w:p>
    <w:p w14:paraId="0EABDFB1" w14:textId="77777777" w:rsidR="00467CDB" w:rsidRDefault="000952C6" w:rsidP="00467CDB">
      <w:r w:rsidRPr="000952C6">
        <w:t>Принцип объектно-ориентированного программирования, позволяющий скрыть детали реализации, называется ___________.</w:t>
      </w:r>
    </w:p>
    <w:p w14:paraId="17FA9437" w14:textId="77777777" w:rsidR="00467CDB" w:rsidRDefault="000952C6" w:rsidP="00467CDB">
      <w:r w:rsidRPr="00467CDB">
        <w:t>Правильный ответ:</w:t>
      </w:r>
      <w:r w:rsidRPr="000952C6">
        <w:t> инкапсуляция</w:t>
      </w:r>
    </w:p>
    <w:p w14:paraId="0FF2FABD" w14:textId="1C903998" w:rsidR="000952C6" w:rsidRDefault="000952C6" w:rsidP="00467CDB">
      <w:r w:rsidRPr="00467CDB">
        <w:t>Компетенции (индикаторы):</w:t>
      </w:r>
      <w:r w:rsidRPr="000952C6">
        <w:t> </w:t>
      </w:r>
      <w:r w:rsidR="00A36F05">
        <w:t>ОПК-3 (ОПК-3.1)</w:t>
      </w:r>
    </w:p>
    <w:p w14:paraId="4C5CBCDB" w14:textId="77777777" w:rsidR="00467CDB" w:rsidRDefault="00467CDB" w:rsidP="00467CDB"/>
    <w:p w14:paraId="21B63492" w14:textId="77777777" w:rsidR="008B6B2C" w:rsidRPr="000952C6" w:rsidRDefault="008B6B2C" w:rsidP="00467CDB"/>
    <w:p w14:paraId="2CD8C898" w14:textId="77777777" w:rsidR="00A91F4F" w:rsidRDefault="00467CDB" w:rsidP="00467CDB">
      <w:r w:rsidRPr="00A91F4F">
        <w:lastRenderedPageBreak/>
        <w:t xml:space="preserve">4. </w:t>
      </w:r>
      <w:r w:rsidR="000952C6" w:rsidRPr="00A91F4F">
        <w:rPr>
          <w:i/>
          <w:iCs/>
        </w:rPr>
        <w:t>Напишите пропущенное слово (словосочетание).</w:t>
      </w:r>
    </w:p>
    <w:p w14:paraId="36290B25" w14:textId="77777777" w:rsidR="00A91F4F" w:rsidRDefault="000952C6" w:rsidP="00467CDB">
      <w:r w:rsidRPr="000952C6">
        <w:t>Этап жизненного цикла программного продукта, на котором происходит написание исходного кода, называется ___________.</w:t>
      </w:r>
    </w:p>
    <w:p w14:paraId="66B57440" w14:textId="77777777" w:rsidR="00A91F4F" w:rsidRDefault="000952C6" w:rsidP="00467CDB">
      <w:r w:rsidRPr="00A91F4F">
        <w:t>Правильный ответ:</w:t>
      </w:r>
      <w:r w:rsidRPr="000952C6">
        <w:t> реализация</w:t>
      </w:r>
    </w:p>
    <w:p w14:paraId="7789EB9D" w14:textId="2C417144" w:rsidR="000952C6" w:rsidRDefault="000952C6" w:rsidP="00467CDB">
      <w:r w:rsidRPr="00A91F4F">
        <w:t>Компетенции (индикаторы):</w:t>
      </w:r>
      <w:r w:rsidRPr="000952C6">
        <w:t> </w:t>
      </w:r>
      <w:r w:rsidR="00A36F05">
        <w:t>ОПК-3 (ОПК-3.1)</w:t>
      </w:r>
    </w:p>
    <w:p w14:paraId="6F0ADA29" w14:textId="77777777" w:rsidR="00A91F4F" w:rsidRPr="000952C6" w:rsidRDefault="00A91F4F" w:rsidP="00467CDB"/>
    <w:p w14:paraId="7A9501F9" w14:textId="77777777" w:rsidR="00A91F4F" w:rsidRDefault="00A91F4F" w:rsidP="00A91F4F">
      <w:r w:rsidRPr="00A91F4F">
        <w:t xml:space="preserve">5. </w:t>
      </w:r>
      <w:r w:rsidR="000952C6" w:rsidRPr="00A91F4F">
        <w:rPr>
          <w:i/>
          <w:iCs/>
        </w:rPr>
        <w:t>Напишите пропущенное слово (словосочетание).</w:t>
      </w:r>
    </w:p>
    <w:p w14:paraId="254BE027" w14:textId="77777777" w:rsidR="0032128C" w:rsidRDefault="000952C6" w:rsidP="00A91F4F">
      <w:r w:rsidRPr="000952C6">
        <w:t>Для повторного использования кода и организации функциональности в Python применяются ___________.</w:t>
      </w:r>
    </w:p>
    <w:p w14:paraId="75D8B911" w14:textId="77777777" w:rsidR="0032128C" w:rsidRDefault="000952C6" w:rsidP="00A91F4F">
      <w:r w:rsidRPr="0032128C">
        <w:t>Правильный ответ:</w:t>
      </w:r>
      <w:r w:rsidRPr="000952C6">
        <w:t> модули</w:t>
      </w:r>
    </w:p>
    <w:p w14:paraId="0120E6C4" w14:textId="390AEC5D" w:rsidR="000952C6" w:rsidRDefault="000952C6" w:rsidP="00A91F4F">
      <w:r w:rsidRPr="0007092E">
        <w:t>Компетенции (индикаторы):</w:t>
      </w:r>
      <w:r w:rsidRPr="000952C6">
        <w:t> </w:t>
      </w:r>
      <w:r w:rsidR="00A36F05">
        <w:t>ОПК-3 (ОПК-3.1)</w:t>
      </w:r>
    </w:p>
    <w:p w14:paraId="417FE0DF" w14:textId="77777777" w:rsidR="0007092E" w:rsidRPr="000952C6" w:rsidRDefault="0007092E" w:rsidP="00A91F4F"/>
    <w:p w14:paraId="4593CD3F" w14:textId="77777777" w:rsidR="0007092E" w:rsidRPr="0007092E" w:rsidRDefault="0007092E" w:rsidP="0007092E">
      <w:r w:rsidRPr="0007092E">
        <w:t xml:space="preserve">6. </w:t>
      </w:r>
      <w:r w:rsidR="000952C6" w:rsidRPr="0007092E">
        <w:rPr>
          <w:i/>
          <w:iCs/>
        </w:rPr>
        <w:t>Напишите пропущенное слово (словосочетание)</w:t>
      </w:r>
      <w:r w:rsidR="000952C6" w:rsidRPr="0007092E">
        <w:t>.</w:t>
      </w:r>
    </w:p>
    <w:p w14:paraId="66F5D8C0" w14:textId="77777777" w:rsidR="0007092E" w:rsidRDefault="000952C6" w:rsidP="0007092E">
      <w:r w:rsidRPr="000952C6">
        <w:t>Методология разработки, предполагающая последовательное выполнение этапов без возврата к предыдущим, называется ___________ моделью.</w:t>
      </w:r>
    </w:p>
    <w:p w14:paraId="180CEA81" w14:textId="77777777" w:rsidR="0007092E" w:rsidRDefault="000952C6" w:rsidP="0007092E">
      <w:r w:rsidRPr="0007092E">
        <w:t>Правильный ответ:</w:t>
      </w:r>
      <w:r w:rsidRPr="000952C6">
        <w:t> каскадная</w:t>
      </w:r>
    </w:p>
    <w:p w14:paraId="6641A313" w14:textId="5AC1A597" w:rsidR="000952C6" w:rsidRDefault="000952C6" w:rsidP="0007092E">
      <w:r w:rsidRPr="0007092E">
        <w:t>Компетенции (индикаторы):</w:t>
      </w:r>
      <w:r w:rsidRPr="000952C6">
        <w:t> </w:t>
      </w:r>
      <w:r w:rsidR="00A36F05">
        <w:t>ОПК-3 (ОПК-3.1)</w:t>
      </w:r>
    </w:p>
    <w:p w14:paraId="37ABAF06" w14:textId="77777777" w:rsidR="0007092E" w:rsidRPr="000952C6" w:rsidRDefault="0007092E" w:rsidP="0007092E"/>
    <w:p w14:paraId="4152E5E6" w14:textId="77777777" w:rsidR="004D6C8E" w:rsidRDefault="0007092E" w:rsidP="0007092E">
      <w:r w:rsidRPr="004D6C8E">
        <w:t xml:space="preserve">7. </w:t>
      </w:r>
      <w:r w:rsidR="000952C6" w:rsidRPr="004D6C8E">
        <w:rPr>
          <w:i/>
          <w:iCs/>
        </w:rPr>
        <w:t>Напишите пропущенное слово (словосочетание)</w:t>
      </w:r>
      <w:r w:rsidR="000952C6" w:rsidRPr="004D6C8E">
        <w:t>.</w:t>
      </w:r>
    </w:p>
    <w:p w14:paraId="01A559FC" w14:textId="77777777" w:rsidR="004D6C8E" w:rsidRDefault="000952C6" w:rsidP="0007092E">
      <w:r w:rsidRPr="000952C6">
        <w:t>Процесс проверки соответствия программы установленным требованиям осуществляется на этапе ___________.</w:t>
      </w:r>
    </w:p>
    <w:p w14:paraId="4F09F010" w14:textId="77777777" w:rsidR="004D6C8E" w:rsidRDefault="000952C6" w:rsidP="0007092E">
      <w:r w:rsidRPr="004D6C8E">
        <w:t>Правильный ответ:</w:t>
      </w:r>
      <w:r w:rsidRPr="000952C6">
        <w:t> тестирование</w:t>
      </w:r>
    </w:p>
    <w:p w14:paraId="7F1A00BE" w14:textId="10B749AE" w:rsidR="000952C6" w:rsidRDefault="000952C6" w:rsidP="0007092E">
      <w:r w:rsidRPr="004D6C8E">
        <w:t>Компетенции (индикаторы):</w:t>
      </w:r>
      <w:r w:rsidRPr="000952C6">
        <w:t> </w:t>
      </w:r>
      <w:r w:rsidR="00A36F05">
        <w:t>ОПК-3 (ОПК-3.1)</w:t>
      </w:r>
    </w:p>
    <w:p w14:paraId="2B572531" w14:textId="77777777" w:rsidR="004D6C8E" w:rsidRPr="000952C6" w:rsidRDefault="004D6C8E" w:rsidP="0007092E"/>
    <w:p w14:paraId="53C9353C" w14:textId="77777777" w:rsidR="004D6C8E" w:rsidRPr="004D6C8E" w:rsidRDefault="004D6C8E" w:rsidP="004D6C8E">
      <w:r w:rsidRPr="004D6C8E">
        <w:t xml:space="preserve">8. </w:t>
      </w:r>
      <w:r w:rsidR="000952C6" w:rsidRPr="004D6C8E">
        <w:rPr>
          <w:i/>
          <w:iCs/>
        </w:rPr>
        <w:t>Напишите пропущенное слово (словосочетание)</w:t>
      </w:r>
      <w:r w:rsidR="000952C6" w:rsidRPr="004D6C8E">
        <w:t>.</w:t>
      </w:r>
    </w:p>
    <w:p w14:paraId="6A9B807F" w14:textId="77777777" w:rsidR="004D6C8E" w:rsidRDefault="000952C6" w:rsidP="004D6C8E">
      <w:r w:rsidRPr="000952C6">
        <w:t>В Python для управления повторяющимися действиями используются операторы ___________.</w:t>
      </w:r>
    </w:p>
    <w:p w14:paraId="7D034652" w14:textId="77777777" w:rsidR="004D6C8E" w:rsidRDefault="000952C6" w:rsidP="004D6C8E">
      <w:r w:rsidRPr="004D6C8E">
        <w:t>Правильный ответ:</w:t>
      </w:r>
      <w:r w:rsidRPr="000952C6">
        <w:t> цикла</w:t>
      </w:r>
    </w:p>
    <w:p w14:paraId="239B7375" w14:textId="253A04E6" w:rsidR="000952C6" w:rsidRDefault="000952C6" w:rsidP="004D6C8E">
      <w:r w:rsidRPr="004D6C8E">
        <w:t>Компетенции (индикаторы):</w:t>
      </w:r>
      <w:r w:rsidRPr="000952C6">
        <w:t> </w:t>
      </w:r>
      <w:r w:rsidR="00A36F05">
        <w:t>ОПК-3 (ОПК-3.1)</w:t>
      </w:r>
    </w:p>
    <w:p w14:paraId="7E089928" w14:textId="77777777" w:rsidR="004D6C8E" w:rsidRPr="000952C6" w:rsidRDefault="004D6C8E" w:rsidP="004D6C8E"/>
    <w:p w14:paraId="14557130" w14:textId="77777777" w:rsidR="004D6C8E" w:rsidRPr="004D6C8E" w:rsidRDefault="004D6C8E" w:rsidP="004D6C8E">
      <w:r w:rsidRPr="004D6C8E">
        <w:t xml:space="preserve">9. </w:t>
      </w:r>
      <w:r w:rsidR="000952C6" w:rsidRPr="004D6C8E">
        <w:rPr>
          <w:i/>
          <w:iCs/>
        </w:rPr>
        <w:t>Напишите пропущенное слово (словосочетание)</w:t>
      </w:r>
      <w:r w:rsidR="000952C6" w:rsidRPr="004D6C8E">
        <w:t>.</w:t>
      </w:r>
    </w:p>
    <w:p w14:paraId="5000855C" w14:textId="77777777" w:rsidR="004D6C8E" w:rsidRDefault="000952C6" w:rsidP="004D6C8E">
      <w:r w:rsidRPr="000952C6">
        <w:t>Структура данных в Python, предназначенная для хранения пар ключ-значение, называется ___________.</w:t>
      </w:r>
    </w:p>
    <w:p w14:paraId="08F57C30" w14:textId="77777777" w:rsidR="004D6C8E" w:rsidRDefault="000952C6" w:rsidP="004D6C8E">
      <w:r w:rsidRPr="004D6C8E">
        <w:t>Правильный ответ:</w:t>
      </w:r>
      <w:r w:rsidRPr="000952C6">
        <w:t> словарь</w:t>
      </w:r>
    </w:p>
    <w:p w14:paraId="1DA921DA" w14:textId="0AFC1A94" w:rsidR="000952C6" w:rsidRDefault="000952C6" w:rsidP="004D6C8E">
      <w:r w:rsidRPr="004D6C8E">
        <w:t>Компетенции (индикаторы):</w:t>
      </w:r>
      <w:r w:rsidRPr="000952C6">
        <w:t> </w:t>
      </w:r>
      <w:r w:rsidR="00A36F05">
        <w:t>ОПК-3 (ОПК-3.1)</w:t>
      </w:r>
    </w:p>
    <w:p w14:paraId="2DFC5926" w14:textId="77777777" w:rsidR="004D6C8E" w:rsidRPr="000952C6" w:rsidRDefault="004D6C8E" w:rsidP="004D6C8E"/>
    <w:p w14:paraId="64F5ACD7" w14:textId="77777777" w:rsidR="004D6C8E" w:rsidRPr="004D6C8E" w:rsidRDefault="004D6C8E" w:rsidP="004D6C8E">
      <w:r w:rsidRPr="004D6C8E">
        <w:t xml:space="preserve">10. </w:t>
      </w:r>
      <w:r w:rsidR="000952C6" w:rsidRPr="004D6C8E">
        <w:rPr>
          <w:i/>
          <w:iCs/>
        </w:rPr>
        <w:t>Напишите пропущенное слово (словосочетание)</w:t>
      </w:r>
      <w:r w:rsidR="000952C6" w:rsidRPr="004D6C8E">
        <w:t>.</w:t>
      </w:r>
    </w:p>
    <w:p w14:paraId="0D43207E" w14:textId="77777777" w:rsidR="004D6C8E" w:rsidRDefault="000952C6" w:rsidP="004D6C8E">
      <w:r w:rsidRPr="000952C6">
        <w:t>Механизм в ООП, позволяющий классу использовать свойства и методы другого класса, называется ___________.</w:t>
      </w:r>
    </w:p>
    <w:p w14:paraId="501A780C" w14:textId="77777777" w:rsidR="004D6C8E" w:rsidRDefault="000952C6" w:rsidP="004D6C8E">
      <w:r w:rsidRPr="004D6C8E">
        <w:t>Правильный ответ:</w:t>
      </w:r>
      <w:r w:rsidRPr="000952C6">
        <w:t> наследование</w:t>
      </w:r>
    </w:p>
    <w:p w14:paraId="7C847392" w14:textId="47059D52" w:rsidR="000952C6" w:rsidRPr="000952C6" w:rsidRDefault="000952C6" w:rsidP="004D6C8E">
      <w:r w:rsidRPr="004D6C8E">
        <w:t>Компетенции (индикаторы):</w:t>
      </w:r>
      <w:r w:rsidRPr="000952C6">
        <w:t> </w:t>
      </w:r>
      <w:r w:rsidR="00A36F05">
        <w:t>ОПК-3 (ОПК-3.1)</w:t>
      </w:r>
    </w:p>
    <w:p w14:paraId="17125698" w14:textId="77777777" w:rsidR="009D39CD" w:rsidRDefault="009D39CD" w:rsidP="00C347A3"/>
    <w:p w14:paraId="39A21CA1" w14:textId="77777777" w:rsidR="00C01823" w:rsidRPr="00C01823" w:rsidRDefault="00C01823" w:rsidP="00C01823">
      <w:r w:rsidRPr="00C01823">
        <w:t xml:space="preserve">11. </w:t>
      </w:r>
      <w:r w:rsidRPr="00C01823">
        <w:rPr>
          <w:i/>
          <w:iCs/>
        </w:rPr>
        <w:t>Напишите пропущенное слово (словосочетание)</w:t>
      </w:r>
      <w:r w:rsidRPr="00C01823">
        <w:t>.</w:t>
      </w:r>
    </w:p>
    <w:p w14:paraId="7C2AE427" w14:textId="77777777" w:rsidR="00C01823" w:rsidRDefault="00C01823" w:rsidP="00C01823">
      <w:r w:rsidRPr="00C01823">
        <w:t>В Python для создания класса используется ключевое слово ___________.</w:t>
      </w:r>
    </w:p>
    <w:p w14:paraId="437AF1EF" w14:textId="77777777" w:rsidR="00C01823" w:rsidRDefault="00C01823" w:rsidP="00C01823">
      <w:r w:rsidRPr="00C01823">
        <w:t>Правильный ответ: class</w:t>
      </w:r>
    </w:p>
    <w:p w14:paraId="4C78A3F5" w14:textId="08D291A7" w:rsidR="00C01823" w:rsidRDefault="00C01823" w:rsidP="00C01823">
      <w:r w:rsidRPr="00C01823">
        <w:lastRenderedPageBreak/>
        <w:t>Компетенции (индикаторы): </w:t>
      </w:r>
      <w:r w:rsidR="00A36F05">
        <w:t>ОПК-3 (ОПК-3.3)</w:t>
      </w:r>
    </w:p>
    <w:p w14:paraId="43D4D9D0" w14:textId="77777777" w:rsidR="00C01823" w:rsidRPr="00C01823" w:rsidRDefault="00C01823" w:rsidP="00C01823"/>
    <w:p w14:paraId="78E55009" w14:textId="77777777" w:rsidR="00C01823" w:rsidRPr="00C01823" w:rsidRDefault="00C01823" w:rsidP="00C01823">
      <w:r w:rsidRPr="00C01823">
        <w:t xml:space="preserve">12. </w:t>
      </w:r>
      <w:r w:rsidRPr="00C01823">
        <w:rPr>
          <w:i/>
          <w:iCs/>
        </w:rPr>
        <w:t>Напишите пропущенное слово (словосочетание)</w:t>
      </w:r>
      <w:r w:rsidRPr="00C01823">
        <w:t>.</w:t>
      </w:r>
    </w:p>
    <w:p w14:paraId="5EB99FB0" w14:textId="77777777" w:rsidR="00C01823" w:rsidRDefault="00C01823" w:rsidP="00C01823">
      <w:r w:rsidRPr="00C01823">
        <w:t>Метод, который автоматически вызывается при создании экземпляра класса, называется ___________.</w:t>
      </w:r>
    </w:p>
    <w:p w14:paraId="13EA2C92" w14:textId="77777777" w:rsidR="00C01823" w:rsidRDefault="00C01823" w:rsidP="00C01823">
      <w:r w:rsidRPr="00C01823">
        <w:t>Правильный ответ: конструктор (или __init__)</w:t>
      </w:r>
    </w:p>
    <w:p w14:paraId="4B36CD9D" w14:textId="2264EC62" w:rsidR="00C01823" w:rsidRDefault="00C01823" w:rsidP="00C01823">
      <w:r w:rsidRPr="00C01823">
        <w:t>Компетенции (индикаторы): </w:t>
      </w:r>
      <w:r w:rsidR="00A36F05">
        <w:t>ОПК-3 (ОПК-3.3)</w:t>
      </w:r>
    </w:p>
    <w:p w14:paraId="2DAEAE90" w14:textId="77777777" w:rsidR="00C01823" w:rsidRPr="00C01823" w:rsidRDefault="00C01823" w:rsidP="00C01823"/>
    <w:p w14:paraId="2AD37198" w14:textId="77777777" w:rsidR="00C01823" w:rsidRPr="00C01823" w:rsidRDefault="00C01823" w:rsidP="00C01823">
      <w:r w:rsidRPr="00C01823">
        <w:t xml:space="preserve">13. </w:t>
      </w:r>
      <w:r w:rsidRPr="00C01823">
        <w:rPr>
          <w:i/>
          <w:iCs/>
        </w:rPr>
        <w:t>Напишите пропущенное слово (словосочетание)</w:t>
      </w:r>
      <w:r w:rsidRPr="00C01823">
        <w:t>.</w:t>
      </w:r>
    </w:p>
    <w:p w14:paraId="21805305" w14:textId="77777777" w:rsidR="00C01823" w:rsidRDefault="00C01823" w:rsidP="00C01823">
      <w:r w:rsidRPr="00C01823">
        <w:t>Принцип ООП, позволяющий классу-потомку использовать методы и атрибуты класса-родителя, называется ___________.</w:t>
      </w:r>
    </w:p>
    <w:p w14:paraId="019A7A9A" w14:textId="77777777" w:rsidR="00C01823" w:rsidRDefault="00C01823" w:rsidP="00C01823">
      <w:r w:rsidRPr="00C01823">
        <w:t>Правильный ответ: наследование</w:t>
      </w:r>
    </w:p>
    <w:p w14:paraId="107AD130" w14:textId="1F3ED0A2" w:rsidR="00C01823" w:rsidRDefault="00C01823" w:rsidP="00C01823">
      <w:r w:rsidRPr="00C01823">
        <w:t>Компетенции (индикаторы): </w:t>
      </w:r>
      <w:r w:rsidR="00A36F05">
        <w:t>ОПК-3 (ОПК-3.3)</w:t>
      </w:r>
    </w:p>
    <w:p w14:paraId="1A2D5F7B" w14:textId="77777777" w:rsidR="00C01823" w:rsidRPr="00C01823" w:rsidRDefault="00C01823" w:rsidP="00C01823"/>
    <w:p w14:paraId="5CFCCA2C" w14:textId="77777777" w:rsidR="005447C5" w:rsidRPr="005447C5" w:rsidRDefault="005447C5" w:rsidP="00C01823">
      <w:r w:rsidRPr="005447C5">
        <w:t xml:space="preserve">14. </w:t>
      </w:r>
      <w:r w:rsidR="00C01823" w:rsidRPr="005447C5">
        <w:rPr>
          <w:i/>
          <w:iCs/>
        </w:rPr>
        <w:t>Напишите пропущенное слово (словосочетание)</w:t>
      </w:r>
      <w:r w:rsidR="00C01823" w:rsidRPr="005447C5">
        <w:t>.</w:t>
      </w:r>
    </w:p>
    <w:p w14:paraId="1234FCFB" w14:textId="77777777" w:rsidR="005447C5" w:rsidRDefault="00C01823" w:rsidP="00C01823">
      <w:r w:rsidRPr="00C01823">
        <w:t>Для переопределения стандартных операторов (например, + или ==) в классе используются ___________.</w:t>
      </w:r>
    </w:p>
    <w:p w14:paraId="6F93F7B7" w14:textId="5BE68DBF" w:rsidR="005447C5" w:rsidRDefault="00C01823" w:rsidP="00C01823">
      <w:r w:rsidRPr="005447C5">
        <w:t>Правильный ответ:</w:t>
      </w:r>
      <w:r w:rsidRPr="00C01823">
        <w:t> специальные методы</w:t>
      </w:r>
      <w:r w:rsidR="005447C5">
        <w:t>/</w:t>
      </w:r>
      <w:r w:rsidRPr="00C01823">
        <w:t>магические методы</w:t>
      </w:r>
    </w:p>
    <w:p w14:paraId="52B7C70C" w14:textId="1053FE59" w:rsidR="00C01823" w:rsidRDefault="00C01823" w:rsidP="00C01823">
      <w:r w:rsidRPr="005447C5">
        <w:t>Компетенции (индикаторы):</w:t>
      </w:r>
      <w:r w:rsidRPr="00C01823">
        <w:t> </w:t>
      </w:r>
      <w:r w:rsidR="00A36F05">
        <w:t>ОПК-3 (ОПК-3.3)</w:t>
      </w:r>
    </w:p>
    <w:p w14:paraId="2856B09C" w14:textId="77777777" w:rsidR="002E2353" w:rsidRPr="00C01823" w:rsidRDefault="002E2353" w:rsidP="00C01823"/>
    <w:p w14:paraId="54E960A2" w14:textId="77777777" w:rsidR="002E2353" w:rsidRDefault="002E2353" w:rsidP="002E2353">
      <w:r w:rsidRPr="002E2353">
        <w:t xml:space="preserve">15. </w:t>
      </w:r>
      <w:r w:rsidR="00C01823" w:rsidRPr="002E2353">
        <w:rPr>
          <w:i/>
          <w:iCs/>
        </w:rPr>
        <w:t>Напишите пропущенное слово (словосочетание)</w:t>
      </w:r>
      <w:r w:rsidR="00C01823" w:rsidRPr="002E2353">
        <w:t>.</w:t>
      </w:r>
    </w:p>
    <w:p w14:paraId="74274D03" w14:textId="77777777" w:rsidR="002E2353" w:rsidRDefault="00C01823" w:rsidP="002E2353">
      <w:r w:rsidRPr="00C01823">
        <w:t>Метод класса, который может быть вызван без создания экземпляра класса, помечается декоратором ___________.</w:t>
      </w:r>
    </w:p>
    <w:p w14:paraId="67B22670" w14:textId="77777777" w:rsidR="002E2353" w:rsidRDefault="00C01823" w:rsidP="002E2353">
      <w:r w:rsidRPr="002E2353">
        <w:t>Правильный ответ:</w:t>
      </w:r>
      <w:r w:rsidRPr="00C01823">
        <w:t> @classmethod</w:t>
      </w:r>
    </w:p>
    <w:p w14:paraId="6F5C026E" w14:textId="2AB9C3FB" w:rsidR="00C01823" w:rsidRDefault="00C01823" w:rsidP="002E2353">
      <w:r w:rsidRPr="002E2353">
        <w:t>Компетенции (индикаторы):</w:t>
      </w:r>
      <w:r w:rsidRPr="00C01823">
        <w:t> </w:t>
      </w:r>
      <w:r w:rsidR="00A36F05">
        <w:t>ОПК-3 (ОПК-3.3)</w:t>
      </w:r>
    </w:p>
    <w:p w14:paraId="28F25948" w14:textId="77777777" w:rsidR="002E2353" w:rsidRPr="00C01823" w:rsidRDefault="002E2353" w:rsidP="002E2353"/>
    <w:p w14:paraId="2BA78C12" w14:textId="77777777" w:rsidR="002E2353" w:rsidRDefault="002E2353" w:rsidP="002E2353">
      <w:r w:rsidRPr="002E2353">
        <w:t xml:space="preserve">16. </w:t>
      </w:r>
      <w:r w:rsidR="00C01823" w:rsidRPr="002E2353">
        <w:rPr>
          <w:i/>
          <w:iCs/>
        </w:rPr>
        <w:t>Напишите пропущенное слово (словосочетание)</w:t>
      </w:r>
      <w:r w:rsidR="00C01823" w:rsidRPr="002E2353">
        <w:t>.</w:t>
      </w:r>
    </w:p>
    <w:p w14:paraId="4BD58624" w14:textId="77777777" w:rsidR="002E2353" w:rsidRDefault="00C01823" w:rsidP="002E2353">
      <w:r w:rsidRPr="00C01823">
        <w:t>Свойство, которое позволяет контролировать доступ к атрибутам класса через методы getter и setter, реализуется с помощью декоратора ___________.</w:t>
      </w:r>
    </w:p>
    <w:p w14:paraId="349D1F8D" w14:textId="77777777" w:rsidR="002E2353" w:rsidRDefault="00C01823" w:rsidP="002E2353">
      <w:r w:rsidRPr="002E2353">
        <w:t>Правильный ответ:</w:t>
      </w:r>
      <w:r w:rsidRPr="00C01823">
        <w:t> @property</w:t>
      </w:r>
    </w:p>
    <w:p w14:paraId="37D62574" w14:textId="2512598F" w:rsidR="00C01823" w:rsidRDefault="00C01823" w:rsidP="002E2353">
      <w:r w:rsidRPr="002E2353">
        <w:t>Компетенции (индикаторы):</w:t>
      </w:r>
      <w:r w:rsidRPr="00C01823">
        <w:t> </w:t>
      </w:r>
      <w:r w:rsidR="00A36F05">
        <w:t>ОПК-3 (ОПК-3.3)</w:t>
      </w:r>
    </w:p>
    <w:p w14:paraId="72DB329E" w14:textId="77777777" w:rsidR="002E2353" w:rsidRPr="00C01823" w:rsidRDefault="002E2353" w:rsidP="002E2353"/>
    <w:p w14:paraId="1F6CD161" w14:textId="77777777" w:rsidR="002E2353" w:rsidRPr="002E2353" w:rsidRDefault="002E2353" w:rsidP="002E2353">
      <w:r w:rsidRPr="002E2353">
        <w:t xml:space="preserve">17. </w:t>
      </w:r>
      <w:r w:rsidR="00C01823" w:rsidRPr="002E2353">
        <w:rPr>
          <w:i/>
          <w:iCs/>
        </w:rPr>
        <w:t>Напишите пропущенное слово (словосочетание)</w:t>
      </w:r>
      <w:r w:rsidR="00C01823" w:rsidRPr="002E2353">
        <w:t>.</w:t>
      </w:r>
    </w:p>
    <w:p w14:paraId="381B114B" w14:textId="77777777" w:rsidR="002E2353" w:rsidRDefault="00C01823" w:rsidP="002E2353">
      <w:r w:rsidRPr="00C01823">
        <w:t>Класс, который содержит хотя бы один абстрактный метод, называется ___________.</w:t>
      </w:r>
    </w:p>
    <w:p w14:paraId="2FFF6EC4" w14:textId="77777777" w:rsidR="002E2353" w:rsidRDefault="00C01823" w:rsidP="002E2353">
      <w:r w:rsidRPr="002E2353">
        <w:t>Правильный ответ:</w:t>
      </w:r>
      <w:r w:rsidRPr="00C01823">
        <w:t> абстрактным классом</w:t>
      </w:r>
    </w:p>
    <w:p w14:paraId="2D67B7C5" w14:textId="1633ED73" w:rsidR="00C01823" w:rsidRDefault="00C01823" w:rsidP="002E2353">
      <w:r w:rsidRPr="002E2353">
        <w:t>Компетенции (индикаторы):</w:t>
      </w:r>
      <w:r w:rsidRPr="00C01823">
        <w:t> </w:t>
      </w:r>
      <w:r w:rsidR="00A36F05">
        <w:t>ОПК-3 (ОПК-3.3)</w:t>
      </w:r>
    </w:p>
    <w:p w14:paraId="0F5FFB8E" w14:textId="77777777" w:rsidR="002E2353" w:rsidRPr="00C01823" w:rsidRDefault="002E2353" w:rsidP="002E2353"/>
    <w:p w14:paraId="4D6A469F" w14:textId="77777777" w:rsidR="002E2353" w:rsidRPr="00323951" w:rsidRDefault="002E2353" w:rsidP="002E2353">
      <w:r w:rsidRPr="00323951">
        <w:t xml:space="preserve">18. </w:t>
      </w:r>
      <w:r w:rsidR="00C01823" w:rsidRPr="00323951">
        <w:rPr>
          <w:i/>
          <w:iCs/>
        </w:rPr>
        <w:t>Напишите пропущенное слово (словосочетание)</w:t>
      </w:r>
      <w:r w:rsidR="00C01823" w:rsidRPr="00323951">
        <w:t>.</w:t>
      </w:r>
    </w:p>
    <w:p w14:paraId="0180ED22" w14:textId="77777777" w:rsidR="002E2353" w:rsidRDefault="00C01823" w:rsidP="002E2353">
      <w:r w:rsidRPr="00C01823">
        <w:t>Для реализации множественного наследования в Python классы-родители перечисляются через ___________.</w:t>
      </w:r>
    </w:p>
    <w:p w14:paraId="6917228E" w14:textId="77777777" w:rsidR="00323951" w:rsidRDefault="00C01823" w:rsidP="002E2353">
      <w:r w:rsidRPr="00323951">
        <w:t>Правильный ответ:</w:t>
      </w:r>
      <w:r w:rsidRPr="00C01823">
        <w:t> запятую (в определении класса)</w:t>
      </w:r>
    </w:p>
    <w:p w14:paraId="7F01D83B" w14:textId="7E2017EE" w:rsidR="00C01823" w:rsidRDefault="00C01823" w:rsidP="002E2353">
      <w:r w:rsidRPr="00323951">
        <w:t>Компетенции (индикаторы):</w:t>
      </w:r>
      <w:r w:rsidRPr="00C01823">
        <w:t> </w:t>
      </w:r>
      <w:r w:rsidR="00A36F05">
        <w:t>ОПК-3 (ОПК-3.3)</w:t>
      </w:r>
    </w:p>
    <w:p w14:paraId="7F30B94C" w14:textId="77777777" w:rsidR="00323951" w:rsidRDefault="00323951" w:rsidP="002E2353"/>
    <w:p w14:paraId="62A22009" w14:textId="77777777" w:rsidR="008B6B2C" w:rsidRPr="00C01823" w:rsidRDefault="008B6B2C" w:rsidP="002E2353"/>
    <w:p w14:paraId="211D4E09" w14:textId="77777777" w:rsidR="00323951" w:rsidRPr="00323951" w:rsidRDefault="00323951" w:rsidP="00323951">
      <w:r w:rsidRPr="00323951">
        <w:lastRenderedPageBreak/>
        <w:t xml:space="preserve">19. </w:t>
      </w:r>
      <w:r w:rsidR="00C01823" w:rsidRPr="00323951">
        <w:rPr>
          <w:i/>
          <w:iCs/>
        </w:rPr>
        <w:t>Напишите пропущенное слово (словосочетание)</w:t>
      </w:r>
      <w:r w:rsidR="00C01823" w:rsidRPr="00323951">
        <w:t>.</w:t>
      </w:r>
    </w:p>
    <w:p w14:paraId="1E02ACD2" w14:textId="77777777" w:rsidR="00323951" w:rsidRDefault="00C01823" w:rsidP="00323951">
      <w:r w:rsidRPr="00C01823">
        <w:t>Метод, который позволяет экземпляру класса быть итерируемым объектом, называется ___________.</w:t>
      </w:r>
    </w:p>
    <w:p w14:paraId="56539473" w14:textId="77777777" w:rsidR="00323951" w:rsidRDefault="00C01823" w:rsidP="00323951">
      <w:r w:rsidRPr="00323951">
        <w:t>Правильный ответ:</w:t>
      </w:r>
      <w:r w:rsidRPr="00C01823">
        <w:t> __iter__</w:t>
      </w:r>
    </w:p>
    <w:p w14:paraId="04D13D35" w14:textId="13829BDC" w:rsidR="00C01823" w:rsidRDefault="00C01823" w:rsidP="00323951">
      <w:r w:rsidRPr="00323951">
        <w:t>Компетенции (индикаторы):</w:t>
      </w:r>
      <w:r w:rsidRPr="00C01823">
        <w:t> </w:t>
      </w:r>
      <w:r w:rsidR="00A36F05">
        <w:t>ОПК-3 (ОПК-3.3)</w:t>
      </w:r>
    </w:p>
    <w:p w14:paraId="4CA80F52" w14:textId="77777777" w:rsidR="00323951" w:rsidRPr="00C01823" w:rsidRDefault="00323951" w:rsidP="00323951"/>
    <w:p w14:paraId="7D805BB6" w14:textId="77777777" w:rsidR="00323951" w:rsidRPr="00323951" w:rsidRDefault="00323951" w:rsidP="00323951">
      <w:r w:rsidRPr="00323951">
        <w:t xml:space="preserve">20. </w:t>
      </w:r>
      <w:r w:rsidR="00C01823" w:rsidRPr="00323951">
        <w:rPr>
          <w:i/>
          <w:iCs/>
        </w:rPr>
        <w:t>Напишите пропущенное слово (словосочетание)</w:t>
      </w:r>
      <w:r w:rsidR="00C01823" w:rsidRPr="00323951">
        <w:t>.</w:t>
      </w:r>
    </w:p>
    <w:p w14:paraId="488A1B8E" w14:textId="77777777" w:rsidR="00323951" w:rsidRDefault="00C01823" w:rsidP="00323951">
      <w:r w:rsidRPr="00C01823">
        <w:t>Механизм, позволяющий добавлять новую функциональность к существующему классу без изменения его исходного кода, называется ___________.</w:t>
      </w:r>
    </w:p>
    <w:p w14:paraId="3B46218D" w14:textId="07BA29C5" w:rsidR="00323951" w:rsidRDefault="00C01823" w:rsidP="00323951">
      <w:r w:rsidRPr="00323951">
        <w:t>Правильный ответ:</w:t>
      </w:r>
      <w:r w:rsidRPr="00C01823">
        <w:t> декоратор</w:t>
      </w:r>
      <w:r w:rsidR="000D4638">
        <w:t>ом</w:t>
      </w:r>
      <w:r w:rsidR="00323951">
        <w:t>/</w:t>
      </w:r>
      <w:r w:rsidRPr="00C01823">
        <w:t>примес</w:t>
      </w:r>
      <w:r w:rsidR="000D4638">
        <w:t>ью</w:t>
      </w:r>
    </w:p>
    <w:p w14:paraId="6A25D1C6" w14:textId="259706A6" w:rsidR="00C01823" w:rsidRPr="00C01823" w:rsidRDefault="00C01823" w:rsidP="00323951">
      <w:r w:rsidRPr="000D4638">
        <w:t>Компетенции (индикаторы):</w:t>
      </w:r>
      <w:r w:rsidRPr="00C01823">
        <w:t> </w:t>
      </w:r>
      <w:r w:rsidR="00A36F05">
        <w:t>ОПК-3 (ОПК-3.3)</w:t>
      </w:r>
    </w:p>
    <w:p w14:paraId="0BEAB7C3" w14:textId="77777777" w:rsidR="009D39CD" w:rsidRDefault="009D39CD" w:rsidP="00C347A3"/>
    <w:p w14:paraId="3E377F87" w14:textId="77777777" w:rsidR="00DD7EED" w:rsidRPr="00A97F47" w:rsidRDefault="00DD7EED" w:rsidP="00000EA6">
      <w:pPr>
        <w:pStyle w:val="3"/>
        <w:rPr>
          <w:i/>
        </w:rPr>
      </w:pPr>
      <w:r w:rsidRPr="00A97F47">
        <w:t xml:space="preserve">Задания открытого типа с кратким свободным ответом </w:t>
      </w:r>
    </w:p>
    <w:p w14:paraId="0ED578F8" w14:textId="77777777" w:rsidR="00D3111D" w:rsidRPr="00CD2F96" w:rsidRDefault="00D3111D" w:rsidP="00C00029"/>
    <w:p w14:paraId="0E5DF1DF" w14:textId="77777777" w:rsidR="00F719D8" w:rsidRDefault="005152DA" w:rsidP="005152DA">
      <w:r w:rsidRPr="005152DA">
        <w:t xml:space="preserve">1. </w:t>
      </w:r>
      <w:r w:rsidR="00CD2F96" w:rsidRPr="005152DA">
        <w:rPr>
          <w:i/>
          <w:iCs/>
        </w:rPr>
        <w:t>Дайте ответ на вопрос</w:t>
      </w:r>
      <w:r w:rsidRPr="005152DA">
        <w:t>:</w:t>
      </w:r>
      <w:r>
        <w:t xml:space="preserve"> «</w:t>
      </w:r>
      <w:r w:rsidR="00CD2F96" w:rsidRPr="00CD2F96">
        <w:t>Опишите суть каскадной модели разработки программного обеспечения и ее ключевой недостаток</w:t>
      </w:r>
      <w:r w:rsidR="00F719D8">
        <w:t>».</w:t>
      </w:r>
    </w:p>
    <w:p w14:paraId="5204672B" w14:textId="77777777" w:rsidR="00F719D8" w:rsidRDefault="00CD2F96" w:rsidP="005152DA">
      <w:r w:rsidRPr="00F719D8">
        <w:t>Правильный ответ:</w:t>
      </w:r>
      <w:r w:rsidRPr="00CD2F96">
        <w:t> Каскадная модель предполагает последовательное выполнение этапов (анализ, проектирование, реализация, тестирование) без возврата к предыдущим стадиям. Ее основной недостаток — низкая гибкость при изменении требований на поздних этапах.</w:t>
      </w:r>
    </w:p>
    <w:p w14:paraId="5D686D43" w14:textId="37FE02DA" w:rsidR="00CD2F96" w:rsidRDefault="00CD2F96" w:rsidP="005152DA">
      <w:r w:rsidRPr="00F719D8">
        <w:t>Компетенции (индикаторы):</w:t>
      </w:r>
      <w:r w:rsidRPr="00CD2F96">
        <w:t> </w:t>
      </w:r>
      <w:r w:rsidR="00A36F05">
        <w:t>ОПК-3 (ОПК-3.1)</w:t>
      </w:r>
    </w:p>
    <w:p w14:paraId="4ED9467C" w14:textId="77777777" w:rsidR="00F719D8" w:rsidRPr="00CD2F96" w:rsidRDefault="00F719D8" w:rsidP="005152DA"/>
    <w:p w14:paraId="48AEC31B" w14:textId="0569AA02" w:rsidR="00D45C23" w:rsidRDefault="00D45C23" w:rsidP="00F719D8">
      <w:r w:rsidRPr="00D45C23">
        <w:t xml:space="preserve">2. </w:t>
      </w:r>
      <w:r w:rsidR="00CD2F96" w:rsidRPr="00D45C23">
        <w:rPr>
          <w:i/>
          <w:iCs/>
        </w:rPr>
        <w:t>Дайте ответ на вопрос</w:t>
      </w:r>
      <w:r>
        <w:t>:</w:t>
      </w:r>
      <w:r w:rsidRPr="00D45C23">
        <w:t xml:space="preserve"> </w:t>
      </w:r>
      <w:r>
        <w:t>«</w:t>
      </w:r>
      <w:r w:rsidR="00CD2F96" w:rsidRPr="00CD2F96">
        <w:t>Какие действия включает процесс формулирования требований к программному продукту</w:t>
      </w:r>
      <w:r>
        <w:t>»?</w:t>
      </w:r>
    </w:p>
    <w:p w14:paraId="4E1C48CB" w14:textId="77777777" w:rsidR="00D45C23" w:rsidRDefault="00CD2F96" w:rsidP="00F719D8">
      <w:r w:rsidRPr="00D45C23">
        <w:t>Правильный ответ:</w:t>
      </w:r>
      <w:r w:rsidRPr="00CD2F96">
        <w:t> Этот процесс предполагает сбор, анализ и документирование потребностей заказчика, которые затем преобразуются в техническое задание для разработчиков.</w:t>
      </w:r>
    </w:p>
    <w:p w14:paraId="0A3497C8" w14:textId="3941C24E" w:rsidR="00CD2F96" w:rsidRDefault="00CD2F96" w:rsidP="00F719D8">
      <w:r w:rsidRPr="00D45C23">
        <w:t>Компетенции (индикаторы):</w:t>
      </w:r>
      <w:r w:rsidRPr="00CD2F96">
        <w:t> </w:t>
      </w:r>
      <w:r w:rsidR="00A36F05">
        <w:t>ОПК-3 (ОПК-3.1)</w:t>
      </w:r>
    </w:p>
    <w:p w14:paraId="56EB3D55" w14:textId="77777777" w:rsidR="00D45C23" w:rsidRPr="00CD2F96" w:rsidRDefault="00D45C23" w:rsidP="00F719D8"/>
    <w:p w14:paraId="0B35309B" w14:textId="77777777" w:rsidR="00C46205" w:rsidRDefault="00C46205" w:rsidP="00C46205">
      <w:r w:rsidRPr="00C46205">
        <w:t xml:space="preserve">3. </w:t>
      </w:r>
      <w:r w:rsidR="00CD2F96" w:rsidRPr="00C46205">
        <w:rPr>
          <w:i/>
          <w:iCs/>
        </w:rPr>
        <w:t>Дайте ответ на вопрос</w:t>
      </w:r>
      <w:r w:rsidRPr="00C46205">
        <w:t>:</w:t>
      </w:r>
      <w:r>
        <w:t xml:space="preserve"> «</w:t>
      </w:r>
      <w:r w:rsidR="00CD2F96" w:rsidRPr="00CD2F96">
        <w:t>Объясните, как структура данных «словарь» в Python используется в разработке программных продуктов</w:t>
      </w:r>
      <w:r>
        <w:t>».</w:t>
      </w:r>
    </w:p>
    <w:p w14:paraId="3734F663" w14:textId="77777777" w:rsidR="00C46205" w:rsidRDefault="00CD2F96" w:rsidP="00C46205">
      <w:r w:rsidRPr="00C46205">
        <w:t>Правильный ответ:</w:t>
      </w:r>
      <w:r w:rsidRPr="00CD2F96">
        <w:t> Словарь (dict) позволяет хранить данные в виде пар «ключ-значение», что упрощает быстрый доступ и управление информацией, например, настройками или конфигурациями программы.</w:t>
      </w:r>
    </w:p>
    <w:p w14:paraId="1EAF9179" w14:textId="526CB106" w:rsidR="00CD2F96" w:rsidRDefault="00CD2F96" w:rsidP="00C46205">
      <w:r w:rsidRPr="00C46205">
        <w:t>Компетенции (индикаторы):</w:t>
      </w:r>
      <w:r w:rsidRPr="00CD2F96">
        <w:t> </w:t>
      </w:r>
      <w:r w:rsidR="00A36F05">
        <w:t>ОПК-3 (ОПК-3.1)</w:t>
      </w:r>
    </w:p>
    <w:p w14:paraId="0A9E5E13" w14:textId="77777777" w:rsidR="00C46205" w:rsidRPr="00CD2F96" w:rsidRDefault="00C46205" w:rsidP="00C46205"/>
    <w:p w14:paraId="38297B77" w14:textId="562EF9F1" w:rsidR="00C46205" w:rsidRDefault="00C46205" w:rsidP="00C46205">
      <w:r w:rsidRPr="00C46205">
        <w:t xml:space="preserve">4. </w:t>
      </w:r>
      <w:r w:rsidR="00CD2F96" w:rsidRPr="00C46205">
        <w:rPr>
          <w:i/>
          <w:iCs/>
        </w:rPr>
        <w:t>Дайте ответ на вопрос</w:t>
      </w:r>
      <w:r>
        <w:t>:</w:t>
      </w:r>
      <w:r w:rsidRPr="00C46205">
        <w:t xml:space="preserve"> </w:t>
      </w:r>
      <w:r>
        <w:t>«</w:t>
      </w:r>
      <w:r w:rsidR="00CD2F96" w:rsidRPr="00CD2F96">
        <w:t>Опишите роль этапа реализации (кодирования) в жизненном цикле программного продукта</w:t>
      </w:r>
      <w:r>
        <w:t>»</w:t>
      </w:r>
      <w:r w:rsidR="00CD2F96" w:rsidRPr="00CD2F96">
        <w:t>.</w:t>
      </w:r>
    </w:p>
    <w:p w14:paraId="61F0A78D" w14:textId="77777777" w:rsidR="00C46205" w:rsidRDefault="00CD2F96" w:rsidP="00C46205">
      <w:r w:rsidRPr="00C46205">
        <w:t>Правильный ответ:</w:t>
      </w:r>
      <w:r w:rsidRPr="00CD2F96">
        <w:t> На этапе реализации разработчики пишут исходный код на основе проектной документации, преобразуя алгоритмы и логику в рабочий программный продукт.</w:t>
      </w:r>
    </w:p>
    <w:p w14:paraId="506CA32D" w14:textId="00B271EC" w:rsidR="00CD2F96" w:rsidRDefault="00CD2F96" w:rsidP="00C46205">
      <w:r w:rsidRPr="00C46205">
        <w:t>Компетенции (индикаторы):</w:t>
      </w:r>
      <w:r w:rsidRPr="00CD2F96">
        <w:t> </w:t>
      </w:r>
      <w:r w:rsidR="00A36F05">
        <w:t>ОПК-3 (ОПК-3.1)</w:t>
      </w:r>
    </w:p>
    <w:p w14:paraId="30A76EC8" w14:textId="77777777" w:rsidR="00C46205" w:rsidRPr="00CD2F96" w:rsidRDefault="00C46205" w:rsidP="00C46205"/>
    <w:p w14:paraId="49BE7573" w14:textId="6313D253" w:rsidR="00C46205" w:rsidRDefault="00C46205" w:rsidP="00C46205">
      <w:r w:rsidRPr="00C46205">
        <w:lastRenderedPageBreak/>
        <w:t xml:space="preserve">5. </w:t>
      </w:r>
      <w:r w:rsidR="00CD2F96" w:rsidRPr="00C46205">
        <w:rPr>
          <w:i/>
          <w:iCs/>
        </w:rPr>
        <w:t>Дайте ответ на вопрос</w:t>
      </w:r>
      <w:r>
        <w:t>:</w:t>
      </w:r>
      <w:r w:rsidRPr="00C46205">
        <w:t xml:space="preserve"> </w:t>
      </w:r>
      <w:r>
        <w:t>«</w:t>
      </w:r>
      <w:r w:rsidR="00CD2F96" w:rsidRPr="00CD2F96">
        <w:t>Как принцип инкапсуляции способствует повышению надежности программного обеспечения</w:t>
      </w:r>
      <w:r>
        <w:t>»</w:t>
      </w:r>
      <w:r w:rsidR="00CD2F96" w:rsidRPr="00CD2F96">
        <w:t>?</w:t>
      </w:r>
    </w:p>
    <w:p w14:paraId="173C8419" w14:textId="77777777" w:rsidR="00C46205" w:rsidRDefault="00CD2F96" w:rsidP="00C46205">
      <w:r w:rsidRPr="00C46205">
        <w:t>Правильный ответ:</w:t>
      </w:r>
      <w:r w:rsidRPr="00CD2F96">
        <w:t> Инкапсуляция скрывает внутреннюю реализацию класса, ограничивая прямой доступ к данным, что снижает риск ошибок и упрощает модификацию кода.</w:t>
      </w:r>
    </w:p>
    <w:p w14:paraId="72BCD57A" w14:textId="342BEB3A" w:rsidR="00CD2F96" w:rsidRDefault="00CD2F96" w:rsidP="00C46205">
      <w:r w:rsidRPr="00C46205">
        <w:t>Компетенции (индикаторы):</w:t>
      </w:r>
      <w:r w:rsidRPr="00CD2F96">
        <w:t> </w:t>
      </w:r>
      <w:r w:rsidR="00A36F05">
        <w:t>ОПК-3 (ОПК-3.1)</w:t>
      </w:r>
    </w:p>
    <w:p w14:paraId="49F0C2C2" w14:textId="77777777" w:rsidR="00C46205" w:rsidRPr="00CD2F96" w:rsidRDefault="00C46205" w:rsidP="00C46205"/>
    <w:p w14:paraId="605EB24A" w14:textId="77777777" w:rsidR="009677EA" w:rsidRDefault="00C46205" w:rsidP="00C46205">
      <w:r w:rsidRPr="00C46205">
        <w:t xml:space="preserve">6. </w:t>
      </w:r>
      <w:r w:rsidR="00CD2F96" w:rsidRPr="00C46205">
        <w:rPr>
          <w:i/>
          <w:iCs/>
        </w:rPr>
        <w:t>Дайте ответ на вопрос</w:t>
      </w:r>
      <w:r w:rsidR="009677EA" w:rsidRPr="009677EA">
        <w:t xml:space="preserve">: </w:t>
      </w:r>
      <w:r w:rsidR="009677EA">
        <w:t>«</w:t>
      </w:r>
      <w:r w:rsidR="00CD2F96" w:rsidRPr="00CD2F96">
        <w:t>Для каких задач в Python используется модуль math? Приведите пример функции из этого модуля</w:t>
      </w:r>
      <w:r w:rsidR="009677EA">
        <w:t>»</w:t>
      </w:r>
      <w:r w:rsidR="00CD2F96" w:rsidRPr="00CD2F96">
        <w:t>.</w:t>
      </w:r>
    </w:p>
    <w:p w14:paraId="5CBF837A" w14:textId="77777777" w:rsidR="009677EA" w:rsidRDefault="00CD2F96" w:rsidP="00C46205">
      <w:r w:rsidRPr="009677EA">
        <w:t>Правильный ответ:</w:t>
      </w:r>
      <w:r w:rsidRPr="00CD2F96">
        <w:t> Модуль math предоставляет математические функции, такие как вычисление квадратного корня (sqrt()), тригонометрические операции и работа с числами.</w:t>
      </w:r>
    </w:p>
    <w:p w14:paraId="5156AB3F" w14:textId="598B2312" w:rsidR="00CD2F96" w:rsidRDefault="00CD2F96" w:rsidP="00C46205">
      <w:r w:rsidRPr="009677EA">
        <w:t>Компетенции (индикаторы):</w:t>
      </w:r>
      <w:r w:rsidRPr="00CD2F96">
        <w:t> </w:t>
      </w:r>
      <w:r w:rsidR="00A36F05">
        <w:t>ОПК-3 (ОПК-3.1)</w:t>
      </w:r>
    </w:p>
    <w:p w14:paraId="0B23A1CC" w14:textId="77777777" w:rsidR="009677EA" w:rsidRPr="00CD2F96" w:rsidRDefault="009677EA" w:rsidP="00C46205"/>
    <w:p w14:paraId="44182926" w14:textId="39BB8A92" w:rsidR="009E4EF9" w:rsidRDefault="009E4EF9" w:rsidP="009E4EF9">
      <w:r w:rsidRPr="009E4EF9">
        <w:t xml:space="preserve">7. </w:t>
      </w:r>
      <w:r w:rsidR="00CD2F96" w:rsidRPr="009E4EF9">
        <w:rPr>
          <w:i/>
          <w:iCs/>
        </w:rPr>
        <w:t>Дайте ответ на вопрос</w:t>
      </w:r>
      <w:r>
        <w:t>:</w:t>
      </w:r>
      <w:r w:rsidRPr="009E4EF9">
        <w:t xml:space="preserve"> </w:t>
      </w:r>
      <w:r>
        <w:t>«</w:t>
      </w:r>
      <w:r w:rsidR="00CD2F96" w:rsidRPr="00CD2F96">
        <w:t>Чем кортеж (tuple) отличается от списка (list) в Python</w:t>
      </w:r>
      <w:r>
        <w:t>»</w:t>
      </w:r>
      <w:r w:rsidR="00CD2F96" w:rsidRPr="00CD2F96">
        <w:t>?</w:t>
      </w:r>
    </w:p>
    <w:p w14:paraId="16BF3CE7" w14:textId="77777777" w:rsidR="009E4EF9" w:rsidRDefault="00CD2F96" w:rsidP="009E4EF9">
      <w:r w:rsidRPr="009E4EF9">
        <w:t>Правильный ответ:</w:t>
      </w:r>
      <w:r w:rsidRPr="00CD2F96">
        <w:t> Кортеж — неизменяемая структура данных, что делает его подходящим для хранения константных значений, тогда как список позволяет изменять элементы после создания.</w:t>
      </w:r>
    </w:p>
    <w:p w14:paraId="04F46888" w14:textId="62C4103A" w:rsidR="00CD2F96" w:rsidRDefault="00CD2F96" w:rsidP="009E4EF9">
      <w:r w:rsidRPr="009E4EF9">
        <w:t>Компетенции (индикаторы):</w:t>
      </w:r>
      <w:r w:rsidRPr="00CD2F96">
        <w:t> </w:t>
      </w:r>
      <w:r w:rsidR="00A36F05">
        <w:t>ОПК-3 (ОПК-3.1)</w:t>
      </w:r>
    </w:p>
    <w:p w14:paraId="514E7728" w14:textId="77777777" w:rsidR="009E4EF9" w:rsidRPr="00CD2F96" w:rsidRDefault="009E4EF9" w:rsidP="009E4EF9"/>
    <w:p w14:paraId="24A363D2" w14:textId="7E5B11FE" w:rsidR="000A723F" w:rsidRDefault="000A723F" w:rsidP="009E4EF9">
      <w:r w:rsidRPr="000A723F">
        <w:t xml:space="preserve">8. </w:t>
      </w:r>
      <w:r w:rsidR="00CD2F96" w:rsidRPr="000A723F">
        <w:rPr>
          <w:i/>
          <w:iCs/>
        </w:rPr>
        <w:t>Дайте ответ на вопрос</w:t>
      </w:r>
      <w:r>
        <w:t>:</w:t>
      </w:r>
      <w:r w:rsidRPr="000A723F">
        <w:t xml:space="preserve"> </w:t>
      </w:r>
      <w:r>
        <w:t>«</w:t>
      </w:r>
      <w:r w:rsidR="00CD2F96" w:rsidRPr="00CD2F96">
        <w:t>Какие цели преследует этап тестирования программного продукта</w:t>
      </w:r>
      <w:r>
        <w:t>»</w:t>
      </w:r>
      <w:r w:rsidR="00CD2F96" w:rsidRPr="00CD2F96">
        <w:t>?</w:t>
      </w:r>
    </w:p>
    <w:p w14:paraId="13ECB7F0" w14:textId="77777777" w:rsidR="000A723F" w:rsidRDefault="00CD2F96" w:rsidP="009E4EF9">
      <w:r w:rsidRPr="000A723F">
        <w:t>Правильный ответ:</w:t>
      </w:r>
      <w:r w:rsidRPr="00CD2F96">
        <w:t> Тестирование выявляет ошибки в коде, проверяет соответствие программы требованиям заказчика и обеспечивает ее корректную работу в различных сценариях.</w:t>
      </w:r>
    </w:p>
    <w:p w14:paraId="2F5AD850" w14:textId="63A66721" w:rsidR="00CD2F96" w:rsidRDefault="00CD2F96" w:rsidP="009E4EF9">
      <w:r w:rsidRPr="000A723F">
        <w:t>Компетенции (индикаторы):</w:t>
      </w:r>
      <w:r w:rsidRPr="00CD2F96">
        <w:t> </w:t>
      </w:r>
      <w:r w:rsidR="00A36F05">
        <w:t>ОПК-3 (ОПК-3.1)</w:t>
      </w:r>
    </w:p>
    <w:p w14:paraId="26BEB428" w14:textId="77777777" w:rsidR="000A723F" w:rsidRPr="00CD2F96" w:rsidRDefault="000A723F" w:rsidP="009E4EF9"/>
    <w:p w14:paraId="3771C48B" w14:textId="754CD561" w:rsidR="000A723F" w:rsidRDefault="000A723F" w:rsidP="000A723F">
      <w:r w:rsidRPr="000A723F">
        <w:t xml:space="preserve">9. </w:t>
      </w:r>
      <w:r w:rsidR="00CD2F96" w:rsidRPr="000A723F">
        <w:rPr>
          <w:i/>
          <w:iCs/>
        </w:rPr>
        <w:t>Дайте ответ на вопрос</w:t>
      </w:r>
      <w:r>
        <w:t>:</w:t>
      </w:r>
      <w:r w:rsidRPr="000A723F">
        <w:t xml:space="preserve"> </w:t>
      </w:r>
      <w:r>
        <w:t>«</w:t>
      </w:r>
      <w:r w:rsidR="00CD2F96" w:rsidRPr="00CD2F96">
        <w:t>Как наследование в ООП упрощает разработку сложных программных систем</w:t>
      </w:r>
      <w:r>
        <w:t>»</w:t>
      </w:r>
      <w:r w:rsidR="00CD2F96" w:rsidRPr="00CD2F96">
        <w:t>?</w:t>
      </w:r>
    </w:p>
    <w:p w14:paraId="32CB508F" w14:textId="77777777" w:rsidR="000A723F" w:rsidRDefault="00CD2F96" w:rsidP="000A723F">
      <w:r w:rsidRPr="000A723F">
        <w:t>Правильный ответ:</w:t>
      </w:r>
      <w:r w:rsidRPr="00CD2F96">
        <w:t> Наследование позволяет повторно использовать код родительского класса, сокращая дублирование и упрощая поддержку иерархических структур.</w:t>
      </w:r>
    </w:p>
    <w:p w14:paraId="4B2943A9" w14:textId="07FDF798" w:rsidR="00CD2F96" w:rsidRDefault="00CD2F96" w:rsidP="000A723F">
      <w:r w:rsidRPr="000A723F">
        <w:t>Компетенции (индикаторы):</w:t>
      </w:r>
      <w:r w:rsidRPr="00CD2F96">
        <w:t> </w:t>
      </w:r>
      <w:r w:rsidR="00A36F05">
        <w:t>ОПК-3 (ОПК-3.1)</w:t>
      </w:r>
    </w:p>
    <w:p w14:paraId="26ACF3EB" w14:textId="77777777" w:rsidR="000A723F" w:rsidRPr="00CD2F96" w:rsidRDefault="000A723F" w:rsidP="000A723F"/>
    <w:p w14:paraId="72846808" w14:textId="34502449" w:rsidR="000A723F" w:rsidRDefault="000A723F" w:rsidP="000A723F">
      <w:r w:rsidRPr="000A723F">
        <w:t xml:space="preserve">10. </w:t>
      </w:r>
      <w:r w:rsidR="00CD2F96" w:rsidRPr="000A723F">
        <w:rPr>
          <w:i/>
          <w:iCs/>
        </w:rPr>
        <w:t>Дайте ответ на вопрос</w:t>
      </w:r>
      <w:r>
        <w:t>:</w:t>
      </w:r>
      <w:r>
        <w:rPr>
          <w:b/>
          <w:bCs/>
        </w:rPr>
        <w:t xml:space="preserve"> «</w:t>
      </w:r>
      <w:r w:rsidR="00CD2F96" w:rsidRPr="00CD2F96">
        <w:t>Как метод format() в Python улучшает читаемость кода при работе со строками</w:t>
      </w:r>
      <w:r>
        <w:t>»</w:t>
      </w:r>
      <w:r w:rsidR="00CD2F96" w:rsidRPr="00CD2F96">
        <w:t>?</w:t>
      </w:r>
    </w:p>
    <w:p w14:paraId="72172766" w14:textId="77777777" w:rsidR="000A723F" w:rsidRDefault="00CD2F96" w:rsidP="000A723F">
      <w:r w:rsidRPr="000A723F">
        <w:t>Правильный ответ: </w:t>
      </w:r>
      <w:r w:rsidRPr="00CD2F96">
        <w:t>Метод format() позволяет вставлять значения переменных в строку по именованным или позиционным параметрам, делая код более понятным и структурированным.</w:t>
      </w:r>
    </w:p>
    <w:p w14:paraId="091598FE" w14:textId="48DD825B" w:rsidR="00CD2F96" w:rsidRPr="00CD2F96" w:rsidRDefault="00CD2F96" w:rsidP="000A723F">
      <w:r w:rsidRPr="000A723F">
        <w:t>Компетенции (индикаторы):</w:t>
      </w:r>
      <w:r w:rsidRPr="00CD2F96">
        <w:t> </w:t>
      </w:r>
      <w:r w:rsidR="00A36F05">
        <w:t>ОПК-3 (ОПК-3.1)</w:t>
      </w:r>
    </w:p>
    <w:p w14:paraId="5B8D1F34" w14:textId="77777777" w:rsidR="00660ED6" w:rsidRDefault="00660ED6" w:rsidP="00C00029"/>
    <w:p w14:paraId="23C53D9C" w14:textId="77777777" w:rsidR="00654003" w:rsidRDefault="00654003" w:rsidP="00654003">
      <w:r w:rsidRPr="00654003">
        <w:t xml:space="preserve">11. </w:t>
      </w:r>
      <w:r w:rsidRPr="00654003">
        <w:rPr>
          <w:i/>
          <w:iCs/>
        </w:rPr>
        <w:t>Дайте ответ на вопрос</w:t>
      </w:r>
      <w:r>
        <w:t>:</w:t>
      </w:r>
      <w:r w:rsidRPr="00654003">
        <w:t xml:space="preserve"> </w:t>
      </w:r>
      <w:r>
        <w:t>«</w:t>
      </w:r>
      <w:r w:rsidRPr="00654003">
        <w:t>Какие задачи решает конструктор класса в Python и как он объявляется</w:t>
      </w:r>
      <w:r>
        <w:t>»</w:t>
      </w:r>
      <w:r w:rsidRPr="00654003">
        <w:t>?</w:t>
      </w:r>
    </w:p>
    <w:p w14:paraId="3EEE7044" w14:textId="77777777" w:rsidR="00654003" w:rsidRDefault="00654003" w:rsidP="00654003">
      <w:r w:rsidRPr="00654003">
        <w:lastRenderedPageBreak/>
        <w:t>Правильный ответ: Конструктор класса (__init__) инициализирует атрибуты объекта при его создании. Он объявляется как метод с именем __init__, принимающий параметр self и другие аргументы.</w:t>
      </w:r>
    </w:p>
    <w:p w14:paraId="25A51162" w14:textId="0E0B8920" w:rsidR="00654003" w:rsidRDefault="00654003" w:rsidP="00654003">
      <w:r w:rsidRPr="00654003">
        <w:t>Компетенции (индикаторы): </w:t>
      </w:r>
      <w:r w:rsidR="00A36F05">
        <w:t>ОПК-3 (ОПК-3.3)</w:t>
      </w:r>
    </w:p>
    <w:p w14:paraId="60BCAE56" w14:textId="77777777" w:rsidR="00654003" w:rsidRPr="00654003" w:rsidRDefault="00654003" w:rsidP="00654003"/>
    <w:p w14:paraId="179D0BBA" w14:textId="61B3019E" w:rsidR="00654003" w:rsidRDefault="00654003" w:rsidP="00654003">
      <w:r w:rsidRPr="00654003">
        <w:t xml:space="preserve">12. </w:t>
      </w:r>
      <w:r w:rsidRPr="00654003">
        <w:rPr>
          <w:i/>
          <w:iCs/>
        </w:rPr>
        <w:t>Дайте ответ на вопрос</w:t>
      </w:r>
      <w:r>
        <w:t>:</w:t>
      </w:r>
      <w:r>
        <w:rPr>
          <w:b/>
          <w:bCs/>
        </w:rPr>
        <w:t xml:space="preserve"> «</w:t>
      </w:r>
      <w:r w:rsidRPr="00654003">
        <w:t>Как реализуется наследование в Python и какой синтаксис используется</w:t>
      </w:r>
      <w:r>
        <w:t>»</w:t>
      </w:r>
      <w:r w:rsidRPr="00654003">
        <w:t>?</w:t>
      </w:r>
    </w:p>
    <w:p w14:paraId="3859C927" w14:textId="77777777" w:rsidR="00E33595" w:rsidRDefault="00654003" w:rsidP="00654003">
      <w:r w:rsidRPr="00654003">
        <w:t>Правильный ответ: Наследование реализуется путем указания родительского класса в скобках при объявлении дочернего класса: </w:t>
      </w:r>
    </w:p>
    <w:p w14:paraId="1E7408EA" w14:textId="77777777" w:rsidR="00E33595" w:rsidRDefault="00654003" w:rsidP="00654003">
      <w:r w:rsidRPr="00654003">
        <w:t>class ДочернийКласс(РодительскийКласс)</w:t>
      </w:r>
    </w:p>
    <w:p w14:paraId="1B747A97" w14:textId="6486B480" w:rsidR="00654003" w:rsidRDefault="00654003" w:rsidP="00654003">
      <w:r w:rsidRPr="00654003">
        <w:t>Это позволяет использовать методы и атрибуты родителя.</w:t>
      </w:r>
    </w:p>
    <w:p w14:paraId="48989C11" w14:textId="4D4DF609" w:rsidR="00654003" w:rsidRDefault="00654003" w:rsidP="00654003">
      <w:r w:rsidRPr="00654003">
        <w:t>Компетенции (индикаторы): </w:t>
      </w:r>
      <w:r w:rsidR="00A36F05">
        <w:t>ОПК-3 (ОПК-3.3)</w:t>
      </w:r>
    </w:p>
    <w:p w14:paraId="4C56A0BA" w14:textId="77777777" w:rsidR="00654003" w:rsidRPr="00654003" w:rsidRDefault="00654003" w:rsidP="00654003"/>
    <w:p w14:paraId="675FD1D8" w14:textId="1693A2D0" w:rsidR="00654003" w:rsidRDefault="00654003" w:rsidP="00654003">
      <w:r w:rsidRPr="00654003">
        <w:t xml:space="preserve">13. </w:t>
      </w:r>
      <w:r w:rsidRPr="00654003">
        <w:rPr>
          <w:i/>
          <w:iCs/>
        </w:rPr>
        <w:t>Дайте ответ на вопрос</w:t>
      </w:r>
      <w:r>
        <w:t>:</w:t>
      </w:r>
      <w:r>
        <w:rPr>
          <w:b/>
          <w:bCs/>
        </w:rPr>
        <w:t xml:space="preserve"> «</w:t>
      </w:r>
      <w:r w:rsidRPr="00654003">
        <w:t>Для чего применяется декоратор @property в классах Python</w:t>
      </w:r>
      <w:r>
        <w:t>»</w:t>
      </w:r>
      <w:r w:rsidRPr="00654003">
        <w:t>?</w:t>
      </w:r>
    </w:p>
    <w:p w14:paraId="7235EAC6" w14:textId="77777777" w:rsidR="00664FBA" w:rsidRDefault="00654003" w:rsidP="00654003">
      <w:r w:rsidRPr="00664FBA">
        <w:t>Правильный ответ:</w:t>
      </w:r>
      <w:r w:rsidRPr="00654003">
        <w:t> Декоратор @property позволяет превратить метод класса в атрибут, что дает контроль над чтением, записью и удалением данных, обеспечивая инкапсуляцию.</w:t>
      </w:r>
    </w:p>
    <w:p w14:paraId="21A80C3F" w14:textId="5862D107" w:rsidR="00654003" w:rsidRDefault="00654003" w:rsidP="00654003">
      <w:r w:rsidRPr="00664FBA">
        <w:t>Компетенции (индикаторы):</w:t>
      </w:r>
      <w:r w:rsidRPr="00654003">
        <w:t> </w:t>
      </w:r>
      <w:r w:rsidR="00A36F05">
        <w:t>ОПК-3 (ОПК-3.3)</w:t>
      </w:r>
    </w:p>
    <w:p w14:paraId="5DAFF16D" w14:textId="77777777" w:rsidR="00664FBA" w:rsidRPr="00654003" w:rsidRDefault="00664FBA" w:rsidP="00654003"/>
    <w:p w14:paraId="1D41B961" w14:textId="77777777" w:rsidR="00664FBA" w:rsidRDefault="00664FBA" w:rsidP="00664FBA">
      <w:r w:rsidRPr="00664FBA">
        <w:t xml:space="preserve">14. </w:t>
      </w:r>
      <w:r w:rsidR="00654003" w:rsidRPr="00664FBA">
        <w:rPr>
          <w:i/>
          <w:iCs/>
        </w:rPr>
        <w:t>Дайте ответ на вопрос</w:t>
      </w:r>
      <w:r>
        <w:t>:</w:t>
      </w:r>
      <w:r w:rsidRPr="00664FBA">
        <w:t xml:space="preserve"> </w:t>
      </w:r>
      <w:r>
        <w:t>«</w:t>
      </w:r>
      <w:r w:rsidR="00654003" w:rsidRPr="00654003">
        <w:t>Чем отличается статический метод (@staticmethod) от метода класса (@classmethod)</w:t>
      </w:r>
      <w:r>
        <w:t>»</w:t>
      </w:r>
      <w:r w:rsidR="00654003" w:rsidRPr="00654003">
        <w:t>?</w:t>
      </w:r>
    </w:p>
    <w:p w14:paraId="7AC7A2B2" w14:textId="77777777" w:rsidR="008D058B" w:rsidRDefault="00654003" w:rsidP="00664FBA">
      <w:r w:rsidRPr="00664FBA">
        <w:t>Правильный ответ: </w:t>
      </w:r>
      <w:r w:rsidRPr="00654003">
        <w:t>Статический метод не принимает self или cls и работает как обычная функция внутри класса. Метод класса принимает cls и может модифицировать состояние класса.</w:t>
      </w:r>
    </w:p>
    <w:p w14:paraId="46EA9F15" w14:textId="4B6B0307" w:rsidR="00654003" w:rsidRDefault="00654003" w:rsidP="00664FBA">
      <w:r w:rsidRPr="00664FBA">
        <w:t>Компетенции (индикаторы):</w:t>
      </w:r>
      <w:r w:rsidRPr="00654003">
        <w:t> </w:t>
      </w:r>
      <w:r w:rsidR="00A36F05">
        <w:t>ОПК-3 (ОПК-3.3)</w:t>
      </w:r>
    </w:p>
    <w:p w14:paraId="03AB8212" w14:textId="77777777" w:rsidR="008D058B" w:rsidRPr="00654003" w:rsidRDefault="008D058B" w:rsidP="00664FBA"/>
    <w:p w14:paraId="0D7D3C4F" w14:textId="6FC4CC30" w:rsidR="008D058B" w:rsidRDefault="008D058B" w:rsidP="008D058B">
      <w:r w:rsidRPr="008D058B">
        <w:t xml:space="preserve">15. </w:t>
      </w:r>
      <w:r w:rsidR="00654003" w:rsidRPr="005E3791">
        <w:rPr>
          <w:i/>
          <w:iCs/>
        </w:rPr>
        <w:t>Дайте ответ на вопрос</w:t>
      </w:r>
      <w:r w:rsidR="005E3791">
        <w:t>:</w:t>
      </w:r>
      <w:r w:rsidRPr="008D058B">
        <w:t xml:space="preserve"> </w:t>
      </w:r>
      <w:r w:rsidR="005E3791">
        <w:t>«</w:t>
      </w:r>
      <w:r w:rsidR="00654003" w:rsidRPr="00654003">
        <w:t>Как перегрузить оператор сложения (+) для пользовательского класса в Python</w:t>
      </w:r>
      <w:r w:rsidR="005E3791">
        <w:t>»</w:t>
      </w:r>
      <w:r w:rsidR="00654003" w:rsidRPr="00654003">
        <w:t>?</w:t>
      </w:r>
    </w:p>
    <w:p w14:paraId="5BFF3F6B" w14:textId="77777777" w:rsidR="008D058B" w:rsidRPr="008D058B" w:rsidRDefault="00654003" w:rsidP="008D058B">
      <w:pPr>
        <w:rPr>
          <w:lang w:val="en-US"/>
        </w:rPr>
      </w:pPr>
      <w:r w:rsidRPr="005E3791">
        <w:t>Правильный ответ: </w:t>
      </w:r>
      <w:r w:rsidRPr="00654003">
        <w:t>Для этого определяется метод __add__(self, other), который возвращает новый объект с результатом операции. Например</w:t>
      </w:r>
      <w:r w:rsidRPr="008D058B">
        <w:rPr>
          <w:lang w:val="en-US"/>
        </w:rPr>
        <w:t>: def __add__(self, other): return self.value + other.value.</w:t>
      </w:r>
    </w:p>
    <w:p w14:paraId="31E5CC6F" w14:textId="74D326E8" w:rsidR="00654003" w:rsidRDefault="00654003" w:rsidP="008D058B">
      <w:r w:rsidRPr="005E3791">
        <w:t>Компетенции (индикаторы):</w:t>
      </w:r>
      <w:r w:rsidRPr="00654003">
        <w:t> </w:t>
      </w:r>
      <w:r w:rsidR="00A36F05">
        <w:t>ОПК-3 (ОПК-3.3)</w:t>
      </w:r>
    </w:p>
    <w:p w14:paraId="703F7932" w14:textId="77777777" w:rsidR="008D058B" w:rsidRPr="00654003" w:rsidRDefault="008D058B" w:rsidP="008D058B"/>
    <w:p w14:paraId="4A712E13" w14:textId="77777777" w:rsidR="005E3791" w:rsidRDefault="005E3791" w:rsidP="005E3791">
      <w:r w:rsidRPr="005E3791">
        <w:t xml:space="preserve">16. </w:t>
      </w:r>
      <w:r w:rsidR="00654003" w:rsidRPr="005E3791">
        <w:rPr>
          <w:i/>
          <w:iCs/>
        </w:rPr>
        <w:t>Дайте ответ на вопрос</w:t>
      </w:r>
      <w:r>
        <w:t>:</w:t>
      </w:r>
      <w:r w:rsidRPr="005E3791">
        <w:t xml:space="preserve"> </w:t>
      </w:r>
      <w:r>
        <w:t>«</w:t>
      </w:r>
      <w:r w:rsidR="00654003" w:rsidRPr="00654003">
        <w:t>Что такое абстрактный класс и как его создать в Python</w:t>
      </w:r>
      <w:r>
        <w:t>»</w:t>
      </w:r>
      <w:r w:rsidR="00654003" w:rsidRPr="00654003">
        <w:t>?</w:t>
      </w:r>
    </w:p>
    <w:p w14:paraId="006A7FF4" w14:textId="77777777" w:rsidR="005E3791" w:rsidRDefault="00654003" w:rsidP="005E3791">
      <w:r w:rsidRPr="005E3791">
        <w:t>Правильный ответ:</w:t>
      </w:r>
      <w:r w:rsidRPr="00654003">
        <w:t> Абстрактный класс содержит хотя бы один абстрактный метод (объявленный с @abstractmethod). Для его создания используется модуль abc и наследование от ABC.</w:t>
      </w:r>
    </w:p>
    <w:p w14:paraId="57E09610" w14:textId="0A87E3DD" w:rsidR="00654003" w:rsidRDefault="00654003" w:rsidP="005E3791">
      <w:r w:rsidRPr="005E3791">
        <w:t>Компетенции (индикаторы):</w:t>
      </w:r>
      <w:r w:rsidRPr="00654003">
        <w:t> </w:t>
      </w:r>
      <w:r w:rsidR="00A36F05">
        <w:t>ОПК-3 (ОПК-3.3)</w:t>
      </w:r>
    </w:p>
    <w:p w14:paraId="7E72F275" w14:textId="77777777" w:rsidR="005E3791" w:rsidRPr="00654003" w:rsidRDefault="005E3791" w:rsidP="005E3791"/>
    <w:p w14:paraId="1FC87EB1" w14:textId="52D02174" w:rsidR="005E3791" w:rsidRDefault="005E3791" w:rsidP="005E3791">
      <w:r w:rsidRPr="005E3791">
        <w:t xml:space="preserve">17. </w:t>
      </w:r>
      <w:r w:rsidR="00654003" w:rsidRPr="005E3791">
        <w:rPr>
          <w:i/>
          <w:iCs/>
        </w:rPr>
        <w:t>Дайте ответ на вопрос</w:t>
      </w:r>
      <w:r>
        <w:t>:</w:t>
      </w:r>
      <w:r w:rsidRPr="005E3791">
        <w:t xml:space="preserve"> </w:t>
      </w:r>
      <w:r>
        <w:t>«</w:t>
      </w:r>
      <w:r w:rsidR="00654003" w:rsidRPr="00654003">
        <w:t>Как реализовать инкапсуляцию в Python, если нет модификаторов доступа</w:t>
      </w:r>
      <w:r>
        <w:t>»</w:t>
      </w:r>
      <w:r w:rsidR="00654003" w:rsidRPr="00654003">
        <w:t>?</w:t>
      </w:r>
    </w:p>
    <w:p w14:paraId="772AE812" w14:textId="5816DCF8" w:rsidR="005E3791" w:rsidRDefault="00654003" w:rsidP="005E3791">
      <w:r w:rsidRPr="005E3791">
        <w:lastRenderedPageBreak/>
        <w:t>Правильный ответ:</w:t>
      </w:r>
      <w:r w:rsidRPr="00654003">
        <w:t xml:space="preserve"> Инкапсуляция достигается через соглашение об именовании: атрибуты с одним подчеркиванием (_name) считаются защищенными, с двумя (__name) </w:t>
      </w:r>
      <w:r w:rsidR="005E3791">
        <w:t>–</w:t>
      </w:r>
      <w:r w:rsidRPr="00654003">
        <w:t xml:space="preserve"> приватными.</w:t>
      </w:r>
    </w:p>
    <w:p w14:paraId="5DE9D88D" w14:textId="3E92B631" w:rsidR="00654003" w:rsidRDefault="00654003" w:rsidP="005E3791">
      <w:r w:rsidRPr="005E3791">
        <w:t>Компетенции (индикаторы):</w:t>
      </w:r>
      <w:r w:rsidRPr="00654003">
        <w:t> </w:t>
      </w:r>
      <w:r w:rsidR="00A36F05">
        <w:t>ОПК-3 (ОПК-3.3)</w:t>
      </w:r>
    </w:p>
    <w:p w14:paraId="18F68B92" w14:textId="77777777" w:rsidR="005E3791" w:rsidRPr="00654003" w:rsidRDefault="005E3791" w:rsidP="005E3791"/>
    <w:p w14:paraId="785C4337" w14:textId="65EBD80C" w:rsidR="005E3791" w:rsidRDefault="005E3791" w:rsidP="005E3791">
      <w:r w:rsidRPr="005E3791">
        <w:t xml:space="preserve">18. </w:t>
      </w:r>
      <w:r w:rsidR="00654003" w:rsidRPr="005E3791">
        <w:rPr>
          <w:i/>
          <w:iCs/>
        </w:rPr>
        <w:t>Дайте ответ на вопрос</w:t>
      </w:r>
      <w:r>
        <w:t>:</w:t>
      </w:r>
      <w:r w:rsidRPr="005E3791">
        <w:t xml:space="preserve"> </w:t>
      </w:r>
      <w:r>
        <w:t>«</w:t>
      </w:r>
      <w:r w:rsidR="00654003" w:rsidRPr="00654003">
        <w:t>Что такое примеси (mixins) и как их применяют в Python</w:t>
      </w:r>
      <w:r>
        <w:t>»</w:t>
      </w:r>
      <w:r w:rsidR="00654003" w:rsidRPr="00654003">
        <w:t>?</w:t>
      </w:r>
    </w:p>
    <w:p w14:paraId="6610FF9C" w14:textId="77777777" w:rsidR="006E101D" w:rsidRDefault="00654003" w:rsidP="005E3791">
      <w:r w:rsidRPr="005E3791">
        <w:t>Правильный ответ:</w:t>
      </w:r>
      <w:r w:rsidRPr="00654003">
        <w:t xml:space="preserve"> Примеси </w:t>
      </w:r>
      <w:r w:rsidR="005E3791">
        <w:t>–</w:t>
      </w:r>
      <w:r w:rsidRPr="00654003">
        <w:t xml:space="preserve"> это классы с определенной функциональностью, которые подключаются через множественное наследование для добавления методов дочерним классам без изменения их основной логики.</w:t>
      </w:r>
    </w:p>
    <w:p w14:paraId="6F2572E9" w14:textId="29399BD1" w:rsidR="00654003" w:rsidRDefault="00654003" w:rsidP="005E3791">
      <w:r w:rsidRPr="006E101D">
        <w:t>Компетенции (индикаторы):</w:t>
      </w:r>
      <w:r w:rsidRPr="00654003">
        <w:t> </w:t>
      </w:r>
      <w:r w:rsidR="00A36F05">
        <w:t>ОПК-3 (ОПК-3.3)</w:t>
      </w:r>
    </w:p>
    <w:p w14:paraId="49E80C18" w14:textId="77777777" w:rsidR="006E101D" w:rsidRPr="00654003" w:rsidRDefault="006E101D" w:rsidP="005E3791"/>
    <w:p w14:paraId="1074F334" w14:textId="3AC2AB07" w:rsidR="006E101D" w:rsidRDefault="006E101D" w:rsidP="006E101D">
      <w:r w:rsidRPr="006E101D">
        <w:t xml:space="preserve">19. </w:t>
      </w:r>
      <w:r w:rsidR="00654003" w:rsidRPr="006E101D">
        <w:rPr>
          <w:i/>
          <w:iCs/>
        </w:rPr>
        <w:t>Дайте ответ на вопрос</w:t>
      </w:r>
      <w:r>
        <w:t>:</w:t>
      </w:r>
      <w:r w:rsidRPr="006E101D">
        <w:t xml:space="preserve"> </w:t>
      </w:r>
      <w:r>
        <w:t>«</w:t>
      </w:r>
      <w:r w:rsidR="00654003" w:rsidRPr="00654003">
        <w:t>Как создать итератор для пользовательского класса в Python</w:t>
      </w:r>
      <w:r>
        <w:t>»</w:t>
      </w:r>
      <w:r w:rsidR="00654003" w:rsidRPr="00654003">
        <w:t>?</w:t>
      </w:r>
      <w:r>
        <w:t xml:space="preserve"> </w:t>
      </w:r>
    </w:p>
    <w:p w14:paraId="5E630BE8" w14:textId="77777777" w:rsidR="006E101D" w:rsidRDefault="00654003" w:rsidP="006E101D">
      <w:r w:rsidRPr="006E101D">
        <w:t>Правильный ответ:</w:t>
      </w:r>
      <w:r w:rsidRPr="00654003">
        <w:t> Нужно реализовать методы __iter__() (возвращает сам объект) и __next__() (возвращает следующий элемент или вызывает StopIteration).</w:t>
      </w:r>
    </w:p>
    <w:p w14:paraId="0AB63EBF" w14:textId="108CC20C" w:rsidR="00654003" w:rsidRDefault="00654003" w:rsidP="006E101D">
      <w:r w:rsidRPr="006E101D">
        <w:t>Компетенции (индикаторы):</w:t>
      </w:r>
      <w:r w:rsidRPr="00654003">
        <w:t> </w:t>
      </w:r>
      <w:r w:rsidR="00A36F05">
        <w:t>ОПК-3 (ОПК-3.3)</w:t>
      </w:r>
    </w:p>
    <w:p w14:paraId="7EB9E8A7" w14:textId="77777777" w:rsidR="006E101D" w:rsidRPr="00654003" w:rsidRDefault="006E101D" w:rsidP="006E101D"/>
    <w:p w14:paraId="57F48A84" w14:textId="27CC2F11" w:rsidR="006E101D" w:rsidRDefault="006E101D" w:rsidP="006E101D">
      <w:r w:rsidRPr="006E101D">
        <w:t xml:space="preserve">20. </w:t>
      </w:r>
      <w:r w:rsidR="00654003" w:rsidRPr="006E101D">
        <w:rPr>
          <w:i/>
          <w:iCs/>
        </w:rPr>
        <w:t>Дайте ответ на вопрос</w:t>
      </w:r>
      <w:r>
        <w:t>:</w:t>
      </w:r>
      <w:r w:rsidRPr="006E101D">
        <w:t xml:space="preserve"> </w:t>
      </w:r>
      <w:r>
        <w:t>«</w:t>
      </w:r>
      <w:r w:rsidR="00654003" w:rsidRPr="00654003">
        <w:t>Какие преимущества дает использование полиморфизма в ООП</w:t>
      </w:r>
      <w:r>
        <w:t>»</w:t>
      </w:r>
      <w:r w:rsidR="00654003" w:rsidRPr="00654003">
        <w:t>?</w:t>
      </w:r>
    </w:p>
    <w:p w14:paraId="3AF8701B" w14:textId="77777777" w:rsidR="006E101D" w:rsidRDefault="00654003" w:rsidP="006E101D">
      <w:r w:rsidRPr="006E101D">
        <w:t>Правильный ответ:</w:t>
      </w:r>
      <w:r w:rsidRPr="00654003">
        <w:t> Полиморфизм позволяет использовать методы с одинаковым именем в разных классах, что упрощает взаимодействие с объектами различных типов через единый интерфейс.</w:t>
      </w:r>
    </w:p>
    <w:p w14:paraId="0C91E0A9" w14:textId="3D544090" w:rsidR="00654003" w:rsidRPr="00654003" w:rsidRDefault="00654003" w:rsidP="006E101D">
      <w:r w:rsidRPr="006E101D">
        <w:t>Компетенции (индикаторы):</w:t>
      </w:r>
      <w:r w:rsidRPr="00654003">
        <w:t> </w:t>
      </w:r>
      <w:r w:rsidR="00A36F05">
        <w:t>ОПК-3 (ОПК-3.3)</w:t>
      </w:r>
    </w:p>
    <w:p w14:paraId="72164F8E" w14:textId="77777777" w:rsidR="00053130" w:rsidRPr="00A97F47" w:rsidRDefault="00DD7EED" w:rsidP="0076151B">
      <w:pPr>
        <w:pStyle w:val="3"/>
        <w:rPr>
          <w:i/>
        </w:rPr>
      </w:pPr>
      <w:r w:rsidRPr="00A97F47">
        <w:t>Задания открытого типа с развернутым ответом</w:t>
      </w:r>
    </w:p>
    <w:p w14:paraId="613E3B2B" w14:textId="00B3E1A6" w:rsidR="005B284C" w:rsidRPr="005B284C" w:rsidRDefault="005B284C" w:rsidP="005B284C">
      <w:r w:rsidRPr="005B284C">
        <w:t xml:space="preserve">1.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2B70CAA5" w14:textId="62FF03A0" w:rsidR="005B284C" w:rsidRPr="005B284C" w:rsidRDefault="005B284C" w:rsidP="005B284C">
      <w:r w:rsidRPr="005B284C">
        <w:t>Опишите этапы жизненного цикла программного продукта и их взаимосвязь.</w:t>
      </w:r>
    </w:p>
    <w:p w14:paraId="452E15E0" w14:textId="77777777" w:rsidR="007B6953" w:rsidRDefault="005B284C" w:rsidP="005B284C">
      <w:r w:rsidRPr="005B284C">
        <w:t>Время выполнения: 15 минут</w:t>
      </w:r>
    </w:p>
    <w:p w14:paraId="211AF69B" w14:textId="2D62DFBD" w:rsidR="005B284C" w:rsidRDefault="005B284C" w:rsidP="005B284C">
      <w:r w:rsidRPr="005B284C">
        <w:t>Ожидаемый результат:</w:t>
      </w:r>
    </w:p>
    <w:p w14:paraId="01B4B73A" w14:textId="77777777" w:rsidR="003F36AB" w:rsidRPr="005B284C" w:rsidRDefault="003F36AB" w:rsidP="003F36AB">
      <w:r w:rsidRPr="005B284C">
        <w:t>Основные этапы:</w:t>
      </w:r>
    </w:p>
    <w:p w14:paraId="0CE5DF2D" w14:textId="77777777" w:rsidR="003F36AB" w:rsidRPr="005B284C" w:rsidRDefault="003F36AB" w:rsidP="003F36AB">
      <w:pPr>
        <w:numPr>
          <w:ilvl w:val="0"/>
          <w:numId w:val="2"/>
        </w:numPr>
      </w:pPr>
      <w:r w:rsidRPr="005B284C">
        <w:t>Анализ требований — сбор и формализация потребностей заказчика.</w:t>
      </w:r>
    </w:p>
    <w:p w14:paraId="69AF702E" w14:textId="77777777" w:rsidR="003F36AB" w:rsidRPr="005B284C" w:rsidRDefault="003F36AB" w:rsidP="003F36AB">
      <w:pPr>
        <w:numPr>
          <w:ilvl w:val="0"/>
          <w:numId w:val="2"/>
        </w:numPr>
      </w:pPr>
      <w:r w:rsidRPr="005B284C">
        <w:t>Проектирование — создание архитектуры системы.</w:t>
      </w:r>
    </w:p>
    <w:p w14:paraId="0A6F7357" w14:textId="77777777" w:rsidR="003F36AB" w:rsidRPr="005B284C" w:rsidRDefault="003F36AB" w:rsidP="003F36AB">
      <w:pPr>
        <w:numPr>
          <w:ilvl w:val="0"/>
          <w:numId w:val="2"/>
        </w:numPr>
      </w:pPr>
      <w:r w:rsidRPr="005B284C">
        <w:t>Реализация — написание кода на основе проектной документации.</w:t>
      </w:r>
    </w:p>
    <w:p w14:paraId="70A8849A" w14:textId="77777777" w:rsidR="003F36AB" w:rsidRPr="005B284C" w:rsidRDefault="003F36AB" w:rsidP="003F36AB">
      <w:pPr>
        <w:numPr>
          <w:ilvl w:val="0"/>
          <w:numId w:val="2"/>
        </w:numPr>
      </w:pPr>
      <w:r w:rsidRPr="005B284C">
        <w:t>Тестирование — проверка на соответствие требованиям.</w:t>
      </w:r>
    </w:p>
    <w:p w14:paraId="0BF40A66" w14:textId="77777777" w:rsidR="003F36AB" w:rsidRPr="005B284C" w:rsidRDefault="003F36AB" w:rsidP="003F36AB">
      <w:pPr>
        <w:numPr>
          <w:ilvl w:val="0"/>
          <w:numId w:val="2"/>
        </w:numPr>
      </w:pPr>
      <w:r w:rsidRPr="005B284C">
        <w:t>Внедрение — установка и настройка продукта.</w:t>
      </w:r>
    </w:p>
    <w:p w14:paraId="2C3FA7AC" w14:textId="77777777" w:rsidR="003F36AB" w:rsidRPr="005B284C" w:rsidRDefault="003F36AB" w:rsidP="003F36AB">
      <w:pPr>
        <w:numPr>
          <w:ilvl w:val="0"/>
          <w:numId w:val="2"/>
        </w:numPr>
      </w:pPr>
      <w:r w:rsidRPr="005B284C">
        <w:t>Сопровождение — исправление ошибок и обновления.</w:t>
      </w:r>
    </w:p>
    <w:p w14:paraId="2110494D" w14:textId="77777777" w:rsidR="003F36AB" w:rsidRPr="005B284C" w:rsidRDefault="003F36AB" w:rsidP="003F36AB">
      <w:r w:rsidRPr="005B284C">
        <w:t>Взаимосвязь: Ошибки на этапе анализа (например, неучтенные требования) приводят к переработке проектирования и кода.</w:t>
      </w:r>
      <w:r w:rsidRPr="005B284C">
        <w:br/>
        <w:t>Пример: Если на этапе тестирования выявлены недочеты в логике, требуется вернуться к этапу реализации.</w:t>
      </w:r>
    </w:p>
    <w:p w14:paraId="092BA829" w14:textId="77777777" w:rsidR="004D614B" w:rsidRDefault="005B284C" w:rsidP="005B284C">
      <w:r w:rsidRPr="005B284C">
        <w:lastRenderedPageBreak/>
        <w:t>Критерии оценивания: Наличие минимум 4 этапов и пояснение их взаимосвязи.</w:t>
      </w:r>
    </w:p>
    <w:p w14:paraId="2623B00A" w14:textId="2116C05E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5FD92D7D" w14:textId="5E97E1C4" w:rsidR="005B284C" w:rsidRPr="005B284C" w:rsidRDefault="005B284C" w:rsidP="005B284C"/>
    <w:p w14:paraId="29B2F0F3" w14:textId="0FE451C2" w:rsidR="005B284C" w:rsidRPr="005B284C" w:rsidRDefault="005B284C" w:rsidP="005B284C">
      <w:r w:rsidRPr="005B284C">
        <w:t xml:space="preserve">2.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50D25A44" w14:textId="5F8FA511" w:rsidR="005B284C" w:rsidRPr="005B284C" w:rsidRDefault="005B284C" w:rsidP="005B284C">
      <w:r w:rsidRPr="005B284C">
        <w:t>Объясните роль инкапсуляции в разработке программных продуктов на Python.</w:t>
      </w:r>
    </w:p>
    <w:p w14:paraId="00B60E59" w14:textId="77777777" w:rsidR="007B6953" w:rsidRDefault="005B284C" w:rsidP="005B284C">
      <w:r w:rsidRPr="005B284C">
        <w:t>Время выполнения: 10 минут</w:t>
      </w:r>
    </w:p>
    <w:p w14:paraId="30DDC130" w14:textId="69125E3C" w:rsidR="005B284C" w:rsidRDefault="005B284C" w:rsidP="005B284C">
      <w:r w:rsidRPr="005B284C">
        <w:t>Ожидаемый результат:</w:t>
      </w:r>
    </w:p>
    <w:p w14:paraId="1426B8AC" w14:textId="77777777" w:rsidR="003F36AB" w:rsidRPr="005B284C" w:rsidRDefault="003F36AB" w:rsidP="003F36AB">
      <w:r w:rsidRPr="005B284C">
        <w:t xml:space="preserve">Инкапсуляция </w:t>
      </w:r>
      <w:r>
        <w:t>–</w:t>
      </w:r>
      <w:r w:rsidRPr="005B284C">
        <w:t xml:space="preserve"> принцип ООП, скрывающий внутреннюю реализацию класса. В Python для этого используются:</w:t>
      </w:r>
    </w:p>
    <w:p w14:paraId="2C87570F" w14:textId="77777777" w:rsidR="003F36AB" w:rsidRPr="005B284C" w:rsidRDefault="003F36AB" w:rsidP="003F36AB">
      <w:pPr>
        <w:numPr>
          <w:ilvl w:val="0"/>
          <w:numId w:val="4"/>
        </w:numPr>
      </w:pPr>
      <w:r w:rsidRPr="005B284C">
        <w:t>Приватные атрибуты:</w:t>
      </w:r>
    </w:p>
    <w:p w14:paraId="62E15331" w14:textId="77777777" w:rsidR="003F36AB" w:rsidRPr="005B284C" w:rsidRDefault="003F36AB" w:rsidP="003F36AB">
      <w:r w:rsidRPr="005B284C">
        <w:t xml:space="preserve">class BankAccount:  </w:t>
      </w:r>
    </w:p>
    <w:p w14:paraId="7941679F" w14:textId="77777777" w:rsidR="003F36AB" w:rsidRPr="005B284C" w:rsidRDefault="003F36AB" w:rsidP="003F36AB">
      <w:r w:rsidRPr="005B284C">
        <w:t xml:space="preserve">    def __init__(self):  </w:t>
      </w:r>
    </w:p>
    <w:p w14:paraId="5D314362" w14:textId="77777777" w:rsidR="003F36AB" w:rsidRPr="004D614B" w:rsidRDefault="003F36AB" w:rsidP="003F36AB">
      <w:pPr>
        <w:rPr>
          <w:lang w:val="en-US"/>
        </w:rPr>
      </w:pPr>
      <w:r w:rsidRPr="005B284C">
        <w:t xml:space="preserve">        </w:t>
      </w:r>
      <w:r w:rsidRPr="004D614B">
        <w:rPr>
          <w:lang w:val="en-US"/>
        </w:rPr>
        <w:t xml:space="preserve">self.__balance = 0  # </w:t>
      </w:r>
      <w:r w:rsidRPr="005B284C">
        <w:t>Приватный</w:t>
      </w:r>
      <w:r w:rsidRPr="004D614B">
        <w:rPr>
          <w:lang w:val="en-US"/>
        </w:rPr>
        <w:t xml:space="preserve"> </w:t>
      </w:r>
      <w:r w:rsidRPr="005B284C">
        <w:t>атрибут</w:t>
      </w:r>
      <w:r w:rsidRPr="004D614B">
        <w:rPr>
          <w:lang w:val="en-US"/>
        </w:rPr>
        <w:t xml:space="preserve">  </w:t>
      </w:r>
    </w:p>
    <w:p w14:paraId="45F2F3EC" w14:textId="77777777" w:rsidR="003F36AB" w:rsidRPr="004D614B" w:rsidRDefault="003F36AB" w:rsidP="003F36AB">
      <w:pPr>
        <w:rPr>
          <w:lang w:val="en-US"/>
        </w:rPr>
      </w:pPr>
    </w:p>
    <w:p w14:paraId="14847F1A" w14:textId="77777777" w:rsidR="003F36AB" w:rsidRPr="004D614B" w:rsidRDefault="003F36AB" w:rsidP="003F36AB">
      <w:pPr>
        <w:rPr>
          <w:lang w:val="en-US"/>
        </w:rPr>
      </w:pPr>
      <w:r w:rsidRPr="004D614B">
        <w:rPr>
          <w:lang w:val="en-US"/>
        </w:rPr>
        <w:t xml:space="preserve">    def deposit(self, amount):  </w:t>
      </w:r>
    </w:p>
    <w:p w14:paraId="3A0CBE2B" w14:textId="77777777" w:rsidR="003F36AB" w:rsidRPr="005B284C" w:rsidRDefault="003F36AB" w:rsidP="003F36AB">
      <w:r w:rsidRPr="004D614B">
        <w:rPr>
          <w:lang w:val="en-US"/>
        </w:rPr>
        <w:t xml:space="preserve">        </w:t>
      </w:r>
      <w:r w:rsidRPr="005B284C">
        <w:t xml:space="preserve">self.__balance += amount  </w:t>
      </w:r>
    </w:p>
    <w:p w14:paraId="15E85A88" w14:textId="77777777" w:rsidR="003F36AB" w:rsidRPr="005B284C" w:rsidRDefault="003F36AB" w:rsidP="003F36AB">
      <w:r w:rsidRPr="005B284C">
        <w:t>Преимущества:</w:t>
      </w:r>
    </w:p>
    <w:p w14:paraId="0DE5BDE5" w14:textId="77777777" w:rsidR="003F36AB" w:rsidRPr="005B284C" w:rsidRDefault="003F36AB" w:rsidP="003F36AB">
      <w:pPr>
        <w:numPr>
          <w:ilvl w:val="0"/>
          <w:numId w:val="5"/>
        </w:numPr>
      </w:pPr>
      <w:r w:rsidRPr="005B284C">
        <w:t>Защита данных от случайного изменения.</w:t>
      </w:r>
    </w:p>
    <w:p w14:paraId="41B2AD4B" w14:textId="77777777" w:rsidR="003F36AB" w:rsidRPr="005B284C" w:rsidRDefault="003F36AB" w:rsidP="003F36AB">
      <w:pPr>
        <w:numPr>
          <w:ilvl w:val="0"/>
          <w:numId w:val="5"/>
        </w:numPr>
      </w:pPr>
      <w:r w:rsidRPr="005B284C">
        <w:t>Упрощение модификации кода (изменения внутри класса не затрагивают внешний код).</w:t>
      </w:r>
    </w:p>
    <w:p w14:paraId="3958940B" w14:textId="77777777" w:rsidR="003F36AB" w:rsidRDefault="005B284C" w:rsidP="005B284C">
      <w:r w:rsidRPr="005B284C">
        <w:t>Критерии оценивания: Четкое определение, пример и обоснование значимости.</w:t>
      </w:r>
    </w:p>
    <w:p w14:paraId="360B5235" w14:textId="6079BD1B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4005EE40" w14:textId="03A85D46" w:rsidR="005B284C" w:rsidRPr="005B284C" w:rsidRDefault="005B284C" w:rsidP="005B284C"/>
    <w:p w14:paraId="3E91DD46" w14:textId="452138A6" w:rsidR="005B284C" w:rsidRPr="005B284C" w:rsidRDefault="005B284C" w:rsidP="005B284C">
      <w:r w:rsidRPr="005B284C">
        <w:t xml:space="preserve">3.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7CE29FF7" w14:textId="750B8EA1" w:rsidR="005B284C" w:rsidRPr="005B284C" w:rsidRDefault="005B284C" w:rsidP="005B284C">
      <w:r w:rsidRPr="005B284C">
        <w:t>Сравните Agile и Waterfall методологии. В каком случае Agile предпочтительнее?</w:t>
      </w:r>
    </w:p>
    <w:p w14:paraId="3AFC34AD" w14:textId="77777777" w:rsidR="007B6953" w:rsidRDefault="005B284C" w:rsidP="005B284C">
      <w:r w:rsidRPr="005B284C">
        <w:t>Время выполнения: 20 минут</w:t>
      </w:r>
    </w:p>
    <w:p w14:paraId="1D1FC942" w14:textId="5738D97B" w:rsidR="005B284C" w:rsidRDefault="005B284C" w:rsidP="005B284C">
      <w:r w:rsidRPr="005B284C">
        <w:t>Ожидаемый результат:</w:t>
      </w:r>
    </w:p>
    <w:p w14:paraId="761178CE" w14:textId="77777777" w:rsidR="003F36AB" w:rsidRPr="005B284C" w:rsidRDefault="003F36AB" w:rsidP="003F36AB">
      <w:r w:rsidRPr="005B284C">
        <w:t>Agile:</w:t>
      </w:r>
    </w:p>
    <w:p w14:paraId="17546C2D" w14:textId="77777777" w:rsidR="003F36AB" w:rsidRPr="005B284C" w:rsidRDefault="003F36AB" w:rsidP="003F36AB">
      <w:pPr>
        <w:numPr>
          <w:ilvl w:val="0"/>
          <w:numId w:val="7"/>
        </w:numPr>
      </w:pPr>
      <w:r w:rsidRPr="005B284C">
        <w:t>Итеративная разработка, гибкие требования.</w:t>
      </w:r>
    </w:p>
    <w:p w14:paraId="1CC6BF36" w14:textId="77777777" w:rsidR="003F36AB" w:rsidRPr="005B284C" w:rsidRDefault="003F36AB" w:rsidP="003F36AB">
      <w:pPr>
        <w:numPr>
          <w:ilvl w:val="0"/>
          <w:numId w:val="7"/>
        </w:numPr>
      </w:pPr>
      <w:r w:rsidRPr="005B284C">
        <w:t>Подходит для проектов с неопределенными требованиями (например, стартапы).</w:t>
      </w:r>
    </w:p>
    <w:p w14:paraId="0FA22B53" w14:textId="77777777" w:rsidR="003F36AB" w:rsidRPr="005B284C" w:rsidRDefault="003F36AB" w:rsidP="003F36AB">
      <w:r w:rsidRPr="005B284C">
        <w:t>Waterfall:</w:t>
      </w:r>
    </w:p>
    <w:p w14:paraId="5B64C52D" w14:textId="77777777" w:rsidR="003F36AB" w:rsidRPr="005B284C" w:rsidRDefault="003F36AB" w:rsidP="003F36AB">
      <w:pPr>
        <w:numPr>
          <w:ilvl w:val="0"/>
          <w:numId w:val="8"/>
        </w:numPr>
      </w:pPr>
      <w:r w:rsidRPr="005B284C">
        <w:t>Последовательные этапы без возврата.</w:t>
      </w:r>
    </w:p>
    <w:p w14:paraId="43ED27C3" w14:textId="77777777" w:rsidR="003F36AB" w:rsidRPr="005B284C" w:rsidRDefault="003F36AB" w:rsidP="003F36AB">
      <w:pPr>
        <w:numPr>
          <w:ilvl w:val="0"/>
          <w:numId w:val="8"/>
        </w:numPr>
      </w:pPr>
      <w:r w:rsidRPr="005B284C">
        <w:t>Эффективен для проектов с фиксированными требованиями (например, государственные системы).</w:t>
      </w:r>
    </w:p>
    <w:p w14:paraId="65E295D5" w14:textId="77777777" w:rsidR="003F36AB" w:rsidRDefault="003F36AB" w:rsidP="003F36AB">
      <w:r w:rsidRPr="005B284C">
        <w:t>Пример: Для стартапа, где требования меняются каждую неделю, Agile позволяет быстро адаптироваться.</w:t>
      </w:r>
    </w:p>
    <w:p w14:paraId="7C1B4A90" w14:textId="409B029E" w:rsidR="003F36AB" w:rsidRPr="005B284C" w:rsidRDefault="003F36AB" w:rsidP="003F36AB">
      <w:r w:rsidRPr="005B284C">
        <w:t>Риски Waterfall: Задержки из-за невозможности внести изменения после завершения этапа.</w:t>
      </w:r>
    </w:p>
    <w:p w14:paraId="0CB94E07" w14:textId="77777777" w:rsidR="007B6953" w:rsidRDefault="005B284C" w:rsidP="005B284C">
      <w:r w:rsidRPr="005B284C">
        <w:lastRenderedPageBreak/>
        <w:t>Критерии оценивания: Сравнение двух методологий и пример их применения.</w:t>
      </w:r>
    </w:p>
    <w:p w14:paraId="41C295AA" w14:textId="3B60F0DA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1D73A5BC" w14:textId="2FA8F57A" w:rsidR="005B284C" w:rsidRPr="005B284C" w:rsidRDefault="005B284C" w:rsidP="005B284C"/>
    <w:p w14:paraId="78A9E42D" w14:textId="26870DFD" w:rsidR="005B284C" w:rsidRPr="005B284C" w:rsidRDefault="006A04C5" w:rsidP="005B284C">
      <w:r w:rsidRPr="006A04C5">
        <w:t>4</w:t>
      </w:r>
      <w:r w:rsidR="005B284C" w:rsidRPr="005B284C">
        <w:t xml:space="preserve">. </w:t>
      </w:r>
      <w:r w:rsidR="005B284C"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="005B284C"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5B284C" w:rsidRPr="005B284C">
        <w:t>.</w:t>
      </w:r>
    </w:p>
    <w:p w14:paraId="28A38C1C" w14:textId="2E7E5DD6" w:rsidR="005B284C" w:rsidRPr="005B284C" w:rsidRDefault="005B284C" w:rsidP="005B284C">
      <w:r w:rsidRPr="005B284C">
        <w:t>Опишите виды тестирования программного продукта и их цели.</w:t>
      </w:r>
    </w:p>
    <w:p w14:paraId="347EA619" w14:textId="77777777" w:rsidR="006A04C5" w:rsidRDefault="005B284C" w:rsidP="005B284C">
      <w:r w:rsidRPr="005B284C">
        <w:t>Время выполнения: 15 минут</w:t>
      </w:r>
    </w:p>
    <w:p w14:paraId="2542C818" w14:textId="4F5CC1AB" w:rsidR="005B284C" w:rsidRDefault="005B284C" w:rsidP="005B284C">
      <w:r w:rsidRPr="005B284C">
        <w:t>Ожидаемый результат:</w:t>
      </w:r>
    </w:p>
    <w:p w14:paraId="221FDF90" w14:textId="77777777" w:rsidR="003F36AB" w:rsidRPr="005B284C" w:rsidRDefault="003F36AB" w:rsidP="003F36AB">
      <w:pPr>
        <w:numPr>
          <w:ilvl w:val="0"/>
          <w:numId w:val="10"/>
        </w:numPr>
      </w:pPr>
      <w:r w:rsidRPr="005B284C">
        <w:t>Модульное: Проверка отдельных компонентов.</w:t>
      </w:r>
    </w:p>
    <w:p w14:paraId="0EF59CF5" w14:textId="77777777" w:rsidR="003F36AB" w:rsidRPr="004D614B" w:rsidRDefault="003F36AB" w:rsidP="003F36AB">
      <w:pPr>
        <w:rPr>
          <w:lang w:val="en-US"/>
        </w:rPr>
      </w:pPr>
      <w:r w:rsidRPr="004D614B">
        <w:rPr>
          <w:lang w:val="en-US"/>
        </w:rPr>
        <w:t xml:space="preserve">def test_add():  </w:t>
      </w:r>
    </w:p>
    <w:p w14:paraId="7F930B50" w14:textId="77777777" w:rsidR="003F36AB" w:rsidRPr="004D614B" w:rsidRDefault="003F36AB" w:rsidP="003F36AB">
      <w:pPr>
        <w:rPr>
          <w:lang w:val="en-US"/>
        </w:rPr>
      </w:pPr>
      <w:r w:rsidRPr="004D614B">
        <w:rPr>
          <w:lang w:val="en-US"/>
        </w:rPr>
        <w:t xml:space="preserve">    assert add(2, 3) == 5  </w:t>
      </w:r>
    </w:p>
    <w:p w14:paraId="4725F1A0" w14:textId="77777777" w:rsidR="003F36AB" w:rsidRPr="005B284C" w:rsidRDefault="003F36AB" w:rsidP="003F36AB">
      <w:pPr>
        <w:numPr>
          <w:ilvl w:val="0"/>
          <w:numId w:val="10"/>
        </w:numPr>
      </w:pPr>
      <w:r w:rsidRPr="005B284C">
        <w:t>Интеграционное: Проверка взаимодействия модулей.</w:t>
      </w:r>
    </w:p>
    <w:p w14:paraId="15B360D1" w14:textId="77777777" w:rsidR="003F36AB" w:rsidRPr="005B284C" w:rsidRDefault="003F36AB" w:rsidP="003F36AB">
      <w:pPr>
        <w:numPr>
          <w:ilvl w:val="0"/>
          <w:numId w:val="10"/>
        </w:numPr>
      </w:pPr>
      <w:r w:rsidRPr="005B284C">
        <w:t>Системное: Проверка всей системы на соответствие требованиям.</w:t>
      </w:r>
    </w:p>
    <w:p w14:paraId="1D95F5AA" w14:textId="0A8228D4" w:rsidR="003F36AB" w:rsidRPr="005B284C" w:rsidRDefault="003F36AB" w:rsidP="003F36AB">
      <w:pPr>
        <w:numPr>
          <w:ilvl w:val="0"/>
          <w:numId w:val="10"/>
        </w:numPr>
      </w:pPr>
      <w:r w:rsidRPr="005B284C">
        <w:t>Приемочное: </w:t>
      </w:r>
      <w:r w:rsidR="008B6B2C" w:rsidRPr="005B284C">
        <w:t>Финальная</w:t>
      </w:r>
      <w:r w:rsidRPr="005B284C">
        <w:t xml:space="preserve"> проверка заказчиком.</w:t>
      </w:r>
    </w:p>
    <w:p w14:paraId="1CFE3607" w14:textId="77777777" w:rsidR="003F36AB" w:rsidRPr="005B284C" w:rsidRDefault="003F36AB" w:rsidP="003F36AB">
      <w:r w:rsidRPr="005B284C">
        <w:t>Цель: Выявление ошибок, обеспечение качества и соответствия требованиям.</w:t>
      </w:r>
    </w:p>
    <w:p w14:paraId="39868AF5" w14:textId="7B0C9E2C" w:rsidR="005B284C" w:rsidRPr="005B284C" w:rsidRDefault="005B284C" w:rsidP="005B284C">
      <w:r w:rsidRPr="005B284C">
        <w:t>Критерии оценивания: Упоминание минимум 3 видов тестирования и пример.</w:t>
      </w:r>
      <w:r w:rsidRPr="005B284C">
        <w:br/>
        <w:t>Компетенции (индикаторы): </w:t>
      </w:r>
      <w:r w:rsidR="00A36F05">
        <w:t>ОПК-3 (ОПК-3.1)</w:t>
      </w:r>
    </w:p>
    <w:p w14:paraId="154B13B8" w14:textId="75C63FEF" w:rsidR="005B284C" w:rsidRPr="005B284C" w:rsidRDefault="005B284C" w:rsidP="005B284C"/>
    <w:p w14:paraId="7C40273F" w14:textId="26305E41" w:rsidR="005B284C" w:rsidRPr="005B284C" w:rsidRDefault="005B284C" w:rsidP="005B284C">
      <w:r w:rsidRPr="005B284C">
        <w:t xml:space="preserve">5.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442E9EF0" w14:textId="0F175805" w:rsidR="005B284C" w:rsidRPr="005B284C" w:rsidRDefault="005B284C" w:rsidP="005B284C">
      <w:r w:rsidRPr="005B284C">
        <w:t>Как списки и словари в Python упрощают разработку программных продуктов?</w:t>
      </w:r>
    </w:p>
    <w:p w14:paraId="5E34139F" w14:textId="77777777" w:rsidR="006A04C5" w:rsidRDefault="005B284C" w:rsidP="005B284C">
      <w:r w:rsidRPr="005B284C">
        <w:t>Время выполнения: 10 минут</w:t>
      </w:r>
    </w:p>
    <w:p w14:paraId="4B942B30" w14:textId="2C97FF90" w:rsidR="005B284C" w:rsidRDefault="005B284C" w:rsidP="005B284C">
      <w:r w:rsidRPr="005B284C">
        <w:t>Ожидаемый результат:</w:t>
      </w:r>
    </w:p>
    <w:p w14:paraId="43122199" w14:textId="77777777" w:rsidR="00951BA4" w:rsidRPr="005B284C" w:rsidRDefault="00951BA4" w:rsidP="00951BA4">
      <w:pPr>
        <w:numPr>
          <w:ilvl w:val="0"/>
          <w:numId w:val="12"/>
        </w:numPr>
      </w:pPr>
      <w:r w:rsidRPr="005B284C">
        <w:t>Списки:</w:t>
      </w:r>
    </w:p>
    <w:p w14:paraId="68021452" w14:textId="77777777" w:rsidR="00951BA4" w:rsidRPr="005B284C" w:rsidRDefault="00951BA4" w:rsidP="00951BA4">
      <w:r w:rsidRPr="005B284C">
        <w:t xml:space="preserve">orders = ["order1", "order2"]  # Упорядоченное хранение данных.  </w:t>
      </w:r>
    </w:p>
    <w:p w14:paraId="32D2769D" w14:textId="77777777" w:rsidR="00951BA4" w:rsidRPr="005B284C" w:rsidRDefault="00951BA4" w:rsidP="00951BA4">
      <w:pPr>
        <w:numPr>
          <w:ilvl w:val="0"/>
          <w:numId w:val="12"/>
        </w:numPr>
      </w:pPr>
      <w:r w:rsidRPr="005B284C">
        <w:t>Словари:</w:t>
      </w:r>
    </w:p>
    <w:p w14:paraId="3E90B24C" w14:textId="77777777" w:rsidR="00951BA4" w:rsidRPr="005B284C" w:rsidRDefault="00951BA4" w:rsidP="00951BA4">
      <w:r w:rsidRPr="005B284C">
        <w:t xml:space="preserve">config = {"port": 8080, "debug": True}  # Быстрый доступ по ключу.  </w:t>
      </w:r>
    </w:p>
    <w:p w14:paraId="5014F1F0" w14:textId="77777777" w:rsidR="00951BA4" w:rsidRPr="005B284C" w:rsidRDefault="00951BA4" w:rsidP="00951BA4">
      <w:r w:rsidRPr="005B284C">
        <w:t>Сравнение: Списки подходят для итераций, словари — для поиска и управления настройками.</w:t>
      </w:r>
    </w:p>
    <w:p w14:paraId="43DE0BA1" w14:textId="77777777" w:rsidR="000C7F84" w:rsidRDefault="005B284C" w:rsidP="005B284C">
      <w:r w:rsidRPr="005B284C">
        <w:t>Критерии оценивания: </w:t>
      </w:r>
      <w:r w:rsidR="000C7F84">
        <w:t xml:space="preserve">Наличие двух примеров </w:t>
      </w:r>
      <w:r w:rsidRPr="005B284C">
        <w:t>и обоснование выбора.</w:t>
      </w:r>
    </w:p>
    <w:p w14:paraId="6B94201C" w14:textId="2A16A030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2CA0BF45" w14:textId="3870E9BE" w:rsidR="005B284C" w:rsidRPr="005B284C" w:rsidRDefault="005B284C" w:rsidP="005B284C"/>
    <w:p w14:paraId="3F254554" w14:textId="3E650044" w:rsidR="005B284C" w:rsidRPr="005B284C" w:rsidRDefault="005B284C" w:rsidP="005B284C">
      <w:r w:rsidRPr="005B284C">
        <w:t xml:space="preserve">6.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13E16F3A" w14:textId="67B2570D" w:rsidR="005B284C" w:rsidRPr="005B284C" w:rsidRDefault="005B284C" w:rsidP="005B284C">
      <w:r w:rsidRPr="005B284C">
        <w:t>Объясните применение регулярных выражений в Python на примере валидации email.</w:t>
      </w:r>
    </w:p>
    <w:p w14:paraId="275FE712" w14:textId="77777777" w:rsidR="000C7F84" w:rsidRPr="000C7F84" w:rsidRDefault="005B284C" w:rsidP="005B284C">
      <w:r w:rsidRPr="005B284C">
        <w:t>Время выполнения: 15 минут</w:t>
      </w:r>
    </w:p>
    <w:p w14:paraId="4A74B107" w14:textId="224AB71F" w:rsidR="005B284C" w:rsidRDefault="005B284C" w:rsidP="005B284C">
      <w:r w:rsidRPr="005B284C">
        <w:t>Ожидаемый результат:</w:t>
      </w:r>
    </w:p>
    <w:p w14:paraId="7C8C6CD2" w14:textId="77777777" w:rsidR="00951BA4" w:rsidRPr="004D614B" w:rsidRDefault="00951BA4" w:rsidP="00951BA4">
      <w:pPr>
        <w:rPr>
          <w:lang w:val="en-US"/>
        </w:rPr>
      </w:pPr>
      <w:r w:rsidRPr="005B284C">
        <w:t>Код</w:t>
      </w:r>
      <w:r w:rsidRPr="004D614B">
        <w:rPr>
          <w:lang w:val="en-US"/>
        </w:rPr>
        <w:t>:</w:t>
      </w:r>
    </w:p>
    <w:p w14:paraId="3237AAAD" w14:textId="77777777" w:rsidR="00951BA4" w:rsidRPr="004D614B" w:rsidRDefault="00951BA4" w:rsidP="00951BA4">
      <w:pPr>
        <w:rPr>
          <w:lang w:val="en-US"/>
        </w:rPr>
      </w:pPr>
      <w:r w:rsidRPr="004D614B">
        <w:rPr>
          <w:lang w:val="en-US"/>
        </w:rPr>
        <w:t xml:space="preserve">import re  </w:t>
      </w:r>
    </w:p>
    <w:p w14:paraId="1C9B8864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email = "user@example.com"  </w:t>
      </w:r>
    </w:p>
    <w:p w14:paraId="15CC1A21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pattern = r"^[a-z0-9._%+-]+@[a-z0-9.-]+\.[a-z]{2,}$"  </w:t>
      </w:r>
    </w:p>
    <w:p w14:paraId="5213277F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if re.match(pattern, email):  </w:t>
      </w:r>
    </w:p>
    <w:p w14:paraId="43DF263A" w14:textId="77777777" w:rsidR="00951BA4" w:rsidRPr="005B284C" w:rsidRDefault="00951BA4" w:rsidP="00951BA4">
      <w:r w:rsidRPr="005B284C">
        <w:rPr>
          <w:lang w:val="en-US"/>
        </w:rPr>
        <w:t xml:space="preserve">    </w:t>
      </w:r>
      <w:r w:rsidRPr="005B284C">
        <w:t xml:space="preserve">print("Valid")  </w:t>
      </w:r>
    </w:p>
    <w:p w14:paraId="62CA58E8" w14:textId="77777777" w:rsidR="00951BA4" w:rsidRPr="005B284C" w:rsidRDefault="00951BA4" w:rsidP="00951BA4">
      <w:r w:rsidRPr="005B284C">
        <w:t>Применение:</w:t>
      </w:r>
    </w:p>
    <w:p w14:paraId="07C1B452" w14:textId="77777777" w:rsidR="00951BA4" w:rsidRPr="005B284C" w:rsidRDefault="00951BA4" w:rsidP="00951BA4">
      <w:pPr>
        <w:numPr>
          <w:ilvl w:val="0"/>
          <w:numId w:val="14"/>
        </w:numPr>
      </w:pPr>
      <w:r w:rsidRPr="005B284C">
        <w:lastRenderedPageBreak/>
        <w:t>Валидация входных данных в формах.</w:t>
      </w:r>
    </w:p>
    <w:p w14:paraId="2D2F60D1" w14:textId="77777777" w:rsidR="00951BA4" w:rsidRPr="005B284C" w:rsidRDefault="00951BA4" w:rsidP="00951BA4">
      <w:pPr>
        <w:numPr>
          <w:ilvl w:val="0"/>
          <w:numId w:val="14"/>
        </w:numPr>
      </w:pPr>
      <w:r w:rsidRPr="005B284C">
        <w:t>Парсинг текстовых логов.</w:t>
      </w:r>
    </w:p>
    <w:p w14:paraId="2C27DA9B" w14:textId="1E19988F" w:rsidR="000C7F84" w:rsidRDefault="005B284C" w:rsidP="005B284C">
      <w:r w:rsidRPr="005B284C">
        <w:t>Критерии оценивания: </w:t>
      </w:r>
      <w:r w:rsidR="00100266">
        <w:t>Наличие п</w:t>
      </w:r>
      <w:r w:rsidRPr="005B284C">
        <w:t>ример</w:t>
      </w:r>
      <w:r w:rsidR="00100266">
        <w:t>а</w:t>
      </w:r>
      <w:r w:rsidRPr="005B284C">
        <w:t xml:space="preserve"> кода и описание минимум 2 сфер применения.</w:t>
      </w:r>
    </w:p>
    <w:p w14:paraId="76540AA1" w14:textId="08755088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64002A60" w14:textId="3605C514" w:rsidR="005B284C" w:rsidRDefault="005B284C" w:rsidP="005B284C"/>
    <w:p w14:paraId="75667F9C" w14:textId="43C813D5" w:rsidR="005B284C" w:rsidRPr="005B284C" w:rsidRDefault="005B284C" w:rsidP="005B284C">
      <w:r w:rsidRPr="005B284C">
        <w:t xml:space="preserve">7.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783A8299" w14:textId="6800EC2F" w:rsidR="005B284C" w:rsidRPr="005B284C" w:rsidRDefault="005B284C" w:rsidP="005B284C">
      <w:r w:rsidRPr="005B284C">
        <w:t>Какие инструменты Python используются для работы с файлами и каталогами?</w:t>
      </w:r>
    </w:p>
    <w:p w14:paraId="39B85640" w14:textId="77777777" w:rsidR="00100266" w:rsidRDefault="005B284C" w:rsidP="005B284C">
      <w:r w:rsidRPr="005B284C">
        <w:t>Время выполнения: 10 минут</w:t>
      </w:r>
    </w:p>
    <w:p w14:paraId="77B11C64" w14:textId="52EBC383" w:rsidR="005B284C" w:rsidRDefault="005B284C" w:rsidP="005B284C">
      <w:r w:rsidRPr="005B284C">
        <w:t>Ожидаемый результат:</w:t>
      </w:r>
    </w:p>
    <w:p w14:paraId="54FBCA35" w14:textId="77777777" w:rsidR="00951BA4" w:rsidRPr="005B284C" w:rsidRDefault="00951BA4" w:rsidP="00951BA4">
      <w:pPr>
        <w:numPr>
          <w:ilvl w:val="0"/>
          <w:numId w:val="16"/>
        </w:numPr>
      </w:pPr>
      <w:r w:rsidRPr="005B284C">
        <w:t>Модуль os: Управление путями, создание папок.</w:t>
      </w:r>
    </w:p>
    <w:p w14:paraId="5A894452" w14:textId="77777777" w:rsidR="00951BA4" w:rsidRPr="005B284C" w:rsidRDefault="00951BA4" w:rsidP="00951BA4">
      <w:pPr>
        <w:numPr>
          <w:ilvl w:val="0"/>
          <w:numId w:val="16"/>
        </w:numPr>
      </w:pPr>
      <w:r w:rsidRPr="005B284C">
        <w:t>Модуль shutil: Копирование и удаление файлов.</w:t>
      </w:r>
      <w:r w:rsidRPr="005B284C">
        <w:br/>
        <w:t>Пример:</w:t>
      </w:r>
    </w:p>
    <w:p w14:paraId="775C4532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try:  </w:t>
      </w:r>
    </w:p>
    <w:p w14:paraId="29D782B5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    with open("data.txt", "r") as file:  </w:t>
      </w:r>
    </w:p>
    <w:p w14:paraId="4BBE10D3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        data = file.read()  </w:t>
      </w:r>
    </w:p>
    <w:p w14:paraId="55985BE6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except FileNotFoundError:  </w:t>
      </w:r>
    </w:p>
    <w:p w14:paraId="510A59F3" w14:textId="77777777" w:rsidR="00951BA4" w:rsidRPr="005B284C" w:rsidRDefault="00951BA4" w:rsidP="00951BA4">
      <w:r w:rsidRPr="005B284C">
        <w:rPr>
          <w:lang w:val="en-US"/>
        </w:rPr>
        <w:t xml:space="preserve">    </w:t>
      </w:r>
      <w:r w:rsidRPr="005B284C">
        <w:t xml:space="preserve">print("Файл не найден")  </w:t>
      </w:r>
    </w:p>
    <w:p w14:paraId="1543334C" w14:textId="77777777" w:rsidR="00C40AAC" w:rsidRDefault="005B284C" w:rsidP="005B284C">
      <w:r w:rsidRPr="005B284C">
        <w:t>Критерии оценивания: Упоминание двух модулей и пример работы с файлом.</w:t>
      </w:r>
    </w:p>
    <w:p w14:paraId="56AA82CD" w14:textId="510E8FFC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1A0F9FF6" w14:textId="62063F44" w:rsidR="005B284C" w:rsidRPr="005B284C" w:rsidRDefault="005B284C" w:rsidP="005B284C"/>
    <w:p w14:paraId="64785650" w14:textId="6DADB821" w:rsidR="005B284C" w:rsidRPr="005B284C" w:rsidRDefault="005B284C" w:rsidP="005B284C">
      <w:r w:rsidRPr="005B284C">
        <w:t xml:space="preserve">8.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779432DF" w14:textId="24B5FA6F" w:rsidR="005B284C" w:rsidRPr="005B284C" w:rsidRDefault="005B284C" w:rsidP="005B284C">
      <w:r w:rsidRPr="005B284C">
        <w:t>Как наследование способствует повторному использованию кода?</w:t>
      </w:r>
    </w:p>
    <w:p w14:paraId="066F7E56" w14:textId="77777777" w:rsidR="005C2D0E" w:rsidRDefault="005B284C" w:rsidP="005B284C">
      <w:r w:rsidRPr="005B284C">
        <w:t>Время выполнения: 10 минут</w:t>
      </w:r>
    </w:p>
    <w:p w14:paraId="0B707FDD" w14:textId="59E0216F" w:rsidR="005B284C" w:rsidRDefault="005B284C" w:rsidP="005B284C">
      <w:r w:rsidRPr="005B284C">
        <w:t>Ожидаемый результат:</w:t>
      </w:r>
    </w:p>
    <w:p w14:paraId="7C77B302" w14:textId="77777777" w:rsidR="00951BA4" w:rsidRPr="005B284C" w:rsidRDefault="00951BA4" w:rsidP="00951BA4">
      <w:r w:rsidRPr="005B284C">
        <w:t>Правильный ответ:</w:t>
      </w:r>
    </w:p>
    <w:p w14:paraId="171B465F" w14:textId="77777777" w:rsidR="00951BA4" w:rsidRPr="00951BA4" w:rsidRDefault="00951BA4" w:rsidP="00951BA4">
      <w:r w:rsidRPr="005B284C">
        <w:t>Пример</w:t>
      </w:r>
      <w:r w:rsidRPr="00951BA4">
        <w:t>:</w:t>
      </w:r>
    </w:p>
    <w:p w14:paraId="0C675AB2" w14:textId="77777777" w:rsidR="00951BA4" w:rsidRPr="00951BA4" w:rsidRDefault="00951BA4" w:rsidP="00951BA4">
      <w:r w:rsidRPr="004D614B">
        <w:rPr>
          <w:lang w:val="en-US"/>
        </w:rPr>
        <w:t>class</w:t>
      </w:r>
      <w:r w:rsidRPr="00951BA4">
        <w:t xml:space="preserve"> </w:t>
      </w:r>
      <w:r w:rsidRPr="004D614B">
        <w:rPr>
          <w:lang w:val="en-US"/>
        </w:rPr>
        <w:t>Animal</w:t>
      </w:r>
      <w:r w:rsidRPr="00951BA4">
        <w:t xml:space="preserve">:  </w:t>
      </w:r>
    </w:p>
    <w:p w14:paraId="740F0A45" w14:textId="77777777" w:rsidR="00951BA4" w:rsidRPr="005B284C" w:rsidRDefault="00951BA4" w:rsidP="00951BA4">
      <w:pPr>
        <w:rPr>
          <w:lang w:val="en-US"/>
        </w:rPr>
      </w:pPr>
      <w:r w:rsidRPr="00951BA4">
        <w:t xml:space="preserve">    </w:t>
      </w:r>
      <w:r w:rsidRPr="005B284C">
        <w:rPr>
          <w:lang w:val="en-US"/>
        </w:rPr>
        <w:t xml:space="preserve">def eat(self):  </w:t>
      </w:r>
    </w:p>
    <w:p w14:paraId="0009EE55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        print("Eating...")  </w:t>
      </w:r>
    </w:p>
    <w:p w14:paraId="1808F0B3" w14:textId="77777777" w:rsidR="00951BA4" w:rsidRPr="005B284C" w:rsidRDefault="00951BA4" w:rsidP="00951BA4">
      <w:pPr>
        <w:rPr>
          <w:lang w:val="en-US"/>
        </w:rPr>
      </w:pPr>
    </w:p>
    <w:p w14:paraId="2A06B0E3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class Dog(Animal):  </w:t>
      </w:r>
    </w:p>
    <w:p w14:paraId="5DBCBBE4" w14:textId="77777777" w:rsidR="00951BA4" w:rsidRPr="005B284C" w:rsidRDefault="00951BA4" w:rsidP="00951BA4">
      <w:pPr>
        <w:rPr>
          <w:lang w:val="en-US"/>
        </w:rPr>
      </w:pPr>
      <w:r w:rsidRPr="005B284C">
        <w:rPr>
          <w:lang w:val="en-US"/>
        </w:rPr>
        <w:t xml:space="preserve">    def bark(self):  </w:t>
      </w:r>
    </w:p>
    <w:p w14:paraId="2C80EFC6" w14:textId="77777777" w:rsidR="00951BA4" w:rsidRPr="004D614B" w:rsidRDefault="00951BA4" w:rsidP="00951BA4">
      <w:pPr>
        <w:rPr>
          <w:lang w:val="en-US"/>
        </w:rPr>
      </w:pPr>
      <w:r w:rsidRPr="005B284C">
        <w:rPr>
          <w:lang w:val="en-US"/>
        </w:rPr>
        <w:t xml:space="preserve">        </w:t>
      </w:r>
      <w:r w:rsidRPr="004D614B">
        <w:rPr>
          <w:lang w:val="en-US"/>
        </w:rPr>
        <w:t xml:space="preserve">print("Woof!")  </w:t>
      </w:r>
    </w:p>
    <w:p w14:paraId="697B3F84" w14:textId="77777777" w:rsidR="00951BA4" w:rsidRPr="005B284C" w:rsidRDefault="00951BA4" w:rsidP="00951BA4">
      <w:r w:rsidRPr="005B284C">
        <w:t>Преимущества:</w:t>
      </w:r>
    </w:p>
    <w:p w14:paraId="38409AD2" w14:textId="77777777" w:rsidR="00951BA4" w:rsidRPr="005B284C" w:rsidRDefault="00951BA4" w:rsidP="00951BA4">
      <w:pPr>
        <w:numPr>
          <w:ilvl w:val="0"/>
          <w:numId w:val="18"/>
        </w:numPr>
      </w:pPr>
      <w:r w:rsidRPr="005B284C">
        <w:t>Сокращение дублирования кода.</w:t>
      </w:r>
    </w:p>
    <w:p w14:paraId="389D0FE6" w14:textId="21804B66" w:rsidR="00951BA4" w:rsidRPr="005B284C" w:rsidRDefault="00951BA4" w:rsidP="00951BA4">
      <w:r w:rsidRPr="005B284C">
        <w:t>Упрощение поддержки иерархии объектов.</w:t>
      </w:r>
    </w:p>
    <w:p w14:paraId="46330790" w14:textId="77777777" w:rsidR="005C2D0E" w:rsidRDefault="005B284C" w:rsidP="005B284C">
      <w:r w:rsidRPr="005B284C">
        <w:t>Критерии оценивания: Пример иерархии классов и пояснение выгод.</w:t>
      </w:r>
    </w:p>
    <w:p w14:paraId="5335DD95" w14:textId="17FB730A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3CF2C9D3" w14:textId="1135EB2B" w:rsidR="005B284C" w:rsidRDefault="005B284C" w:rsidP="005B284C"/>
    <w:p w14:paraId="493577A6" w14:textId="3C7DBD74" w:rsidR="005B284C" w:rsidRPr="005B284C" w:rsidRDefault="005B284C" w:rsidP="005B284C">
      <w:r w:rsidRPr="005B284C">
        <w:t xml:space="preserve">9.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233BE689" w14:textId="1B0E7E11" w:rsidR="005B284C" w:rsidRPr="005B284C" w:rsidRDefault="005B284C" w:rsidP="005B284C">
      <w:r w:rsidRPr="005B284C">
        <w:t>Опишите этапы внедрения программного продукта в эксплуатацию.</w:t>
      </w:r>
    </w:p>
    <w:p w14:paraId="1941D95F" w14:textId="77777777" w:rsidR="005C2D0E" w:rsidRDefault="005B284C" w:rsidP="005B284C">
      <w:r w:rsidRPr="005B284C">
        <w:lastRenderedPageBreak/>
        <w:t>Время выполнения: 15 минут</w:t>
      </w:r>
    </w:p>
    <w:p w14:paraId="4C07D755" w14:textId="2A339E04" w:rsidR="005B284C" w:rsidRDefault="005B284C" w:rsidP="005B284C">
      <w:r w:rsidRPr="005B284C">
        <w:t>Ожидаемый результат:</w:t>
      </w:r>
    </w:p>
    <w:p w14:paraId="2323A2CE" w14:textId="77777777" w:rsidR="00951BA4" w:rsidRPr="005B284C" w:rsidRDefault="00951BA4" w:rsidP="00951BA4">
      <w:r w:rsidRPr="005B284C">
        <w:t>Этапы:</w:t>
      </w:r>
    </w:p>
    <w:p w14:paraId="29298078" w14:textId="77777777" w:rsidR="00951BA4" w:rsidRPr="005B284C" w:rsidRDefault="00951BA4" w:rsidP="00951BA4">
      <w:pPr>
        <w:numPr>
          <w:ilvl w:val="0"/>
          <w:numId w:val="20"/>
        </w:numPr>
      </w:pPr>
      <w:r w:rsidRPr="005B284C">
        <w:t>Установка на сервера заказчика.</w:t>
      </w:r>
    </w:p>
    <w:p w14:paraId="383247F2" w14:textId="77777777" w:rsidR="00951BA4" w:rsidRPr="005B284C" w:rsidRDefault="00951BA4" w:rsidP="00951BA4">
      <w:pPr>
        <w:numPr>
          <w:ilvl w:val="0"/>
          <w:numId w:val="20"/>
        </w:numPr>
      </w:pPr>
      <w:r w:rsidRPr="005B284C">
        <w:t>Настройка под инфраструктуру.</w:t>
      </w:r>
    </w:p>
    <w:p w14:paraId="7BFEEC45" w14:textId="77777777" w:rsidR="00951BA4" w:rsidRPr="005B284C" w:rsidRDefault="00951BA4" w:rsidP="00951BA4">
      <w:pPr>
        <w:numPr>
          <w:ilvl w:val="0"/>
          <w:numId w:val="20"/>
        </w:numPr>
      </w:pPr>
      <w:r w:rsidRPr="005B284C">
        <w:t>Обучение пользователей.</w:t>
      </w:r>
    </w:p>
    <w:p w14:paraId="7DBB1FB4" w14:textId="77777777" w:rsidR="00951BA4" w:rsidRPr="005B284C" w:rsidRDefault="00951BA4" w:rsidP="00951BA4">
      <w:pPr>
        <w:numPr>
          <w:ilvl w:val="0"/>
          <w:numId w:val="20"/>
        </w:numPr>
      </w:pPr>
      <w:r w:rsidRPr="005B284C">
        <w:t>Миграция данных из старых систем.</w:t>
      </w:r>
    </w:p>
    <w:p w14:paraId="0EBC3A59" w14:textId="77777777" w:rsidR="00951BA4" w:rsidRPr="005B284C" w:rsidRDefault="00951BA4" w:rsidP="00951BA4">
      <w:r w:rsidRPr="005B284C">
        <w:t>Риски:</w:t>
      </w:r>
    </w:p>
    <w:p w14:paraId="661728D8" w14:textId="77777777" w:rsidR="00951BA4" w:rsidRPr="005B284C" w:rsidRDefault="00951BA4" w:rsidP="00951BA4">
      <w:pPr>
        <w:numPr>
          <w:ilvl w:val="0"/>
          <w:numId w:val="21"/>
        </w:numPr>
      </w:pPr>
      <w:r w:rsidRPr="005B284C">
        <w:t>Ошибки при переносе данных.</w:t>
      </w:r>
    </w:p>
    <w:p w14:paraId="2186CF5F" w14:textId="77777777" w:rsidR="00951BA4" w:rsidRPr="005B284C" w:rsidRDefault="00951BA4" w:rsidP="00951BA4">
      <w:pPr>
        <w:numPr>
          <w:ilvl w:val="0"/>
          <w:numId w:val="21"/>
        </w:numPr>
      </w:pPr>
      <w:r w:rsidRPr="005B284C">
        <w:t>Недостаточная документация для настройки.</w:t>
      </w:r>
    </w:p>
    <w:p w14:paraId="62261D80" w14:textId="53810EEA" w:rsidR="005B284C" w:rsidRPr="005B284C" w:rsidRDefault="005B284C" w:rsidP="005B284C">
      <w:r w:rsidRPr="005B284C">
        <w:t>Критерии оценивания: Упоминание минимум 3 этапов и пример риска.</w:t>
      </w:r>
      <w:r w:rsidRPr="005B284C">
        <w:br/>
        <w:t>Компетенции (индикаторы): </w:t>
      </w:r>
      <w:r w:rsidR="00A36F05">
        <w:t>ОПК-3 (ОПК-3.1)</w:t>
      </w:r>
    </w:p>
    <w:p w14:paraId="6B46AABD" w14:textId="0E3CC3CB" w:rsidR="005B284C" w:rsidRPr="005B284C" w:rsidRDefault="005B284C" w:rsidP="005B284C"/>
    <w:p w14:paraId="2A2314F5" w14:textId="79C0F903" w:rsidR="005B284C" w:rsidRPr="005B284C" w:rsidRDefault="005B284C" w:rsidP="005B284C">
      <w:r w:rsidRPr="005B284C">
        <w:t xml:space="preserve">10. </w:t>
      </w:r>
      <w:r w:rsidRPr="005B284C">
        <w:rPr>
          <w:i/>
          <w:iCs/>
        </w:rPr>
        <w:t>П</w:t>
      </w:r>
      <w:r w:rsidR="008B6B2C">
        <w:rPr>
          <w:i/>
          <w:iCs/>
        </w:rPr>
        <w:t>р</w:t>
      </w:r>
      <w:r w:rsidRPr="005B284C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Pr="005B284C">
        <w:t>.</w:t>
      </w:r>
    </w:p>
    <w:p w14:paraId="1EE7B9DF" w14:textId="66566244" w:rsidR="005B284C" w:rsidRPr="005B284C" w:rsidRDefault="005B284C" w:rsidP="005B284C">
      <w:r w:rsidRPr="005B284C">
        <w:t>Как методы форматирования строк (format() и f-строки) улучшают читаемость кода?</w:t>
      </w:r>
    </w:p>
    <w:p w14:paraId="46D9F0B9" w14:textId="77777777" w:rsidR="005C2D0E" w:rsidRDefault="005B284C" w:rsidP="005B284C">
      <w:r w:rsidRPr="005B284C">
        <w:t>Время выполнения: 10 минут</w:t>
      </w:r>
    </w:p>
    <w:p w14:paraId="3AD262B3" w14:textId="1F457659" w:rsidR="005B284C" w:rsidRDefault="005B284C" w:rsidP="005B284C">
      <w:r w:rsidRPr="005B284C">
        <w:t>Ожидаемый результат:</w:t>
      </w:r>
    </w:p>
    <w:p w14:paraId="50CB5877" w14:textId="77777777" w:rsidR="00951BA4" w:rsidRPr="005B284C" w:rsidRDefault="00951BA4" w:rsidP="00951BA4">
      <w:r w:rsidRPr="005B284C">
        <w:t>Пример f-строк:</w:t>
      </w:r>
    </w:p>
    <w:p w14:paraId="240DA8B8" w14:textId="77777777" w:rsidR="00951BA4" w:rsidRPr="004D614B" w:rsidRDefault="00951BA4" w:rsidP="00951BA4">
      <w:r w:rsidRPr="005B284C">
        <w:rPr>
          <w:lang w:val="en-US"/>
        </w:rPr>
        <w:t>python</w:t>
      </w:r>
    </w:p>
    <w:p w14:paraId="3B0E6C5E" w14:textId="77777777" w:rsidR="00951BA4" w:rsidRPr="004D614B" w:rsidRDefault="00951BA4" w:rsidP="00951BA4">
      <w:r w:rsidRPr="005B284C">
        <w:rPr>
          <w:lang w:val="en-US"/>
        </w:rPr>
        <w:t>Copy</w:t>
      </w:r>
    </w:p>
    <w:p w14:paraId="33601D9A" w14:textId="77777777" w:rsidR="00951BA4" w:rsidRPr="004D614B" w:rsidRDefault="00951BA4" w:rsidP="00951BA4">
      <w:r w:rsidRPr="005B284C">
        <w:rPr>
          <w:lang w:val="en-US"/>
        </w:rPr>
        <w:t>name</w:t>
      </w:r>
      <w:r w:rsidRPr="004D614B">
        <w:t xml:space="preserve"> = "</w:t>
      </w:r>
      <w:r w:rsidRPr="005B284C">
        <w:t>Иван</w:t>
      </w:r>
      <w:r w:rsidRPr="004D614B">
        <w:t xml:space="preserve">"  </w:t>
      </w:r>
    </w:p>
    <w:p w14:paraId="095C736B" w14:textId="77777777" w:rsidR="00951BA4" w:rsidRPr="005B284C" w:rsidRDefault="00951BA4" w:rsidP="00951BA4">
      <w:r w:rsidRPr="005B284C">
        <w:rPr>
          <w:lang w:val="en-US"/>
        </w:rPr>
        <w:t>print</w:t>
      </w:r>
      <w:r w:rsidRPr="004D614B">
        <w:t>(</w:t>
      </w:r>
      <w:r w:rsidRPr="005B284C">
        <w:rPr>
          <w:lang w:val="en-US"/>
        </w:rPr>
        <w:t>f</w:t>
      </w:r>
      <w:r w:rsidRPr="004D614B">
        <w:t>"</w:t>
      </w:r>
      <w:r w:rsidRPr="005B284C">
        <w:t>Привет</w:t>
      </w:r>
      <w:r w:rsidRPr="004D614B">
        <w:t>, {</w:t>
      </w:r>
      <w:r w:rsidRPr="005B284C">
        <w:rPr>
          <w:lang w:val="en-US"/>
        </w:rPr>
        <w:t>name</w:t>
      </w:r>
      <w:r w:rsidRPr="004D614B">
        <w:t xml:space="preserve">}!")  </w:t>
      </w:r>
      <w:r w:rsidRPr="005B284C">
        <w:t xml:space="preserve"># Читаемо и лаконично.  </w:t>
      </w:r>
    </w:p>
    <w:p w14:paraId="3AC47483" w14:textId="77777777" w:rsidR="00951BA4" w:rsidRPr="005B284C" w:rsidRDefault="00951BA4" w:rsidP="00951BA4">
      <w:r w:rsidRPr="005B284C">
        <w:t>Преимущества:</w:t>
      </w:r>
    </w:p>
    <w:p w14:paraId="1DB6989D" w14:textId="77777777" w:rsidR="00951BA4" w:rsidRPr="005B284C" w:rsidRDefault="00951BA4" w:rsidP="00951BA4">
      <w:pPr>
        <w:numPr>
          <w:ilvl w:val="0"/>
          <w:numId w:val="23"/>
        </w:numPr>
      </w:pPr>
      <w:r w:rsidRPr="005B284C">
        <w:t>Упрощение сложных строковых конструкций.</w:t>
      </w:r>
    </w:p>
    <w:p w14:paraId="01097C68" w14:textId="77777777" w:rsidR="00951BA4" w:rsidRPr="005B284C" w:rsidRDefault="00951BA4" w:rsidP="00951BA4">
      <w:pPr>
        <w:numPr>
          <w:ilvl w:val="0"/>
          <w:numId w:val="23"/>
        </w:numPr>
      </w:pPr>
      <w:r w:rsidRPr="005B284C">
        <w:t>Снижение ошибок при конкатенации.</w:t>
      </w:r>
    </w:p>
    <w:p w14:paraId="419EC2C6" w14:textId="77777777" w:rsidR="005C2D0E" w:rsidRPr="005C2D0E" w:rsidRDefault="005B284C" w:rsidP="005B284C">
      <w:r w:rsidRPr="005B284C">
        <w:t>Критерии оценивания: Пример использования и обоснование выбора метода.</w:t>
      </w:r>
    </w:p>
    <w:p w14:paraId="6D4C8ABA" w14:textId="65BE4B2D" w:rsidR="005B284C" w:rsidRPr="005B284C" w:rsidRDefault="005B284C" w:rsidP="005B284C">
      <w:r w:rsidRPr="005B284C">
        <w:t>Компетенции (индикаторы): </w:t>
      </w:r>
      <w:r w:rsidR="00A36F05">
        <w:t>ОПК-3 (ОПК-3.1)</w:t>
      </w:r>
    </w:p>
    <w:p w14:paraId="38F8F7A1" w14:textId="77777777" w:rsidR="005B284C" w:rsidRDefault="005B284C" w:rsidP="007070AE"/>
    <w:p w14:paraId="0C0F51CB" w14:textId="7B1DD22F" w:rsidR="00977F7B" w:rsidRPr="00977F7B" w:rsidRDefault="005C2D0E" w:rsidP="00977F7B">
      <w:r w:rsidRPr="005C2D0E">
        <w:t>1</w:t>
      </w:r>
      <w:r w:rsidR="00977F7B" w:rsidRPr="00977F7B">
        <w:t xml:space="preserve">1.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42C194C4" w14:textId="3CA32DD8" w:rsidR="00977F7B" w:rsidRPr="00977F7B" w:rsidRDefault="00977F7B" w:rsidP="00977F7B">
      <w:r w:rsidRPr="00977F7B">
        <w:t>Объясните, как создать класс в Python, инициализировать его атрибуты и методы. Приведите пример класса Car с атрибутами model и year, а также методом display_info().</w:t>
      </w:r>
    </w:p>
    <w:p w14:paraId="10741352" w14:textId="77777777" w:rsidR="0057107F" w:rsidRDefault="00977F7B" w:rsidP="00977F7B">
      <w:r w:rsidRPr="00977F7B">
        <w:t>Время выполнения: 10 минут</w:t>
      </w:r>
    </w:p>
    <w:p w14:paraId="1774E9A3" w14:textId="17040658" w:rsidR="00977F7B" w:rsidRDefault="00977F7B" w:rsidP="00977F7B">
      <w:r w:rsidRPr="00977F7B">
        <w:t>Ожидаемый результат:</w:t>
      </w:r>
    </w:p>
    <w:p w14:paraId="7F0A749A" w14:textId="77777777" w:rsidR="00951BA4" w:rsidRPr="00951BA4" w:rsidRDefault="00951BA4" w:rsidP="00951BA4">
      <w:pPr>
        <w:rPr>
          <w:lang w:val="en-US"/>
        </w:rPr>
      </w:pPr>
      <w:r w:rsidRPr="00977F7B">
        <w:rPr>
          <w:lang w:val="en-US"/>
        </w:rPr>
        <w:t>class</w:t>
      </w:r>
      <w:r w:rsidRPr="00951BA4">
        <w:rPr>
          <w:lang w:val="en-US"/>
        </w:rPr>
        <w:t xml:space="preserve"> </w:t>
      </w:r>
      <w:r w:rsidRPr="00977F7B">
        <w:rPr>
          <w:lang w:val="en-US"/>
        </w:rPr>
        <w:t>Car</w:t>
      </w:r>
      <w:r w:rsidRPr="00951BA4">
        <w:rPr>
          <w:lang w:val="en-US"/>
        </w:rPr>
        <w:t xml:space="preserve">:  </w:t>
      </w:r>
    </w:p>
    <w:p w14:paraId="4F2841BD" w14:textId="77777777" w:rsidR="00951BA4" w:rsidRPr="003769DE" w:rsidRDefault="00951BA4" w:rsidP="00951BA4">
      <w:pPr>
        <w:rPr>
          <w:lang w:val="en-US"/>
        </w:rPr>
      </w:pPr>
      <w:r w:rsidRPr="00951BA4">
        <w:rPr>
          <w:lang w:val="en-US"/>
        </w:rPr>
        <w:t xml:space="preserve">    </w:t>
      </w:r>
      <w:r w:rsidRPr="00977F7B">
        <w:rPr>
          <w:lang w:val="en-US"/>
        </w:rPr>
        <w:t>def</w:t>
      </w:r>
      <w:r w:rsidRPr="003769DE">
        <w:rPr>
          <w:lang w:val="en-US"/>
        </w:rPr>
        <w:t xml:space="preserve"> __</w:t>
      </w:r>
      <w:r w:rsidRPr="00977F7B">
        <w:rPr>
          <w:lang w:val="en-US"/>
        </w:rPr>
        <w:t>init</w:t>
      </w:r>
      <w:r w:rsidRPr="003769DE">
        <w:rPr>
          <w:lang w:val="en-US"/>
        </w:rPr>
        <w:t>__(</w:t>
      </w:r>
      <w:r w:rsidRPr="00977F7B">
        <w:rPr>
          <w:lang w:val="en-US"/>
        </w:rPr>
        <w:t>self</w:t>
      </w:r>
      <w:r w:rsidRPr="003769DE">
        <w:rPr>
          <w:lang w:val="en-US"/>
        </w:rPr>
        <w:t xml:space="preserve">, </w:t>
      </w:r>
      <w:r w:rsidRPr="00977F7B">
        <w:rPr>
          <w:lang w:val="en-US"/>
        </w:rPr>
        <w:t>model</w:t>
      </w:r>
      <w:r w:rsidRPr="003769DE">
        <w:rPr>
          <w:lang w:val="en-US"/>
        </w:rPr>
        <w:t xml:space="preserve">, </w:t>
      </w:r>
      <w:r w:rsidRPr="00977F7B">
        <w:rPr>
          <w:lang w:val="en-US"/>
        </w:rPr>
        <w:t>year</w:t>
      </w:r>
      <w:r w:rsidRPr="003769DE">
        <w:rPr>
          <w:lang w:val="en-US"/>
        </w:rPr>
        <w:t xml:space="preserve">):  </w:t>
      </w:r>
    </w:p>
    <w:p w14:paraId="566ECAFF" w14:textId="77777777" w:rsidR="00951BA4" w:rsidRPr="00977F7B" w:rsidRDefault="00951BA4" w:rsidP="00951BA4">
      <w:pPr>
        <w:rPr>
          <w:lang w:val="en-US"/>
        </w:rPr>
      </w:pPr>
      <w:r w:rsidRPr="003769DE">
        <w:rPr>
          <w:lang w:val="en-US"/>
        </w:rPr>
        <w:t xml:space="preserve">        </w:t>
      </w:r>
      <w:r w:rsidRPr="00977F7B">
        <w:rPr>
          <w:lang w:val="en-US"/>
        </w:rPr>
        <w:t xml:space="preserve">self.model = model  </w:t>
      </w:r>
    </w:p>
    <w:p w14:paraId="736E8295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self.year = year  </w:t>
      </w:r>
    </w:p>
    <w:p w14:paraId="7194882F" w14:textId="77777777" w:rsidR="00951BA4" w:rsidRPr="00977F7B" w:rsidRDefault="00951BA4" w:rsidP="00951BA4">
      <w:pPr>
        <w:rPr>
          <w:lang w:val="en-US"/>
        </w:rPr>
      </w:pPr>
    </w:p>
    <w:p w14:paraId="6A396F3A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display_info(self):  </w:t>
      </w:r>
    </w:p>
    <w:p w14:paraId="386D0386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print(f"</w:t>
      </w:r>
      <w:r w:rsidRPr="00977F7B">
        <w:t>Модель</w:t>
      </w:r>
      <w:r w:rsidRPr="00977F7B">
        <w:rPr>
          <w:lang w:val="en-US"/>
        </w:rPr>
        <w:t xml:space="preserve">: {self.model}, </w:t>
      </w:r>
      <w:r w:rsidRPr="00977F7B">
        <w:t>Год</w:t>
      </w:r>
      <w:r w:rsidRPr="00977F7B">
        <w:rPr>
          <w:lang w:val="en-US"/>
        </w:rPr>
        <w:t xml:space="preserve"> </w:t>
      </w:r>
      <w:r w:rsidRPr="00977F7B">
        <w:t>выпуска</w:t>
      </w:r>
      <w:r w:rsidRPr="00977F7B">
        <w:rPr>
          <w:lang w:val="en-US"/>
        </w:rPr>
        <w:t xml:space="preserve">: {self.year}")  </w:t>
      </w:r>
    </w:p>
    <w:p w14:paraId="492D0465" w14:textId="77777777" w:rsidR="00951BA4" w:rsidRPr="00977F7B" w:rsidRDefault="00951BA4" w:rsidP="00951BA4">
      <w:pPr>
        <w:rPr>
          <w:lang w:val="en-US"/>
        </w:rPr>
      </w:pPr>
    </w:p>
    <w:p w14:paraId="5F0E72ED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lastRenderedPageBreak/>
        <w:t xml:space="preserve"># </w:t>
      </w:r>
      <w:r w:rsidRPr="00977F7B">
        <w:t>Пример</w:t>
      </w:r>
      <w:r w:rsidRPr="00977F7B">
        <w:rPr>
          <w:lang w:val="en-US"/>
        </w:rPr>
        <w:t xml:space="preserve"> </w:t>
      </w:r>
      <w:r w:rsidRPr="00977F7B">
        <w:t>использования</w:t>
      </w:r>
      <w:r w:rsidRPr="00977F7B">
        <w:rPr>
          <w:lang w:val="en-US"/>
        </w:rPr>
        <w:t xml:space="preserve">  </w:t>
      </w:r>
    </w:p>
    <w:p w14:paraId="485BDEF1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my_car = Car("Toyota Camry", 2020)  </w:t>
      </w:r>
    </w:p>
    <w:p w14:paraId="07848C29" w14:textId="77777777" w:rsidR="00951BA4" w:rsidRPr="00A97F47" w:rsidRDefault="00951BA4" w:rsidP="00951BA4">
      <w:r w:rsidRPr="00977F7B">
        <w:rPr>
          <w:lang w:val="en-US"/>
        </w:rPr>
        <w:t>my</w:t>
      </w:r>
      <w:r w:rsidRPr="00A97F47">
        <w:t>_</w:t>
      </w:r>
      <w:r w:rsidRPr="00977F7B">
        <w:rPr>
          <w:lang w:val="en-US"/>
        </w:rPr>
        <w:t>car</w:t>
      </w:r>
      <w:r w:rsidRPr="00A97F47">
        <w:t>.</w:t>
      </w:r>
      <w:r w:rsidRPr="00977F7B">
        <w:rPr>
          <w:lang w:val="en-US"/>
        </w:rPr>
        <w:t>display</w:t>
      </w:r>
      <w:r w:rsidRPr="00A97F47">
        <w:t>_</w:t>
      </w:r>
      <w:r w:rsidRPr="00977F7B">
        <w:rPr>
          <w:lang w:val="en-US"/>
        </w:rPr>
        <w:t>info</w:t>
      </w:r>
      <w:r w:rsidRPr="00A97F47">
        <w:t xml:space="preserve">()  </w:t>
      </w:r>
    </w:p>
    <w:p w14:paraId="0301B4C0" w14:textId="77777777" w:rsidR="00951BA4" w:rsidRPr="00977F7B" w:rsidRDefault="00951BA4" w:rsidP="00951BA4">
      <w:r w:rsidRPr="00977F7B">
        <w:t>Пояснение: Класс Car инкапсулирует данные об автомобиле, а метод display_info предоставляет интерфейс для вывода информации.</w:t>
      </w:r>
    </w:p>
    <w:p w14:paraId="52D22CD9" w14:textId="2BE7A703" w:rsidR="00977F7B" w:rsidRPr="00977F7B" w:rsidRDefault="00977F7B" w:rsidP="00977F7B">
      <w:r w:rsidRPr="00977F7B">
        <w:t>Критерии оценивания: Корректный синтаксис, реализация метода, пояснение.</w:t>
      </w:r>
      <w:r w:rsidRPr="00977F7B">
        <w:br/>
        <w:t>Компетенции (индикаторы): </w:t>
      </w:r>
      <w:r w:rsidR="00A36F05">
        <w:t>ОПК-3 (ОПК-3.3)</w:t>
      </w:r>
    </w:p>
    <w:p w14:paraId="3B08F46E" w14:textId="57ABFD09" w:rsidR="00977F7B" w:rsidRPr="00977F7B" w:rsidRDefault="00977F7B" w:rsidP="00977F7B"/>
    <w:p w14:paraId="6195EF15" w14:textId="42155D12" w:rsidR="00977F7B" w:rsidRPr="00977F7B" w:rsidRDefault="0057107F" w:rsidP="00977F7B">
      <w:r w:rsidRPr="0057107F">
        <w:t>1</w:t>
      </w:r>
      <w:r w:rsidR="00977F7B" w:rsidRPr="00977F7B">
        <w:t xml:space="preserve">2.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5001F1A3" w14:textId="7C173595" w:rsidR="00977F7B" w:rsidRPr="00977F7B" w:rsidRDefault="00977F7B" w:rsidP="00977F7B">
      <w:r w:rsidRPr="00977F7B">
        <w:t>Создайте класс ElectricCar, который наследует от класса Car (из предыдущего вопроса) и добавляет атрибут battery_capacity. Переопределите метод display_info(), чтобы выводить информацию о батарее.</w:t>
      </w:r>
    </w:p>
    <w:p w14:paraId="2D0AECD5" w14:textId="77777777" w:rsidR="0057107F" w:rsidRPr="0057107F" w:rsidRDefault="00977F7B" w:rsidP="00977F7B">
      <w:r w:rsidRPr="00977F7B">
        <w:t>Время выполнения: 15 минут</w:t>
      </w:r>
    </w:p>
    <w:p w14:paraId="759FE177" w14:textId="4E22EDD5" w:rsidR="00977F7B" w:rsidRPr="00CE6D05" w:rsidRDefault="00977F7B" w:rsidP="00977F7B">
      <w:pPr>
        <w:rPr>
          <w:lang w:val="en-US"/>
        </w:rPr>
      </w:pPr>
      <w:r w:rsidRPr="00977F7B">
        <w:t>Ожидаемый</w:t>
      </w:r>
      <w:r w:rsidRPr="00CE6D05">
        <w:rPr>
          <w:lang w:val="en-US"/>
        </w:rPr>
        <w:t xml:space="preserve"> </w:t>
      </w:r>
      <w:r w:rsidRPr="00977F7B">
        <w:t>результат</w:t>
      </w:r>
      <w:r w:rsidRPr="00CE6D05">
        <w:rPr>
          <w:lang w:val="en-US"/>
        </w:rPr>
        <w:t>:</w:t>
      </w:r>
    </w:p>
    <w:p w14:paraId="0A6C14B9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class ElectricCar(Car):  </w:t>
      </w:r>
    </w:p>
    <w:p w14:paraId="6F63B2EE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__init__(self, model, year, battery_capacity):  </w:t>
      </w:r>
    </w:p>
    <w:p w14:paraId="5ED4375D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super().__init__(model, year)  </w:t>
      </w:r>
    </w:p>
    <w:p w14:paraId="0E5CE200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self.battery_capacity = battery_capacity  </w:t>
      </w:r>
    </w:p>
    <w:p w14:paraId="1C56CD1B" w14:textId="77777777" w:rsidR="00951BA4" w:rsidRPr="00977F7B" w:rsidRDefault="00951BA4" w:rsidP="00951BA4">
      <w:pPr>
        <w:rPr>
          <w:lang w:val="en-US"/>
        </w:rPr>
      </w:pPr>
    </w:p>
    <w:p w14:paraId="490733A3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display_info(self):  </w:t>
      </w:r>
    </w:p>
    <w:p w14:paraId="3454E236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print(f"</w:t>
      </w:r>
      <w:r w:rsidRPr="00977F7B">
        <w:t>Модель</w:t>
      </w:r>
      <w:r w:rsidRPr="00977F7B">
        <w:rPr>
          <w:lang w:val="en-US"/>
        </w:rPr>
        <w:t xml:space="preserve">: {self.model}, </w:t>
      </w:r>
      <w:r w:rsidRPr="00977F7B">
        <w:t>Год</w:t>
      </w:r>
      <w:r w:rsidRPr="00977F7B">
        <w:rPr>
          <w:lang w:val="en-US"/>
        </w:rPr>
        <w:t xml:space="preserve">: {self.year}, </w:t>
      </w:r>
      <w:r w:rsidRPr="00977F7B">
        <w:t>Батарея</w:t>
      </w:r>
      <w:r w:rsidRPr="00977F7B">
        <w:rPr>
          <w:lang w:val="en-US"/>
        </w:rPr>
        <w:t xml:space="preserve">: {self.battery_capacity} </w:t>
      </w:r>
      <w:r w:rsidRPr="00977F7B">
        <w:t>кВт</w:t>
      </w:r>
      <w:r w:rsidRPr="00977F7B">
        <w:rPr>
          <w:lang w:val="en-US"/>
        </w:rPr>
        <w:t>·</w:t>
      </w:r>
      <w:r w:rsidRPr="00977F7B">
        <w:t>ч</w:t>
      </w:r>
      <w:r w:rsidRPr="00977F7B">
        <w:rPr>
          <w:lang w:val="en-US"/>
        </w:rPr>
        <w:t xml:space="preserve">")  </w:t>
      </w:r>
    </w:p>
    <w:p w14:paraId="3776FDF8" w14:textId="77777777" w:rsidR="00951BA4" w:rsidRPr="00977F7B" w:rsidRDefault="00951BA4" w:rsidP="00951BA4">
      <w:pPr>
        <w:rPr>
          <w:lang w:val="en-US"/>
        </w:rPr>
      </w:pPr>
    </w:p>
    <w:p w14:paraId="6AF9F074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# </w:t>
      </w:r>
      <w:r w:rsidRPr="00977F7B">
        <w:t>Пример</w:t>
      </w:r>
      <w:r w:rsidRPr="00977F7B">
        <w:rPr>
          <w:lang w:val="en-US"/>
        </w:rPr>
        <w:t xml:space="preserve"> </w:t>
      </w:r>
      <w:r w:rsidRPr="00977F7B">
        <w:t>использования</w:t>
      </w:r>
      <w:r w:rsidRPr="00977F7B">
        <w:rPr>
          <w:lang w:val="en-US"/>
        </w:rPr>
        <w:t xml:space="preserve">  </w:t>
      </w:r>
    </w:p>
    <w:p w14:paraId="118A786C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tesla = ElectricCar("Tesla Model S", 2023, 100)  </w:t>
      </w:r>
    </w:p>
    <w:p w14:paraId="083A7877" w14:textId="77777777" w:rsidR="00951BA4" w:rsidRPr="00977F7B" w:rsidRDefault="00951BA4" w:rsidP="00951BA4">
      <w:r w:rsidRPr="00977F7B">
        <w:t xml:space="preserve">tesla.display_info()  </w:t>
      </w:r>
    </w:p>
    <w:p w14:paraId="462C2DAB" w14:textId="77777777" w:rsidR="00951BA4" w:rsidRPr="00977F7B" w:rsidRDefault="00951BA4" w:rsidP="00951BA4">
      <w:r w:rsidRPr="00977F7B">
        <w:t>Пояснение: Наследование позволяет повторно использовать код класса Car, добавляя новую функциональность.</w:t>
      </w:r>
    </w:p>
    <w:p w14:paraId="00486A3D" w14:textId="77777777" w:rsidR="0057107F" w:rsidRPr="0057107F" w:rsidRDefault="00977F7B" w:rsidP="00977F7B">
      <w:r w:rsidRPr="00977F7B">
        <w:t>Критерии оценивания: Корректное наследование, расширение функциональности.</w:t>
      </w:r>
    </w:p>
    <w:p w14:paraId="5F9F1111" w14:textId="7BC2ED72" w:rsidR="00977F7B" w:rsidRPr="00977F7B" w:rsidRDefault="00977F7B" w:rsidP="00977F7B">
      <w:r w:rsidRPr="00977F7B">
        <w:t>Компетенции (индикаторы): </w:t>
      </w:r>
      <w:r w:rsidR="00A36F05">
        <w:t>ОПК-3 (ОПК-3.3)</w:t>
      </w:r>
    </w:p>
    <w:p w14:paraId="559F9692" w14:textId="76AA7BA4" w:rsidR="00977F7B" w:rsidRPr="00977F7B" w:rsidRDefault="00977F7B" w:rsidP="00977F7B"/>
    <w:p w14:paraId="666052E0" w14:textId="48A04917" w:rsidR="00977F7B" w:rsidRPr="00977F7B" w:rsidRDefault="000354AB" w:rsidP="00977F7B">
      <w:r w:rsidRPr="000354AB">
        <w:t>1</w:t>
      </w:r>
      <w:r w:rsidR="00977F7B" w:rsidRPr="00977F7B">
        <w:t xml:space="preserve">3.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18585489" w14:textId="5A6957AC" w:rsidR="00977F7B" w:rsidRPr="00977F7B" w:rsidRDefault="00977F7B" w:rsidP="00977F7B">
      <w:r w:rsidRPr="00977F7B">
        <w:t>Как реализовать инкапсуляцию в Python? Создайте класс BankAccount с приватным атрибутом __balance и методами для внесения (deposit) и снятия (withdraw) средств.</w:t>
      </w:r>
    </w:p>
    <w:p w14:paraId="446B35EA" w14:textId="77777777" w:rsidR="000354AB" w:rsidRPr="000354AB" w:rsidRDefault="00977F7B" w:rsidP="00977F7B">
      <w:r w:rsidRPr="00977F7B">
        <w:t>Время выполнения: 15 минут</w:t>
      </w:r>
    </w:p>
    <w:p w14:paraId="0FAFDA99" w14:textId="62F0A15C" w:rsidR="00977F7B" w:rsidRDefault="00977F7B" w:rsidP="00977F7B">
      <w:r w:rsidRPr="00977F7B">
        <w:t>Ожидаемый результат:</w:t>
      </w:r>
    </w:p>
    <w:p w14:paraId="015E2A0D" w14:textId="77777777" w:rsidR="00951BA4" w:rsidRPr="004D614B" w:rsidRDefault="00951BA4" w:rsidP="00951BA4">
      <w:pPr>
        <w:rPr>
          <w:lang w:val="en-US"/>
        </w:rPr>
      </w:pPr>
      <w:r w:rsidRPr="00977F7B">
        <w:rPr>
          <w:lang w:val="en-US"/>
        </w:rPr>
        <w:t>class</w:t>
      </w:r>
      <w:r w:rsidRPr="004D614B">
        <w:rPr>
          <w:lang w:val="en-US"/>
        </w:rPr>
        <w:t xml:space="preserve"> </w:t>
      </w:r>
      <w:r w:rsidRPr="00977F7B">
        <w:rPr>
          <w:lang w:val="en-US"/>
        </w:rPr>
        <w:t>BankAccount</w:t>
      </w:r>
      <w:r w:rsidRPr="004D614B">
        <w:rPr>
          <w:lang w:val="en-US"/>
        </w:rPr>
        <w:t xml:space="preserve">:  </w:t>
      </w:r>
    </w:p>
    <w:p w14:paraId="147FF072" w14:textId="77777777" w:rsidR="00951BA4" w:rsidRPr="00977F7B" w:rsidRDefault="00951BA4" w:rsidP="00951BA4">
      <w:pPr>
        <w:rPr>
          <w:lang w:val="en-US"/>
        </w:rPr>
      </w:pPr>
      <w:r w:rsidRPr="004D614B">
        <w:rPr>
          <w:lang w:val="en-US"/>
        </w:rPr>
        <w:t xml:space="preserve">    </w:t>
      </w:r>
      <w:r w:rsidRPr="00977F7B">
        <w:rPr>
          <w:lang w:val="en-US"/>
        </w:rPr>
        <w:t xml:space="preserve">def __init__(self):  </w:t>
      </w:r>
    </w:p>
    <w:p w14:paraId="0B37EFFA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self.__balance = 0  </w:t>
      </w:r>
    </w:p>
    <w:p w14:paraId="7BFE0F63" w14:textId="77777777" w:rsidR="00951BA4" w:rsidRPr="00977F7B" w:rsidRDefault="00951BA4" w:rsidP="00951BA4">
      <w:pPr>
        <w:rPr>
          <w:lang w:val="en-US"/>
        </w:rPr>
      </w:pPr>
    </w:p>
    <w:p w14:paraId="5CA14F0C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deposit(self, amount):  </w:t>
      </w:r>
    </w:p>
    <w:p w14:paraId="33626E2E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lastRenderedPageBreak/>
        <w:t xml:space="preserve">        self.__balance += amount  </w:t>
      </w:r>
    </w:p>
    <w:p w14:paraId="6229A6FC" w14:textId="77777777" w:rsidR="00951BA4" w:rsidRPr="00977F7B" w:rsidRDefault="00951BA4" w:rsidP="00951BA4">
      <w:pPr>
        <w:rPr>
          <w:lang w:val="en-US"/>
        </w:rPr>
      </w:pPr>
    </w:p>
    <w:p w14:paraId="72F80E4D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withdraw(self, amount):  </w:t>
      </w:r>
    </w:p>
    <w:p w14:paraId="31498A5F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if amount &gt; self.__balance:  </w:t>
      </w:r>
    </w:p>
    <w:p w14:paraId="6D4E35A7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    raise ValueError("</w:t>
      </w:r>
      <w:r w:rsidRPr="00977F7B">
        <w:t>Недостаточно</w:t>
      </w:r>
      <w:r w:rsidRPr="00977F7B">
        <w:rPr>
          <w:lang w:val="en-US"/>
        </w:rPr>
        <w:t xml:space="preserve"> </w:t>
      </w:r>
      <w:r w:rsidRPr="00977F7B">
        <w:t>средств</w:t>
      </w:r>
      <w:r w:rsidRPr="00977F7B">
        <w:rPr>
          <w:lang w:val="en-US"/>
        </w:rPr>
        <w:t xml:space="preserve">")  </w:t>
      </w:r>
    </w:p>
    <w:p w14:paraId="6C6D2B05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self.__balance -= amount  </w:t>
      </w:r>
    </w:p>
    <w:p w14:paraId="331859A0" w14:textId="77777777" w:rsidR="00951BA4" w:rsidRPr="00977F7B" w:rsidRDefault="00951BA4" w:rsidP="00951BA4">
      <w:pPr>
        <w:rPr>
          <w:lang w:val="en-US"/>
        </w:rPr>
      </w:pPr>
    </w:p>
    <w:p w14:paraId="48331DE0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get_balance(self):  </w:t>
      </w:r>
    </w:p>
    <w:p w14:paraId="6C0DF08A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return self.__balance  </w:t>
      </w:r>
    </w:p>
    <w:p w14:paraId="6DD1D9FD" w14:textId="77777777" w:rsidR="00951BA4" w:rsidRPr="00977F7B" w:rsidRDefault="00951BA4" w:rsidP="00951BA4">
      <w:pPr>
        <w:rPr>
          <w:lang w:val="en-US"/>
        </w:rPr>
      </w:pPr>
    </w:p>
    <w:p w14:paraId="26A4A27E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# </w:t>
      </w:r>
      <w:r w:rsidRPr="00977F7B">
        <w:t>Пример</w:t>
      </w:r>
      <w:r w:rsidRPr="00977F7B">
        <w:rPr>
          <w:lang w:val="en-US"/>
        </w:rPr>
        <w:t xml:space="preserve"> </w:t>
      </w:r>
      <w:r w:rsidRPr="00977F7B">
        <w:t>использования</w:t>
      </w:r>
      <w:r w:rsidRPr="00977F7B">
        <w:rPr>
          <w:lang w:val="en-US"/>
        </w:rPr>
        <w:t xml:space="preserve">  </w:t>
      </w:r>
    </w:p>
    <w:p w14:paraId="14FA7EB0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account = BankAccount()  </w:t>
      </w:r>
    </w:p>
    <w:p w14:paraId="68DAE147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account.deposit(1000)  </w:t>
      </w:r>
    </w:p>
    <w:p w14:paraId="30015B9A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account.withdraw(500)  </w:t>
      </w:r>
    </w:p>
    <w:p w14:paraId="3F23F19F" w14:textId="77777777" w:rsidR="00951BA4" w:rsidRPr="00A97F47" w:rsidRDefault="00951BA4" w:rsidP="00951BA4">
      <w:r w:rsidRPr="00977F7B">
        <w:rPr>
          <w:lang w:val="en-US"/>
        </w:rPr>
        <w:t>print</w:t>
      </w:r>
      <w:r w:rsidRPr="00A97F47">
        <w:t>(</w:t>
      </w:r>
      <w:r w:rsidRPr="00977F7B">
        <w:rPr>
          <w:lang w:val="en-US"/>
        </w:rPr>
        <w:t>account</w:t>
      </w:r>
      <w:r w:rsidRPr="00A97F47">
        <w:t>.</w:t>
      </w:r>
      <w:r w:rsidRPr="00977F7B">
        <w:rPr>
          <w:lang w:val="en-US"/>
        </w:rPr>
        <w:t>get</w:t>
      </w:r>
      <w:r w:rsidRPr="00A97F47">
        <w:t>_</w:t>
      </w:r>
      <w:r w:rsidRPr="00977F7B">
        <w:rPr>
          <w:lang w:val="en-US"/>
        </w:rPr>
        <w:t>balance</w:t>
      </w:r>
      <w:r w:rsidRPr="00A97F47">
        <w:t xml:space="preserve">())  # 500  </w:t>
      </w:r>
    </w:p>
    <w:p w14:paraId="60F92FF6" w14:textId="77777777" w:rsidR="00951BA4" w:rsidRPr="00977F7B" w:rsidRDefault="00951BA4" w:rsidP="00951BA4">
      <w:r w:rsidRPr="00977F7B">
        <w:t>Пояснение: Приватные атрибуты и методы управления ими обеспечивают безопасность данных.</w:t>
      </w:r>
    </w:p>
    <w:p w14:paraId="0337BC0B" w14:textId="67EC4E2F" w:rsidR="000354AB" w:rsidRDefault="00A97F47" w:rsidP="00977F7B">
      <w:r>
        <w:t>Критерии оценивания: Реализация защиты</w:t>
      </w:r>
      <w:r w:rsidR="00977F7B" w:rsidRPr="00977F7B">
        <w:t xml:space="preserve"> данных, обработк</w:t>
      </w:r>
      <w:r>
        <w:t>и</w:t>
      </w:r>
      <w:r w:rsidR="00977F7B" w:rsidRPr="00977F7B">
        <w:t xml:space="preserve"> исключений.</w:t>
      </w:r>
    </w:p>
    <w:p w14:paraId="0774DBD2" w14:textId="54D62DE7" w:rsidR="00977F7B" w:rsidRPr="00977F7B" w:rsidRDefault="00977F7B" w:rsidP="00977F7B">
      <w:r w:rsidRPr="00977F7B">
        <w:t>Компетенции (индикаторы): </w:t>
      </w:r>
      <w:r w:rsidR="00A36F05">
        <w:t>ОПК-3 (ОПК-3.3)</w:t>
      </w:r>
    </w:p>
    <w:p w14:paraId="4AF8B95D" w14:textId="77777777" w:rsidR="00951BA4" w:rsidRDefault="00951BA4" w:rsidP="00977F7B"/>
    <w:p w14:paraId="78FF2C30" w14:textId="4820D11F" w:rsidR="00977F7B" w:rsidRPr="00977F7B" w:rsidRDefault="006925C3" w:rsidP="00977F7B">
      <w:r w:rsidRPr="006925C3">
        <w:t>1</w:t>
      </w:r>
      <w:r w:rsidR="00977F7B" w:rsidRPr="00977F7B">
        <w:t xml:space="preserve">4.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704F1729" w14:textId="5D485F6E" w:rsidR="00977F7B" w:rsidRPr="00977F7B" w:rsidRDefault="00977F7B" w:rsidP="00977F7B">
      <w:r w:rsidRPr="00977F7B">
        <w:t>Объясните, как полиморфизм реализуется в Python. Приведите пример с классами Cat и Dog, где оба имеют метод speak(), но выводят разные звуки.</w:t>
      </w:r>
    </w:p>
    <w:p w14:paraId="041A5B48" w14:textId="77777777" w:rsidR="006925C3" w:rsidRPr="006925C3" w:rsidRDefault="00977F7B" w:rsidP="00977F7B">
      <w:r w:rsidRPr="00977F7B">
        <w:t>Время выполнения: 10 минут</w:t>
      </w:r>
    </w:p>
    <w:p w14:paraId="25386520" w14:textId="5F3B618E" w:rsidR="00977F7B" w:rsidRDefault="00977F7B" w:rsidP="00977F7B">
      <w:r w:rsidRPr="00977F7B">
        <w:t>Ожидаемый результат:</w:t>
      </w:r>
    </w:p>
    <w:p w14:paraId="31674F49" w14:textId="77777777" w:rsidR="00951BA4" w:rsidRPr="00951BA4" w:rsidRDefault="00951BA4" w:rsidP="00951BA4">
      <w:pPr>
        <w:rPr>
          <w:lang w:val="en-US"/>
        </w:rPr>
      </w:pPr>
      <w:r w:rsidRPr="00977F7B">
        <w:rPr>
          <w:lang w:val="en-US"/>
        </w:rPr>
        <w:t>class</w:t>
      </w:r>
      <w:r w:rsidRPr="00951BA4">
        <w:rPr>
          <w:lang w:val="en-US"/>
        </w:rPr>
        <w:t xml:space="preserve"> </w:t>
      </w:r>
      <w:r w:rsidRPr="00977F7B">
        <w:rPr>
          <w:lang w:val="en-US"/>
        </w:rPr>
        <w:t>Cat</w:t>
      </w:r>
      <w:r w:rsidRPr="00951BA4">
        <w:rPr>
          <w:lang w:val="en-US"/>
        </w:rPr>
        <w:t xml:space="preserve">:  </w:t>
      </w:r>
    </w:p>
    <w:p w14:paraId="63596202" w14:textId="77777777" w:rsidR="00951BA4" w:rsidRPr="00951BA4" w:rsidRDefault="00951BA4" w:rsidP="00951BA4">
      <w:pPr>
        <w:rPr>
          <w:lang w:val="en-US"/>
        </w:rPr>
      </w:pPr>
      <w:r w:rsidRPr="00951BA4">
        <w:rPr>
          <w:lang w:val="en-US"/>
        </w:rPr>
        <w:t xml:space="preserve">    </w:t>
      </w:r>
      <w:r w:rsidRPr="00977F7B">
        <w:rPr>
          <w:lang w:val="en-US"/>
        </w:rPr>
        <w:t>def</w:t>
      </w:r>
      <w:r w:rsidRPr="00951BA4">
        <w:rPr>
          <w:lang w:val="en-US"/>
        </w:rPr>
        <w:t xml:space="preserve"> </w:t>
      </w:r>
      <w:r w:rsidRPr="00977F7B">
        <w:rPr>
          <w:lang w:val="en-US"/>
        </w:rPr>
        <w:t>speak</w:t>
      </w:r>
      <w:r w:rsidRPr="00951BA4">
        <w:rPr>
          <w:lang w:val="en-US"/>
        </w:rPr>
        <w:t>(</w:t>
      </w:r>
      <w:r w:rsidRPr="00977F7B">
        <w:rPr>
          <w:lang w:val="en-US"/>
        </w:rPr>
        <w:t>self</w:t>
      </w:r>
      <w:r w:rsidRPr="00951BA4">
        <w:rPr>
          <w:lang w:val="en-US"/>
        </w:rPr>
        <w:t xml:space="preserve">):  </w:t>
      </w:r>
    </w:p>
    <w:p w14:paraId="7711DECC" w14:textId="77777777" w:rsidR="00951BA4" w:rsidRPr="00977F7B" w:rsidRDefault="00951BA4" w:rsidP="00951BA4">
      <w:pPr>
        <w:rPr>
          <w:lang w:val="en-US"/>
        </w:rPr>
      </w:pPr>
      <w:r w:rsidRPr="00951BA4">
        <w:rPr>
          <w:lang w:val="en-US"/>
        </w:rPr>
        <w:t xml:space="preserve">        </w:t>
      </w:r>
      <w:r w:rsidRPr="00977F7B">
        <w:rPr>
          <w:lang w:val="en-US"/>
        </w:rPr>
        <w:t>print("</w:t>
      </w:r>
      <w:r w:rsidRPr="00977F7B">
        <w:t>Мяу</w:t>
      </w:r>
      <w:r w:rsidRPr="00977F7B">
        <w:rPr>
          <w:lang w:val="en-US"/>
        </w:rPr>
        <w:t xml:space="preserve">!")  </w:t>
      </w:r>
    </w:p>
    <w:p w14:paraId="039D2835" w14:textId="77777777" w:rsidR="00951BA4" w:rsidRPr="00977F7B" w:rsidRDefault="00951BA4" w:rsidP="00951BA4">
      <w:pPr>
        <w:rPr>
          <w:lang w:val="en-US"/>
        </w:rPr>
      </w:pPr>
    </w:p>
    <w:p w14:paraId="3F1C228A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class Dog:  </w:t>
      </w:r>
    </w:p>
    <w:p w14:paraId="3565E532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def speak(self):  </w:t>
      </w:r>
    </w:p>
    <w:p w14:paraId="21167992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        print("</w:t>
      </w:r>
      <w:r w:rsidRPr="00977F7B">
        <w:t>Гав</w:t>
      </w:r>
      <w:r w:rsidRPr="00977F7B">
        <w:rPr>
          <w:lang w:val="en-US"/>
        </w:rPr>
        <w:t xml:space="preserve">!")  </w:t>
      </w:r>
    </w:p>
    <w:p w14:paraId="764297AC" w14:textId="77777777" w:rsidR="00951BA4" w:rsidRPr="00977F7B" w:rsidRDefault="00951BA4" w:rsidP="00951BA4">
      <w:pPr>
        <w:rPr>
          <w:lang w:val="en-US"/>
        </w:rPr>
      </w:pPr>
    </w:p>
    <w:p w14:paraId="73C1A62E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# </w:t>
      </w:r>
      <w:r w:rsidRPr="00977F7B">
        <w:t>Полиморфизм</w:t>
      </w:r>
      <w:r w:rsidRPr="00977F7B">
        <w:rPr>
          <w:lang w:val="en-US"/>
        </w:rPr>
        <w:t xml:space="preserve">  </w:t>
      </w:r>
    </w:p>
    <w:p w14:paraId="671126EC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animals = [Cat(), Dog()]  </w:t>
      </w:r>
    </w:p>
    <w:p w14:paraId="180F2173" w14:textId="77777777" w:rsidR="00951BA4" w:rsidRPr="00977F7B" w:rsidRDefault="00951BA4" w:rsidP="00951BA4">
      <w:pPr>
        <w:rPr>
          <w:lang w:val="en-US"/>
        </w:rPr>
      </w:pPr>
      <w:r w:rsidRPr="00977F7B">
        <w:rPr>
          <w:lang w:val="en-US"/>
        </w:rPr>
        <w:t xml:space="preserve">for animal in animals:  </w:t>
      </w:r>
    </w:p>
    <w:p w14:paraId="1782F9F8" w14:textId="77777777" w:rsidR="00951BA4" w:rsidRPr="00A97F47" w:rsidRDefault="00951BA4" w:rsidP="00951BA4">
      <w:r w:rsidRPr="00977F7B">
        <w:rPr>
          <w:lang w:val="en-US"/>
        </w:rPr>
        <w:t xml:space="preserve">    animal</w:t>
      </w:r>
      <w:r w:rsidRPr="00A97F47">
        <w:t>.</w:t>
      </w:r>
      <w:r w:rsidRPr="00977F7B">
        <w:rPr>
          <w:lang w:val="en-US"/>
        </w:rPr>
        <w:t>speak</w:t>
      </w:r>
      <w:r w:rsidRPr="00A97F47">
        <w:t xml:space="preserve">()  </w:t>
      </w:r>
    </w:p>
    <w:p w14:paraId="3FEBE522" w14:textId="56579851" w:rsidR="00977F7B" w:rsidRPr="00977F7B" w:rsidRDefault="00977F7B" w:rsidP="00977F7B">
      <w:r w:rsidRPr="00977F7B">
        <w:t>Критерии оценивания: Понимание полиморфизма, корректные примеры.</w:t>
      </w:r>
      <w:r w:rsidRPr="00977F7B">
        <w:br/>
        <w:t>Компетенции (индикаторы): </w:t>
      </w:r>
      <w:r w:rsidR="00A36F05">
        <w:t>ОПК-3 (ОПК-3.3)</w:t>
      </w:r>
    </w:p>
    <w:p w14:paraId="016306DF" w14:textId="6FE4563D" w:rsidR="00977F7B" w:rsidRPr="00977F7B" w:rsidRDefault="00977F7B" w:rsidP="00977F7B"/>
    <w:p w14:paraId="4F0B3915" w14:textId="2E035CF7" w:rsidR="00977F7B" w:rsidRPr="00977F7B" w:rsidRDefault="006205E9" w:rsidP="00977F7B">
      <w:r>
        <w:t>1</w:t>
      </w:r>
      <w:r w:rsidR="00977F7B" w:rsidRPr="00977F7B">
        <w:t xml:space="preserve">5.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7C99AA93" w14:textId="25CD65F6" w:rsidR="00977F7B" w:rsidRPr="00977F7B" w:rsidRDefault="00977F7B" w:rsidP="00977F7B">
      <w:r w:rsidRPr="00977F7B">
        <w:t>Создайте абстрактный класс Shape с методом area(). Реализуйте классы Circle и Rectangle, наследующие Shape.</w:t>
      </w:r>
    </w:p>
    <w:p w14:paraId="0345430B" w14:textId="77777777" w:rsidR="006925C3" w:rsidRPr="006925C3" w:rsidRDefault="00977F7B" w:rsidP="00977F7B">
      <w:r w:rsidRPr="00977F7B">
        <w:lastRenderedPageBreak/>
        <w:t>Время выполнения: 20 минут</w:t>
      </w:r>
    </w:p>
    <w:p w14:paraId="2E31CDCD" w14:textId="074F2B85" w:rsidR="00977F7B" w:rsidRDefault="00977F7B" w:rsidP="00977F7B">
      <w:r w:rsidRPr="00977F7B">
        <w:t>Ожидаемый результат:</w:t>
      </w:r>
    </w:p>
    <w:p w14:paraId="16537A7A" w14:textId="77777777" w:rsidR="008033FB" w:rsidRPr="008033FB" w:rsidRDefault="008033FB" w:rsidP="008033FB">
      <w:pPr>
        <w:rPr>
          <w:lang w:val="en-US"/>
        </w:rPr>
      </w:pPr>
      <w:r w:rsidRPr="00977F7B">
        <w:rPr>
          <w:lang w:val="en-US"/>
        </w:rPr>
        <w:t>from</w:t>
      </w:r>
      <w:r w:rsidRPr="008033FB">
        <w:rPr>
          <w:lang w:val="en-US"/>
        </w:rPr>
        <w:t xml:space="preserve"> </w:t>
      </w:r>
      <w:r w:rsidRPr="00977F7B">
        <w:rPr>
          <w:lang w:val="en-US"/>
        </w:rPr>
        <w:t>abc</w:t>
      </w:r>
      <w:r w:rsidRPr="008033FB">
        <w:rPr>
          <w:lang w:val="en-US"/>
        </w:rPr>
        <w:t xml:space="preserve"> </w:t>
      </w:r>
      <w:r w:rsidRPr="00977F7B">
        <w:rPr>
          <w:lang w:val="en-US"/>
        </w:rPr>
        <w:t>import</w:t>
      </w:r>
      <w:r w:rsidRPr="008033FB">
        <w:rPr>
          <w:lang w:val="en-US"/>
        </w:rPr>
        <w:t xml:space="preserve"> </w:t>
      </w:r>
      <w:r w:rsidRPr="00977F7B">
        <w:rPr>
          <w:lang w:val="en-US"/>
        </w:rPr>
        <w:t>ABC</w:t>
      </w:r>
      <w:r w:rsidRPr="008033FB">
        <w:rPr>
          <w:lang w:val="en-US"/>
        </w:rPr>
        <w:t xml:space="preserve">, </w:t>
      </w:r>
      <w:r w:rsidRPr="00977F7B">
        <w:rPr>
          <w:lang w:val="en-US"/>
        </w:rPr>
        <w:t>abstractmethod</w:t>
      </w:r>
      <w:r w:rsidRPr="008033FB">
        <w:rPr>
          <w:lang w:val="en-US"/>
        </w:rPr>
        <w:t xml:space="preserve">  </w:t>
      </w:r>
    </w:p>
    <w:p w14:paraId="1B8E6494" w14:textId="77777777" w:rsidR="008033FB" w:rsidRPr="008033FB" w:rsidRDefault="008033FB" w:rsidP="008033FB">
      <w:pPr>
        <w:rPr>
          <w:lang w:val="en-US"/>
        </w:rPr>
      </w:pPr>
    </w:p>
    <w:p w14:paraId="40B53577" w14:textId="77777777" w:rsidR="008033FB" w:rsidRPr="00A36F05" w:rsidRDefault="008033FB" w:rsidP="008033FB">
      <w:pPr>
        <w:rPr>
          <w:lang w:val="en-US"/>
        </w:rPr>
      </w:pPr>
      <w:r w:rsidRPr="00977F7B">
        <w:rPr>
          <w:lang w:val="en-US"/>
        </w:rPr>
        <w:t>class</w:t>
      </w:r>
      <w:r w:rsidRPr="00A36F05">
        <w:rPr>
          <w:lang w:val="en-US"/>
        </w:rPr>
        <w:t xml:space="preserve"> </w:t>
      </w:r>
      <w:r w:rsidRPr="00977F7B">
        <w:rPr>
          <w:lang w:val="en-US"/>
        </w:rPr>
        <w:t>Shape</w:t>
      </w:r>
      <w:r w:rsidRPr="00A36F05">
        <w:rPr>
          <w:lang w:val="en-US"/>
        </w:rPr>
        <w:t>(</w:t>
      </w:r>
      <w:r w:rsidRPr="00977F7B">
        <w:rPr>
          <w:lang w:val="en-US"/>
        </w:rPr>
        <w:t>ABC</w:t>
      </w:r>
      <w:r w:rsidRPr="00A36F05">
        <w:rPr>
          <w:lang w:val="en-US"/>
        </w:rPr>
        <w:t xml:space="preserve">):  </w:t>
      </w:r>
    </w:p>
    <w:p w14:paraId="02D0FCD0" w14:textId="77777777" w:rsidR="008033FB" w:rsidRPr="00A36F05" w:rsidRDefault="008033FB" w:rsidP="008033FB">
      <w:pPr>
        <w:rPr>
          <w:lang w:val="en-US"/>
        </w:rPr>
      </w:pPr>
      <w:r w:rsidRPr="00A36F05">
        <w:rPr>
          <w:lang w:val="en-US"/>
        </w:rPr>
        <w:t xml:space="preserve">    @</w:t>
      </w:r>
      <w:r w:rsidRPr="00977F7B">
        <w:rPr>
          <w:lang w:val="en-US"/>
        </w:rPr>
        <w:t>abstractmethod</w:t>
      </w:r>
      <w:r w:rsidRPr="00A36F05">
        <w:rPr>
          <w:lang w:val="en-US"/>
        </w:rPr>
        <w:t xml:space="preserve">  </w:t>
      </w:r>
    </w:p>
    <w:p w14:paraId="267F5E3A" w14:textId="77777777" w:rsidR="008033FB" w:rsidRPr="00977F7B" w:rsidRDefault="008033FB" w:rsidP="008033FB">
      <w:pPr>
        <w:rPr>
          <w:lang w:val="en-US"/>
        </w:rPr>
      </w:pPr>
      <w:r w:rsidRPr="00A36F05">
        <w:rPr>
          <w:lang w:val="en-US"/>
        </w:rPr>
        <w:t xml:space="preserve">    </w:t>
      </w:r>
      <w:r w:rsidRPr="00977F7B">
        <w:rPr>
          <w:lang w:val="en-US"/>
        </w:rPr>
        <w:t xml:space="preserve">def area(self):  </w:t>
      </w:r>
    </w:p>
    <w:p w14:paraId="7F4EA66B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pass  </w:t>
      </w:r>
    </w:p>
    <w:p w14:paraId="0753556E" w14:textId="77777777" w:rsidR="008033FB" w:rsidRPr="00977F7B" w:rsidRDefault="008033FB" w:rsidP="008033FB">
      <w:pPr>
        <w:rPr>
          <w:lang w:val="en-US"/>
        </w:rPr>
      </w:pPr>
    </w:p>
    <w:p w14:paraId="2301087F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class Circle(Shape):  </w:t>
      </w:r>
    </w:p>
    <w:p w14:paraId="79AFB811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def __init__(self, radius):  </w:t>
      </w:r>
    </w:p>
    <w:p w14:paraId="65354C66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self.radius = radius  </w:t>
      </w:r>
    </w:p>
    <w:p w14:paraId="48C0D85E" w14:textId="77777777" w:rsidR="008033FB" w:rsidRPr="00977F7B" w:rsidRDefault="008033FB" w:rsidP="008033FB">
      <w:pPr>
        <w:rPr>
          <w:lang w:val="en-US"/>
        </w:rPr>
      </w:pPr>
    </w:p>
    <w:p w14:paraId="29397CE5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def area(self):  </w:t>
      </w:r>
    </w:p>
    <w:p w14:paraId="1D792281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return 3.14 * self.radius ** 2  </w:t>
      </w:r>
    </w:p>
    <w:p w14:paraId="4B2D6303" w14:textId="77777777" w:rsidR="008033FB" w:rsidRPr="00977F7B" w:rsidRDefault="008033FB" w:rsidP="008033FB">
      <w:pPr>
        <w:rPr>
          <w:lang w:val="en-US"/>
        </w:rPr>
      </w:pPr>
    </w:p>
    <w:p w14:paraId="273C541D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class Rectangle(Shape):  </w:t>
      </w:r>
    </w:p>
    <w:p w14:paraId="5073B733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def __init__(self, width, height):  </w:t>
      </w:r>
    </w:p>
    <w:p w14:paraId="0247F121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self.width = width  </w:t>
      </w:r>
    </w:p>
    <w:p w14:paraId="1CFA2B0C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self.height = height  </w:t>
      </w:r>
    </w:p>
    <w:p w14:paraId="44523DB5" w14:textId="77777777" w:rsidR="008033FB" w:rsidRPr="00977F7B" w:rsidRDefault="008033FB" w:rsidP="008033FB">
      <w:pPr>
        <w:rPr>
          <w:lang w:val="en-US"/>
        </w:rPr>
      </w:pPr>
    </w:p>
    <w:p w14:paraId="22162B23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def area(self):  </w:t>
      </w:r>
    </w:p>
    <w:p w14:paraId="4781A426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return self.width * self.height  </w:t>
      </w:r>
    </w:p>
    <w:p w14:paraId="538315C1" w14:textId="77777777" w:rsidR="008033FB" w:rsidRPr="00977F7B" w:rsidRDefault="008033FB" w:rsidP="008033FB">
      <w:pPr>
        <w:rPr>
          <w:lang w:val="en-US"/>
        </w:rPr>
      </w:pPr>
    </w:p>
    <w:p w14:paraId="66E65FAF" w14:textId="77777777" w:rsidR="008033FB" w:rsidRPr="00A97F47" w:rsidRDefault="008033FB" w:rsidP="008033FB">
      <w:pPr>
        <w:rPr>
          <w:lang w:val="en-US"/>
        </w:rPr>
      </w:pPr>
      <w:r w:rsidRPr="00A97F47">
        <w:rPr>
          <w:lang w:val="en-US"/>
        </w:rPr>
        <w:t xml:space="preserve"># </w:t>
      </w:r>
      <w:r w:rsidRPr="00977F7B">
        <w:t>Пример</w:t>
      </w:r>
      <w:r w:rsidRPr="00A97F47">
        <w:rPr>
          <w:lang w:val="en-US"/>
        </w:rPr>
        <w:t xml:space="preserve"> </w:t>
      </w:r>
      <w:r w:rsidRPr="00977F7B">
        <w:t>использования</w:t>
      </w:r>
      <w:r w:rsidRPr="00A97F47">
        <w:rPr>
          <w:lang w:val="en-US"/>
        </w:rPr>
        <w:t xml:space="preserve">  </w:t>
      </w:r>
    </w:p>
    <w:p w14:paraId="2EF19CDC" w14:textId="77777777" w:rsidR="008033FB" w:rsidRPr="00A97F47" w:rsidRDefault="008033FB" w:rsidP="008033FB">
      <w:pPr>
        <w:rPr>
          <w:lang w:val="en-US"/>
        </w:rPr>
      </w:pPr>
      <w:r w:rsidRPr="004D614B">
        <w:rPr>
          <w:lang w:val="en-US"/>
        </w:rPr>
        <w:t>circle</w:t>
      </w:r>
      <w:r w:rsidRPr="00A97F47">
        <w:rPr>
          <w:lang w:val="en-US"/>
        </w:rPr>
        <w:t xml:space="preserve"> = </w:t>
      </w:r>
      <w:r w:rsidRPr="004D614B">
        <w:rPr>
          <w:lang w:val="en-US"/>
        </w:rPr>
        <w:t>Circle</w:t>
      </w:r>
      <w:r w:rsidRPr="00A97F47">
        <w:rPr>
          <w:lang w:val="en-US"/>
        </w:rPr>
        <w:t xml:space="preserve">(5)  </w:t>
      </w:r>
    </w:p>
    <w:p w14:paraId="061B6710" w14:textId="77777777" w:rsidR="008033FB" w:rsidRPr="00A97F47" w:rsidRDefault="008033FB" w:rsidP="008033FB">
      <w:pPr>
        <w:rPr>
          <w:lang w:val="en-US"/>
        </w:rPr>
      </w:pPr>
      <w:r w:rsidRPr="004D614B">
        <w:rPr>
          <w:lang w:val="en-US"/>
        </w:rPr>
        <w:t>print</w:t>
      </w:r>
      <w:r w:rsidRPr="00A97F47">
        <w:rPr>
          <w:lang w:val="en-US"/>
        </w:rPr>
        <w:t>(</w:t>
      </w:r>
      <w:r w:rsidRPr="004D614B">
        <w:rPr>
          <w:lang w:val="en-US"/>
        </w:rPr>
        <w:t>circle</w:t>
      </w:r>
      <w:r w:rsidRPr="00A97F47">
        <w:rPr>
          <w:lang w:val="en-US"/>
        </w:rPr>
        <w:t>.</w:t>
      </w:r>
      <w:r w:rsidRPr="004D614B">
        <w:rPr>
          <w:lang w:val="en-US"/>
        </w:rPr>
        <w:t>area</w:t>
      </w:r>
      <w:r w:rsidRPr="00A97F47">
        <w:rPr>
          <w:lang w:val="en-US"/>
        </w:rPr>
        <w:t xml:space="preserve">())  # 78.5  </w:t>
      </w:r>
    </w:p>
    <w:p w14:paraId="709834AA" w14:textId="644D7AB2" w:rsidR="008033FB" w:rsidRPr="00977F7B" w:rsidRDefault="008033FB" w:rsidP="008033FB">
      <w:r w:rsidRPr="00977F7B">
        <w:t>Пояснение: Абстрактные классы задают интерфейс для наследников.</w:t>
      </w:r>
    </w:p>
    <w:p w14:paraId="5E72B02E" w14:textId="08E20A6B" w:rsidR="00977F7B" w:rsidRPr="00977F7B" w:rsidRDefault="00977F7B" w:rsidP="00977F7B">
      <w:r w:rsidRPr="00977F7B">
        <w:t>Критерии оценивания: Корректное наследование, реализация методов.</w:t>
      </w:r>
      <w:r w:rsidRPr="00977F7B">
        <w:br/>
        <w:t>Компетенции (индикаторы): </w:t>
      </w:r>
      <w:r w:rsidR="00A36F05">
        <w:t>ОПК-3 (ОПК-3.3)</w:t>
      </w:r>
    </w:p>
    <w:p w14:paraId="749A1080" w14:textId="10F055FA" w:rsidR="00977F7B" w:rsidRPr="00977F7B" w:rsidRDefault="00977F7B" w:rsidP="00977F7B"/>
    <w:p w14:paraId="5577FBB4" w14:textId="52124D3D" w:rsidR="00977F7B" w:rsidRPr="00977F7B" w:rsidRDefault="006205E9" w:rsidP="00977F7B">
      <w:r w:rsidRPr="006205E9">
        <w:t>1</w:t>
      </w:r>
      <w:r w:rsidR="00977F7B" w:rsidRPr="00977F7B">
        <w:t xml:space="preserve">6.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7700164F" w14:textId="6E6CE170" w:rsidR="00977F7B" w:rsidRPr="00977F7B" w:rsidRDefault="00977F7B" w:rsidP="00977F7B">
      <w:r w:rsidRPr="00977F7B">
        <w:t>Для чего используется декоратор @classmethod? Приведите пример класса Student с методом from_csv, который создает объект из строки CSV.</w:t>
      </w:r>
    </w:p>
    <w:p w14:paraId="75834595" w14:textId="77777777" w:rsidR="006205E9" w:rsidRDefault="00977F7B" w:rsidP="00977F7B">
      <w:r w:rsidRPr="00977F7B">
        <w:t>Время выполнения: 15 минут</w:t>
      </w:r>
    </w:p>
    <w:p w14:paraId="5964C072" w14:textId="535EC39D" w:rsidR="00977F7B" w:rsidRDefault="00977F7B" w:rsidP="00977F7B">
      <w:r w:rsidRPr="00977F7B">
        <w:t>Ожидаемый результат:</w:t>
      </w:r>
    </w:p>
    <w:p w14:paraId="2BD0780F" w14:textId="77777777" w:rsidR="008033FB" w:rsidRPr="008033FB" w:rsidRDefault="008033FB" w:rsidP="008033FB">
      <w:pPr>
        <w:rPr>
          <w:lang w:val="en-US"/>
        </w:rPr>
      </w:pPr>
      <w:r w:rsidRPr="00977F7B">
        <w:rPr>
          <w:lang w:val="en-US"/>
        </w:rPr>
        <w:t>class</w:t>
      </w:r>
      <w:r w:rsidRPr="008033FB">
        <w:rPr>
          <w:lang w:val="en-US"/>
        </w:rPr>
        <w:t xml:space="preserve"> </w:t>
      </w:r>
      <w:r w:rsidRPr="00977F7B">
        <w:rPr>
          <w:lang w:val="en-US"/>
        </w:rPr>
        <w:t>Student</w:t>
      </w:r>
      <w:r w:rsidRPr="008033FB">
        <w:rPr>
          <w:lang w:val="en-US"/>
        </w:rPr>
        <w:t xml:space="preserve">:  </w:t>
      </w:r>
    </w:p>
    <w:p w14:paraId="779A9DBB" w14:textId="77777777" w:rsidR="008033FB" w:rsidRPr="003769DE" w:rsidRDefault="008033FB" w:rsidP="008033FB">
      <w:pPr>
        <w:rPr>
          <w:lang w:val="en-US"/>
        </w:rPr>
      </w:pPr>
      <w:r w:rsidRPr="008033FB">
        <w:rPr>
          <w:lang w:val="en-US"/>
        </w:rPr>
        <w:t xml:space="preserve">    </w:t>
      </w:r>
      <w:r w:rsidRPr="00977F7B">
        <w:rPr>
          <w:lang w:val="en-US"/>
        </w:rPr>
        <w:t>def</w:t>
      </w:r>
      <w:r w:rsidRPr="003769DE">
        <w:rPr>
          <w:lang w:val="en-US"/>
        </w:rPr>
        <w:t xml:space="preserve"> __</w:t>
      </w:r>
      <w:r w:rsidRPr="00977F7B">
        <w:rPr>
          <w:lang w:val="en-US"/>
        </w:rPr>
        <w:t>init</w:t>
      </w:r>
      <w:r w:rsidRPr="003769DE">
        <w:rPr>
          <w:lang w:val="en-US"/>
        </w:rPr>
        <w:t>__(</w:t>
      </w:r>
      <w:r w:rsidRPr="00977F7B">
        <w:rPr>
          <w:lang w:val="en-US"/>
        </w:rPr>
        <w:t>self</w:t>
      </w:r>
      <w:r w:rsidRPr="003769DE">
        <w:rPr>
          <w:lang w:val="en-US"/>
        </w:rPr>
        <w:t xml:space="preserve">, </w:t>
      </w:r>
      <w:r w:rsidRPr="00977F7B">
        <w:rPr>
          <w:lang w:val="en-US"/>
        </w:rPr>
        <w:t>name</w:t>
      </w:r>
      <w:r w:rsidRPr="003769DE">
        <w:rPr>
          <w:lang w:val="en-US"/>
        </w:rPr>
        <w:t xml:space="preserve">, </w:t>
      </w:r>
      <w:r w:rsidRPr="00977F7B">
        <w:rPr>
          <w:lang w:val="en-US"/>
        </w:rPr>
        <w:t>age</w:t>
      </w:r>
      <w:r w:rsidRPr="003769DE">
        <w:rPr>
          <w:lang w:val="en-US"/>
        </w:rPr>
        <w:t xml:space="preserve">):  </w:t>
      </w:r>
    </w:p>
    <w:p w14:paraId="01A1F750" w14:textId="77777777" w:rsidR="008033FB" w:rsidRPr="00977F7B" w:rsidRDefault="008033FB" w:rsidP="008033FB">
      <w:pPr>
        <w:rPr>
          <w:lang w:val="en-US"/>
        </w:rPr>
      </w:pPr>
      <w:r w:rsidRPr="003769DE">
        <w:rPr>
          <w:lang w:val="en-US"/>
        </w:rPr>
        <w:t xml:space="preserve">        </w:t>
      </w:r>
      <w:r w:rsidRPr="00977F7B">
        <w:rPr>
          <w:lang w:val="en-US"/>
        </w:rPr>
        <w:t xml:space="preserve">self.name = name  </w:t>
      </w:r>
    </w:p>
    <w:p w14:paraId="3D996C96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self.age = age  </w:t>
      </w:r>
    </w:p>
    <w:p w14:paraId="41E79CFF" w14:textId="77777777" w:rsidR="008033FB" w:rsidRPr="00977F7B" w:rsidRDefault="008033FB" w:rsidP="008033FB">
      <w:pPr>
        <w:rPr>
          <w:lang w:val="en-US"/>
        </w:rPr>
      </w:pPr>
    </w:p>
    <w:p w14:paraId="6D7EB428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@classmethod  </w:t>
      </w:r>
    </w:p>
    <w:p w14:paraId="30D25459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def from_csv(cls, csv_string):  </w:t>
      </w:r>
    </w:p>
    <w:p w14:paraId="0FFAB0E1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name, age = csv_string.split(",")  </w:t>
      </w:r>
    </w:p>
    <w:p w14:paraId="1F605359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lastRenderedPageBreak/>
        <w:t xml:space="preserve">        return cls(name, int(age))  </w:t>
      </w:r>
    </w:p>
    <w:p w14:paraId="4D6A4C3B" w14:textId="77777777" w:rsidR="008033FB" w:rsidRPr="00977F7B" w:rsidRDefault="008033FB" w:rsidP="008033FB">
      <w:pPr>
        <w:rPr>
          <w:lang w:val="en-US"/>
        </w:rPr>
      </w:pPr>
    </w:p>
    <w:p w14:paraId="01FB578B" w14:textId="77777777" w:rsidR="008033FB" w:rsidRPr="00977F7B" w:rsidRDefault="008033FB" w:rsidP="008033FB">
      <w:r w:rsidRPr="00977F7B">
        <w:t xml:space="preserve"># Пример использования  </w:t>
      </w:r>
    </w:p>
    <w:p w14:paraId="225A1663" w14:textId="77777777" w:rsidR="008033FB" w:rsidRPr="00977F7B" w:rsidRDefault="008033FB" w:rsidP="008033FB">
      <w:r w:rsidRPr="00977F7B">
        <w:t xml:space="preserve">student = Student.from_csv("Иван,20")  </w:t>
      </w:r>
    </w:p>
    <w:p w14:paraId="751991DB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print(student.name, student.age)  # </w:t>
      </w:r>
      <w:r w:rsidRPr="00977F7B">
        <w:t>Иван</w:t>
      </w:r>
      <w:r w:rsidRPr="00977F7B">
        <w:rPr>
          <w:lang w:val="en-US"/>
        </w:rPr>
        <w:t xml:space="preserve"> 20  </w:t>
      </w:r>
    </w:p>
    <w:p w14:paraId="50885E05" w14:textId="70FD70BF" w:rsidR="008033FB" w:rsidRPr="00977F7B" w:rsidRDefault="008033FB" w:rsidP="008033FB">
      <w:r w:rsidRPr="00977F7B">
        <w:t>Пояснение: @classmethod позволяет создавать объекты альтернативными способами.</w:t>
      </w:r>
    </w:p>
    <w:p w14:paraId="020A288B" w14:textId="0AC9BCF0" w:rsidR="00977F7B" w:rsidRPr="00977F7B" w:rsidRDefault="00977F7B" w:rsidP="00977F7B">
      <w:r w:rsidRPr="00977F7B">
        <w:t>Критерии оценивания: Понимание роли @classmethod, рабочий пример.</w:t>
      </w:r>
      <w:r w:rsidRPr="00977F7B">
        <w:br/>
        <w:t>Компетенции (индикаторы): </w:t>
      </w:r>
      <w:r w:rsidR="00A36F05">
        <w:t>ОПК-3 (ОПК-3.3)</w:t>
      </w:r>
    </w:p>
    <w:p w14:paraId="428CA969" w14:textId="4CDFB0E8" w:rsidR="00977F7B" w:rsidRPr="00977F7B" w:rsidRDefault="00977F7B" w:rsidP="00977F7B"/>
    <w:p w14:paraId="294BF331" w14:textId="232A1160" w:rsidR="00977F7B" w:rsidRPr="00977F7B" w:rsidRDefault="006205E9" w:rsidP="00977F7B">
      <w:r w:rsidRPr="006205E9">
        <w:t>1</w:t>
      </w:r>
      <w:r w:rsidR="00977F7B" w:rsidRPr="00977F7B">
        <w:t xml:space="preserve">7.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61BD74AB" w14:textId="5B9FC13D" w:rsidR="00977F7B" w:rsidRPr="00977F7B" w:rsidRDefault="00977F7B" w:rsidP="00977F7B">
      <w:r w:rsidRPr="00977F7B">
        <w:t>Перегрузите оператор + для класса Vector, чтобы он складывал векторы. Пример: Vector(1, 2) + Vector(3, 4) = Vector(4, 6).</w:t>
      </w:r>
    </w:p>
    <w:p w14:paraId="61D8BB2C" w14:textId="77777777" w:rsidR="00C237FC" w:rsidRDefault="00977F7B" w:rsidP="00977F7B">
      <w:r w:rsidRPr="00977F7B">
        <w:t>Время выполнения: 15 минут</w:t>
      </w:r>
    </w:p>
    <w:p w14:paraId="3C31A41B" w14:textId="66EE5FA9" w:rsidR="00977F7B" w:rsidRDefault="00977F7B" w:rsidP="00977F7B">
      <w:r w:rsidRPr="00977F7B">
        <w:t>Ожидаемый результат:</w:t>
      </w:r>
    </w:p>
    <w:p w14:paraId="39DDB270" w14:textId="77777777" w:rsidR="008033FB" w:rsidRPr="00CE6D05" w:rsidRDefault="008033FB" w:rsidP="008033FB">
      <w:r w:rsidRPr="00977F7B">
        <w:rPr>
          <w:lang w:val="en-US"/>
        </w:rPr>
        <w:t>class</w:t>
      </w:r>
      <w:r w:rsidRPr="00CE6D05">
        <w:t xml:space="preserve"> </w:t>
      </w:r>
      <w:r w:rsidRPr="00977F7B">
        <w:rPr>
          <w:lang w:val="en-US"/>
        </w:rPr>
        <w:t>Vector</w:t>
      </w:r>
      <w:r w:rsidRPr="00CE6D05">
        <w:t xml:space="preserve">:  </w:t>
      </w:r>
    </w:p>
    <w:p w14:paraId="091332E8" w14:textId="77777777" w:rsidR="008033FB" w:rsidRPr="00977F7B" w:rsidRDefault="008033FB" w:rsidP="008033FB">
      <w:pPr>
        <w:rPr>
          <w:lang w:val="en-US"/>
        </w:rPr>
      </w:pPr>
      <w:r w:rsidRPr="00CE6D05">
        <w:t xml:space="preserve">    </w:t>
      </w:r>
      <w:r w:rsidRPr="00977F7B">
        <w:rPr>
          <w:lang w:val="en-US"/>
        </w:rPr>
        <w:t xml:space="preserve">def __init__(self, x, y):  </w:t>
      </w:r>
    </w:p>
    <w:p w14:paraId="409494F2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self.x = x  </w:t>
      </w:r>
    </w:p>
    <w:p w14:paraId="1F22D744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self.y = y  </w:t>
      </w:r>
    </w:p>
    <w:p w14:paraId="16A90CE5" w14:textId="77777777" w:rsidR="008033FB" w:rsidRPr="00977F7B" w:rsidRDefault="008033FB" w:rsidP="008033FB">
      <w:pPr>
        <w:rPr>
          <w:lang w:val="en-US"/>
        </w:rPr>
      </w:pPr>
    </w:p>
    <w:p w14:paraId="6E6061B7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def __add__(self, other):  </w:t>
      </w:r>
    </w:p>
    <w:p w14:paraId="02918FFD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        return Vector(self.x + other.x, self.y + other.y)  </w:t>
      </w:r>
    </w:p>
    <w:p w14:paraId="254D7C9B" w14:textId="77777777" w:rsidR="008033FB" w:rsidRPr="00977F7B" w:rsidRDefault="008033FB" w:rsidP="008033FB">
      <w:pPr>
        <w:rPr>
          <w:lang w:val="en-US"/>
        </w:rPr>
      </w:pPr>
    </w:p>
    <w:p w14:paraId="28B219C8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v1 = Vector(1, 2)  </w:t>
      </w:r>
    </w:p>
    <w:p w14:paraId="5393E579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v2 = Vector(3, 4)  </w:t>
      </w:r>
    </w:p>
    <w:p w14:paraId="6BD7284C" w14:textId="77777777" w:rsidR="008033FB" w:rsidRPr="00977F7B" w:rsidRDefault="008033FB" w:rsidP="008033FB">
      <w:pPr>
        <w:rPr>
          <w:lang w:val="en-US"/>
        </w:rPr>
      </w:pPr>
      <w:r w:rsidRPr="00977F7B">
        <w:rPr>
          <w:lang w:val="en-US"/>
        </w:rPr>
        <w:t xml:space="preserve">result = v1 + v2  </w:t>
      </w:r>
    </w:p>
    <w:p w14:paraId="7C6A2860" w14:textId="3831E78B" w:rsidR="008033FB" w:rsidRPr="00CE6D05" w:rsidRDefault="008033FB" w:rsidP="008033FB">
      <w:pPr>
        <w:rPr>
          <w:lang w:val="en-US"/>
        </w:rPr>
      </w:pPr>
      <w:r w:rsidRPr="00977F7B">
        <w:rPr>
          <w:lang w:val="en-US"/>
        </w:rPr>
        <w:t xml:space="preserve">print(result.x, result.y)  # 4 6  </w:t>
      </w:r>
    </w:p>
    <w:p w14:paraId="4C037A3D" w14:textId="77777777" w:rsidR="008033FB" w:rsidRPr="00977F7B" w:rsidRDefault="008033FB" w:rsidP="008033FB">
      <w:r w:rsidRPr="00977F7B">
        <w:t>Пояснение: Магические методы позволяют переопределять поведение операторов.</w:t>
      </w:r>
    </w:p>
    <w:p w14:paraId="1C13A514" w14:textId="591B8D3F" w:rsidR="00977F7B" w:rsidRPr="00977F7B" w:rsidRDefault="00977F7B" w:rsidP="00977F7B"/>
    <w:p w14:paraId="38B0B5BA" w14:textId="1FE95F27" w:rsidR="00977F7B" w:rsidRPr="00977F7B" w:rsidRDefault="00C237FC" w:rsidP="00977F7B">
      <w:r w:rsidRPr="00C237FC">
        <w:t>1</w:t>
      </w:r>
      <w:r w:rsidR="00977F7B" w:rsidRPr="00977F7B">
        <w:t xml:space="preserve">8.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6E3862A8" w14:textId="67422097" w:rsidR="00977F7B" w:rsidRPr="00977F7B" w:rsidRDefault="00977F7B" w:rsidP="00977F7B">
      <w:r w:rsidRPr="00977F7B">
        <w:t>Что такое миксины и как их использовать в Python? Создайте миксин LoggingMixin, добавляющий метод log для вывода сообщений.</w:t>
      </w:r>
    </w:p>
    <w:p w14:paraId="0737E952" w14:textId="77777777" w:rsidR="008C14AD" w:rsidRDefault="00977F7B" w:rsidP="00977F7B">
      <w:r w:rsidRPr="00977F7B">
        <w:t>Время выполнения: 20 минут</w:t>
      </w:r>
    </w:p>
    <w:p w14:paraId="042DA8D1" w14:textId="0C3C7A99" w:rsidR="00977F7B" w:rsidRPr="00977F7B" w:rsidRDefault="00977F7B" w:rsidP="00977F7B">
      <w:r w:rsidRPr="00977F7B">
        <w:t>Ожидаемый результат:</w:t>
      </w:r>
    </w:p>
    <w:p w14:paraId="060B11E1" w14:textId="77777777" w:rsidR="001C3989" w:rsidRPr="004D614B" w:rsidRDefault="001C3989" w:rsidP="001C3989">
      <w:pPr>
        <w:rPr>
          <w:lang w:val="en-US"/>
        </w:rPr>
      </w:pPr>
      <w:r w:rsidRPr="004D614B">
        <w:rPr>
          <w:lang w:val="en-US"/>
        </w:rPr>
        <w:t xml:space="preserve">class LoggingMixin:  </w:t>
      </w:r>
    </w:p>
    <w:p w14:paraId="71B9966A" w14:textId="77777777" w:rsidR="001C3989" w:rsidRPr="00977F7B" w:rsidRDefault="001C3989" w:rsidP="001C3989">
      <w:pPr>
        <w:rPr>
          <w:lang w:val="en-US"/>
        </w:rPr>
      </w:pPr>
      <w:r w:rsidRPr="004D614B">
        <w:rPr>
          <w:lang w:val="en-US"/>
        </w:rPr>
        <w:t xml:space="preserve">    </w:t>
      </w:r>
      <w:r w:rsidRPr="00977F7B">
        <w:rPr>
          <w:lang w:val="en-US"/>
        </w:rPr>
        <w:t xml:space="preserve">def log(self, message):  </w:t>
      </w:r>
    </w:p>
    <w:p w14:paraId="77CC4AC1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print(f"[LOG] {message}")  </w:t>
      </w:r>
    </w:p>
    <w:p w14:paraId="735CBDD4" w14:textId="77777777" w:rsidR="001C3989" w:rsidRPr="00977F7B" w:rsidRDefault="001C3989" w:rsidP="001C3989">
      <w:pPr>
        <w:rPr>
          <w:lang w:val="en-US"/>
        </w:rPr>
      </w:pPr>
    </w:p>
    <w:p w14:paraId="47EB67A0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class User(LoggingMixin):  </w:t>
      </w:r>
    </w:p>
    <w:p w14:paraId="2CF33779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def __init__(self, name):  </w:t>
      </w:r>
    </w:p>
    <w:p w14:paraId="09A3E857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self.name = name  </w:t>
      </w:r>
    </w:p>
    <w:p w14:paraId="7014FABD" w14:textId="77777777" w:rsidR="001C3989" w:rsidRPr="00977F7B" w:rsidRDefault="001C3989" w:rsidP="001C3989">
      <w:pPr>
        <w:rPr>
          <w:lang w:val="en-US"/>
        </w:rPr>
      </w:pPr>
    </w:p>
    <w:p w14:paraId="6FE41A25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lastRenderedPageBreak/>
        <w:t xml:space="preserve">    def greet(self):  </w:t>
      </w:r>
    </w:p>
    <w:p w14:paraId="1CCBF674" w14:textId="77777777" w:rsidR="001C3989" w:rsidRPr="00A97F47" w:rsidRDefault="001C3989" w:rsidP="001C3989">
      <w:r w:rsidRPr="00977F7B">
        <w:rPr>
          <w:lang w:val="en-US"/>
        </w:rPr>
        <w:t xml:space="preserve">        </w:t>
      </w:r>
      <w:r w:rsidRPr="00A36F05">
        <w:rPr>
          <w:lang w:val="en-US"/>
        </w:rPr>
        <w:t>self</w:t>
      </w:r>
      <w:r w:rsidRPr="00A97F47">
        <w:t>.</w:t>
      </w:r>
      <w:r w:rsidRPr="00A36F05">
        <w:rPr>
          <w:lang w:val="en-US"/>
        </w:rPr>
        <w:t>log</w:t>
      </w:r>
      <w:r w:rsidRPr="00A97F47">
        <w:t>(</w:t>
      </w:r>
      <w:r w:rsidRPr="00A36F05">
        <w:rPr>
          <w:lang w:val="en-US"/>
        </w:rPr>
        <w:t>f</w:t>
      </w:r>
      <w:r w:rsidRPr="00A97F47">
        <w:t>"</w:t>
      </w:r>
      <w:r w:rsidRPr="00977F7B">
        <w:t>Пользователь</w:t>
      </w:r>
      <w:r w:rsidRPr="00A97F47">
        <w:t xml:space="preserve"> {</w:t>
      </w:r>
      <w:r w:rsidRPr="00A36F05">
        <w:rPr>
          <w:lang w:val="en-US"/>
        </w:rPr>
        <w:t>self</w:t>
      </w:r>
      <w:r w:rsidRPr="00A97F47">
        <w:t>.</w:t>
      </w:r>
      <w:r w:rsidRPr="00A36F05">
        <w:rPr>
          <w:lang w:val="en-US"/>
        </w:rPr>
        <w:t>name</w:t>
      </w:r>
      <w:r w:rsidRPr="00A97F47">
        <w:t xml:space="preserve">} </w:t>
      </w:r>
      <w:r w:rsidRPr="00977F7B">
        <w:t>авторизован</w:t>
      </w:r>
      <w:r w:rsidRPr="00A97F47">
        <w:t xml:space="preserve">")  </w:t>
      </w:r>
    </w:p>
    <w:p w14:paraId="57BA811A" w14:textId="77777777" w:rsidR="001C3989" w:rsidRPr="00A97F47" w:rsidRDefault="001C3989" w:rsidP="001C3989"/>
    <w:p w14:paraId="28F7AECB" w14:textId="77777777" w:rsidR="001C3989" w:rsidRPr="00977F7B" w:rsidRDefault="001C3989" w:rsidP="001C3989">
      <w:r w:rsidRPr="00977F7B">
        <w:t xml:space="preserve">user = User("Анна")  </w:t>
      </w:r>
    </w:p>
    <w:p w14:paraId="40F96E40" w14:textId="77777777" w:rsidR="001C3989" w:rsidRPr="00977F7B" w:rsidRDefault="001C3989" w:rsidP="001C3989">
      <w:r w:rsidRPr="00977F7B">
        <w:t xml:space="preserve">user.greet()  # [LOG] Пользователь Анна авторизован  </w:t>
      </w:r>
    </w:p>
    <w:p w14:paraId="3C07522F" w14:textId="77777777" w:rsidR="001C3989" w:rsidRPr="00977F7B" w:rsidRDefault="001C3989" w:rsidP="001C3989">
      <w:r w:rsidRPr="00977F7B">
        <w:t>Пояснение: Миксины добавляют функциональность без изменения основной логики класса.</w:t>
      </w:r>
    </w:p>
    <w:p w14:paraId="0CC4F889" w14:textId="77777777" w:rsidR="008C14AD" w:rsidRPr="008C14AD" w:rsidRDefault="00977F7B" w:rsidP="00977F7B">
      <w:r w:rsidRPr="00977F7B">
        <w:t>Критерии оценивания: Корректное наследование, рабочая функциональность.</w:t>
      </w:r>
    </w:p>
    <w:p w14:paraId="686C3756" w14:textId="3BB3290D" w:rsidR="00977F7B" w:rsidRPr="00977F7B" w:rsidRDefault="00977F7B" w:rsidP="00977F7B">
      <w:r w:rsidRPr="00977F7B">
        <w:t>Компетенции (индикаторы): </w:t>
      </w:r>
      <w:r w:rsidR="00A36F05">
        <w:t>ОПК-3 (ОПК-3.3)</w:t>
      </w:r>
    </w:p>
    <w:p w14:paraId="5A4D64E6" w14:textId="33BE0E60" w:rsidR="00977F7B" w:rsidRPr="00977F7B" w:rsidRDefault="00977F7B" w:rsidP="00977F7B"/>
    <w:p w14:paraId="6624AD2F" w14:textId="35201796" w:rsidR="00977F7B" w:rsidRPr="00977F7B" w:rsidRDefault="00A22C4D" w:rsidP="00977F7B">
      <w:r w:rsidRPr="00A22C4D">
        <w:t>1</w:t>
      </w:r>
      <w:r w:rsidR="00977F7B" w:rsidRPr="00977F7B">
        <w:t xml:space="preserve">9.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2814D7EA" w14:textId="64B2E7F3" w:rsidR="00977F7B" w:rsidRPr="00977F7B" w:rsidRDefault="00977F7B" w:rsidP="00977F7B">
      <w:r w:rsidRPr="00977F7B">
        <w:t>Создайте класс Counter, который генерирует числа от start до end с шагом step. Реализуйте протокол итератора.</w:t>
      </w:r>
    </w:p>
    <w:p w14:paraId="7416F3AC" w14:textId="77777777" w:rsidR="006C3423" w:rsidRDefault="00977F7B" w:rsidP="00977F7B">
      <w:r w:rsidRPr="00977F7B">
        <w:t>Время выполнения: 15 минут</w:t>
      </w:r>
    </w:p>
    <w:p w14:paraId="42ABFECE" w14:textId="4DBD5948" w:rsidR="00977F7B" w:rsidRDefault="00977F7B" w:rsidP="00977F7B">
      <w:r w:rsidRPr="00977F7B">
        <w:t>Ожидаемый результат:</w:t>
      </w:r>
    </w:p>
    <w:p w14:paraId="213DFE05" w14:textId="77777777" w:rsidR="001C3989" w:rsidRPr="00CE6D05" w:rsidRDefault="001C3989" w:rsidP="001C3989">
      <w:r w:rsidRPr="00977F7B">
        <w:rPr>
          <w:lang w:val="en-US"/>
        </w:rPr>
        <w:t>class</w:t>
      </w:r>
      <w:r w:rsidRPr="00CE6D05">
        <w:t xml:space="preserve"> </w:t>
      </w:r>
      <w:r w:rsidRPr="00977F7B">
        <w:rPr>
          <w:lang w:val="en-US"/>
        </w:rPr>
        <w:t>Counter</w:t>
      </w:r>
      <w:r w:rsidRPr="00CE6D05">
        <w:t xml:space="preserve">:  </w:t>
      </w:r>
    </w:p>
    <w:p w14:paraId="6246D0F8" w14:textId="77777777" w:rsidR="001C3989" w:rsidRPr="00977F7B" w:rsidRDefault="001C3989" w:rsidP="001C3989">
      <w:pPr>
        <w:rPr>
          <w:lang w:val="en-US"/>
        </w:rPr>
      </w:pPr>
      <w:r w:rsidRPr="00CE6D05">
        <w:t xml:space="preserve">    </w:t>
      </w:r>
      <w:r w:rsidRPr="00977F7B">
        <w:rPr>
          <w:lang w:val="en-US"/>
        </w:rPr>
        <w:t xml:space="preserve">def __init__(self, start, end, step):  </w:t>
      </w:r>
    </w:p>
    <w:p w14:paraId="51CB9B0D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self.current = start  </w:t>
      </w:r>
    </w:p>
    <w:p w14:paraId="0B081D37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self.end = end  </w:t>
      </w:r>
    </w:p>
    <w:p w14:paraId="51557223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self.step = step  </w:t>
      </w:r>
    </w:p>
    <w:p w14:paraId="56089A88" w14:textId="77777777" w:rsidR="001C3989" w:rsidRPr="00977F7B" w:rsidRDefault="001C3989" w:rsidP="001C3989">
      <w:pPr>
        <w:rPr>
          <w:lang w:val="en-US"/>
        </w:rPr>
      </w:pPr>
    </w:p>
    <w:p w14:paraId="231D29E0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def __iter__(self):  </w:t>
      </w:r>
    </w:p>
    <w:p w14:paraId="30DC4161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return self  </w:t>
      </w:r>
    </w:p>
    <w:p w14:paraId="0CC4F943" w14:textId="77777777" w:rsidR="001C3989" w:rsidRPr="00977F7B" w:rsidRDefault="001C3989" w:rsidP="001C3989">
      <w:pPr>
        <w:rPr>
          <w:lang w:val="en-US"/>
        </w:rPr>
      </w:pPr>
    </w:p>
    <w:p w14:paraId="7B9B3CB4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def __next__(self):  </w:t>
      </w:r>
    </w:p>
    <w:p w14:paraId="0D74BC88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if self.current &gt;= self.end:  </w:t>
      </w:r>
    </w:p>
    <w:p w14:paraId="527159B0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    raise StopIteration  </w:t>
      </w:r>
    </w:p>
    <w:p w14:paraId="618A9C30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value = self.current  </w:t>
      </w:r>
    </w:p>
    <w:p w14:paraId="1D96C2D1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self.current += self.step  </w:t>
      </w:r>
    </w:p>
    <w:p w14:paraId="3BBC9C8D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return value  </w:t>
      </w:r>
    </w:p>
    <w:p w14:paraId="4DCE91C8" w14:textId="77777777" w:rsidR="001C3989" w:rsidRPr="00977F7B" w:rsidRDefault="001C3989" w:rsidP="001C3989">
      <w:pPr>
        <w:rPr>
          <w:lang w:val="en-US"/>
        </w:rPr>
      </w:pPr>
    </w:p>
    <w:p w14:paraId="08BB8737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# </w:t>
      </w:r>
      <w:r w:rsidRPr="00977F7B">
        <w:t>Пример</w:t>
      </w:r>
      <w:r w:rsidRPr="00977F7B">
        <w:rPr>
          <w:lang w:val="en-US"/>
        </w:rPr>
        <w:t xml:space="preserve"> </w:t>
      </w:r>
      <w:r w:rsidRPr="00977F7B">
        <w:t>использования</w:t>
      </w:r>
      <w:r w:rsidRPr="00977F7B">
        <w:rPr>
          <w:lang w:val="en-US"/>
        </w:rPr>
        <w:t xml:space="preserve">  </w:t>
      </w:r>
    </w:p>
    <w:p w14:paraId="1D3F0F7E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for num in Counter(0, 5, 1):  </w:t>
      </w:r>
    </w:p>
    <w:p w14:paraId="17420554" w14:textId="77777777" w:rsidR="001C3989" w:rsidRPr="00A97F47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</w:t>
      </w:r>
      <w:r w:rsidRPr="004D614B">
        <w:rPr>
          <w:lang w:val="en-US"/>
        </w:rPr>
        <w:t>print</w:t>
      </w:r>
      <w:r w:rsidRPr="00A97F47">
        <w:rPr>
          <w:lang w:val="en-US"/>
        </w:rPr>
        <w:t>(</w:t>
      </w:r>
      <w:r w:rsidRPr="004D614B">
        <w:rPr>
          <w:lang w:val="en-US"/>
        </w:rPr>
        <w:t>num</w:t>
      </w:r>
      <w:r w:rsidRPr="00A97F47">
        <w:rPr>
          <w:lang w:val="en-US"/>
        </w:rPr>
        <w:t xml:space="preserve">)  # 0, 1, 2, 3, 4  </w:t>
      </w:r>
    </w:p>
    <w:p w14:paraId="09B03E17" w14:textId="5AD335F7" w:rsidR="001C3989" w:rsidRPr="00977F7B" w:rsidRDefault="001C3989" w:rsidP="001C3989">
      <w:r w:rsidRPr="00977F7B">
        <w:t>Пояснение: Итераторы позволяют обходить коллекции или генерировать последовательности.</w:t>
      </w:r>
    </w:p>
    <w:p w14:paraId="512CF20E" w14:textId="77777777" w:rsidR="006C3423" w:rsidRDefault="00977F7B" w:rsidP="00977F7B">
      <w:r w:rsidRPr="00977F7B">
        <w:t>Критерии оценивания: Корректная реализация итератора.</w:t>
      </w:r>
    </w:p>
    <w:p w14:paraId="4FF06DC7" w14:textId="5B988B8E" w:rsidR="00977F7B" w:rsidRPr="00977F7B" w:rsidRDefault="00977F7B" w:rsidP="00977F7B">
      <w:r w:rsidRPr="00977F7B">
        <w:t>Компетенции (индикаторы): </w:t>
      </w:r>
      <w:r w:rsidR="00A36F05">
        <w:t>ОПК-3 (ОПК-3.3)</w:t>
      </w:r>
    </w:p>
    <w:p w14:paraId="27602DF4" w14:textId="659F7EDB" w:rsidR="00977F7B" w:rsidRPr="00977F7B" w:rsidRDefault="00977F7B" w:rsidP="00977F7B"/>
    <w:p w14:paraId="2FCFA2AA" w14:textId="2B359F26" w:rsidR="00977F7B" w:rsidRPr="00977F7B" w:rsidRDefault="006C3423" w:rsidP="00977F7B">
      <w:r>
        <w:t>2</w:t>
      </w:r>
      <w:r w:rsidR="00977F7B" w:rsidRPr="00977F7B">
        <w:t xml:space="preserve">0. </w:t>
      </w:r>
      <w:r w:rsidR="00977F7B" w:rsidRPr="00977F7B">
        <w:rPr>
          <w:i/>
          <w:iCs/>
        </w:rPr>
        <w:t>П</w:t>
      </w:r>
      <w:r w:rsidR="008B6B2C">
        <w:rPr>
          <w:i/>
          <w:iCs/>
        </w:rPr>
        <w:t>р</w:t>
      </w:r>
      <w:r w:rsidR="00977F7B" w:rsidRPr="00977F7B">
        <w:rPr>
          <w:i/>
          <w:iCs/>
        </w:rPr>
        <w:t>очитайте текст задания. Продумайте логику и полноту ответа. Запишите развернутый и обоснованный ответ</w:t>
      </w:r>
      <w:r w:rsidR="00977F7B" w:rsidRPr="00977F7B">
        <w:t>.</w:t>
      </w:r>
    </w:p>
    <w:p w14:paraId="4BA01000" w14:textId="183ED7BD" w:rsidR="00977F7B" w:rsidRPr="00977F7B" w:rsidRDefault="00977F7B" w:rsidP="00977F7B">
      <w:r w:rsidRPr="00977F7B">
        <w:t>Реализуйте паттерн Singleton на Python, чтобы класс Database мог иметь только один экземпляр.</w:t>
      </w:r>
    </w:p>
    <w:p w14:paraId="5A552033" w14:textId="77777777" w:rsidR="006C3423" w:rsidRDefault="00977F7B" w:rsidP="00977F7B">
      <w:r w:rsidRPr="00977F7B">
        <w:t>Время выполнения: 20 минут</w:t>
      </w:r>
    </w:p>
    <w:p w14:paraId="5692AB56" w14:textId="675C4878" w:rsidR="00977F7B" w:rsidRDefault="00977F7B" w:rsidP="00977F7B">
      <w:r w:rsidRPr="00977F7B">
        <w:lastRenderedPageBreak/>
        <w:t>Ожидаемый результат:</w:t>
      </w:r>
    </w:p>
    <w:p w14:paraId="7ABE683B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class Database:  </w:t>
      </w:r>
    </w:p>
    <w:p w14:paraId="75B18C74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_instance = None  </w:t>
      </w:r>
    </w:p>
    <w:p w14:paraId="37662312" w14:textId="77777777" w:rsidR="001C3989" w:rsidRPr="00977F7B" w:rsidRDefault="001C3989" w:rsidP="001C3989">
      <w:pPr>
        <w:rPr>
          <w:lang w:val="en-US"/>
        </w:rPr>
      </w:pPr>
    </w:p>
    <w:p w14:paraId="645C36CA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def __new__(cls):  </w:t>
      </w:r>
    </w:p>
    <w:p w14:paraId="40AEC7A3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if cls._instance is None:  </w:t>
      </w:r>
    </w:p>
    <w:p w14:paraId="0C2D9368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    cls._instance = super().__new__(cls)  </w:t>
      </w:r>
    </w:p>
    <w:p w14:paraId="4B7CB26E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        return cls._instance  </w:t>
      </w:r>
    </w:p>
    <w:p w14:paraId="09D601E7" w14:textId="77777777" w:rsidR="001C3989" w:rsidRPr="00977F7B" w:rsidRDefault="001C3989" w:rsidP="001C3989">
      <w:pPr>
        <w:rPr>
          <w:lang w:val="en-US"/>
        </w:rPr>
      </w:pPr>
    </w:p>
    <w:p w14:paraId="7213A985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db1 = Database()  </w:t>
      </w:r>
    </w:p>
    <w:p w14:paraId="775B52C4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db2 = Database()  </w:t>
      </w:r>
    </w:p>
    <w:p w14:paraId="0583285C" w14:textId="77777777" w:rsidR="001C3989" w:rsidRPr="00977F7B" w:rsidRDefault="001C3989" w:rsidP="001C3989">
      <w:pPr>
        <w:rPr>
          <w:lang w:val="en-US"/>
        </w:rPr>
      </w:pPr>
      <w:r w:rsidRPr="00977F7B">
        <w:rPr>
          <w:lang w:val="en-US"/>
        </w:rPr>
        <w:t xml:space="preserve">print(db1 is db2)  # True  </w:t>
      </w:r>
    </w:p>
    <w:p w14:paraId="72365998" w14:textId="13B00E57" w:rsidR="001C3989" w:rsidRPr="00977F7B" w:rsidRDefault="001C3989" w:rsidP="001C3989">
      <w:r w:rsidRPr="00977F7B">
        <w:t>Пояснение: Паттерн Singleton гарантирует единственный экземпляр класса.</w:t>
      </w:r>
    </w:p>
    <w:p w14:paraId="6DE5C8DA" w14:textId="4817ACE3" w:rsidR="00977F7B" w:rsidRPr="00977F7B" w:rsidRDefault="00977F7B" w:rsidP="00977F7B">
      <w:r w:rsidRPr="00977F7B">
        <w:t>Критерии оценивания: Корректная реализация Singleton.</w:t>
      </w:r>
      <w:r w:rsidRPr="00977F7B">
        <w:br/>
        <w:t>Компетенции (индикаторы): </w:t>
      </w:r>
      <w:r w:rsidR="00A36F05">
        <w:t>ОПК-3 (ОПК-3.3)</w:t>
      </w:r>
    </w:p>
    <w:sectPr w:rsidR="00977F7B" w:rsidRPr="0097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26EF"/>
    <w:multiLevelType w:val="multilevel"/>
    <w:tmpl w:val="A5FE8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95219"/>
    <w:multiLevelType w:val="multilevel"/>
    <w:tmpl w:val="BF862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331C6"/>
    <w:multiLevelType w:val="multilevel"/>
    <w:tmpl w:val="4DF2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65043"/>
    <w:multiLevelType w:val="multilevel"/>
    <w:tmpl w:val="A44A4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31C24"/>
    <w:multiLevelType w:val="multilevel"/>
    <w:tmpl w:val="AA565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233087"/>
    <w:multiLevelType w:val="multilevel"/>
    <w:tmpl w:val="E99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06AE5"/>
    <w:multiLevelType w:val="multilevel"/>
    <w:tmpl w:val="47DAE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2B67F2"/>
    <w:multiLevelType w:val="multilevel"/>
    <w:tmpl w:val="1A60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F03A35"/>
    <w:multiLevelType w:val="multilevel"/>
    <w:tmpl w:val="6B3E8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9667D9"/>
    <w:multiLevelType w:val="multilevel"/>
    <w:tmpl w:val="92F07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EC4F4C"/>
    <w:multiLevelType w:val="multilevel"/>
    <w:tmpl w:val="BA2A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361E6C"/>
    <w:multiLevelType w:val="multilevel"/>
    <w:tmpl w:val="BB4E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207AB6"/>
    <w:multiLevelType w:val="multilevel"/>
    <w:tmpl w:val="C674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70717E"/>
    <w:multiLevelType w:val="multilevel"/>
    <w:tmpl w:val="6294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8A4010"/>
    <w:multiLevelType w:val="multilevel"/>
    <w:tmpl w:val="CACCA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CD3E21"/>
    <w:multiLevelType w:val="multilevel"/>
    <w:tmpl w:val="91EA6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6F368D"/>
    <w:multiLevelType w:val="multilevel"/>
    <w:tmpl w:val="F6944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F03E88"/>
    <w:multiLevelType w:val="multilevel"/>
    <w:tmpl w:val="63F65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4435DC"/>
    <w:multiLevelType w:val="multilevel"/>
    <w:tmpl w:val="FD9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04149C"/>
    <w:multiLevelType w:val="multilevel"/>
    <w:tmpl w:val="9DCA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8228BD"/>
    <w:multiLevelType w:val="multilevel"/>
    <w:tmpl w:val="3BC45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4A0975"/>
    <w:multiLevelType w:val="multilevel"/>
    <w:tmpl w:val="21400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A15AF9"/>
    <w:multiLevelType w:val="multilevel"/>
    <w:tmpl w:val="792C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026015"/>
    <w:multiLevelType w:val="multilevel"/>
    <w:tmpl w:val="89306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34168D"/>
    <w:multiLevelType w:val="multilevel"/>
    <w:tmpl w:val="8CCC0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0B05AF"/>
    <w:multiLevelType w:val="multilevel"/>
    <w:tmpl w:val="54AEE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E152DD"/>
    <w:multiLevelType w:val="multilevel"/>
    <w:tmpl w:val="5FAA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0C351D"/>
    <w:multiLevelType w:val="multilevel"/>
    <w:tmpl w:val="B93CA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700191"/>
    <w:multiLevelType w:val="multilevel"/>
    <w:tmpl w:val="8100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4906AD"/>
    <w:multiLevelType w:val="multilevel"/>
    <w:tmpl w:val="9306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A04A59"/>
    <w:multiLevelType w:val="multilevel"/>
    <w:tmpl w:val="DE5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1B1472"/>
    <w:multiLevelType w:val="multilevel"/>
    <w:tmpl w:val="24ECD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C320F1"/>
    <w:multiLevelType w:val="multilevel"/>
    <w:tmpl w:val="DEE47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1331526">
    <w:abstractNumId w:val="16"/>
  </w:num>
  <w:num w:numId="2" w16cid:durableId="561645194">
    <w:abstractNumId w:val="25"/>
  </w:num>
  <w:num w:numId="3" w16cid:durableId="487477425">
    <w:abstractNumId w:val="15"/>
  </w:num>
  <w:num w:numId="4" w16cid:durableId="1662347084">
    <w:abstractNumId w:val="2"/>
  </w:num>
  <w:num w:numId="5" w16cid:durableId="1838422980">
    <w:abstractNumId w:val="11"/>
  </w:num>
  <w:num w:numId="6" w16cid:durableId="2113471460">
    <w:abstractNumId w:val="8"/>
  </w:num>
  <w:num w:numId="7" w16cid:durableId="981079837">
    <w:abstractNumId w:val="29"/>
  </w:num>
  <w:num w:numId="8" w16cid:durableId="1019620047">
    <w:abstractNumId w:val="13"/>
  </w:num>
  <w:num w:numId="9" w16cid:durableId="148182214">
    <w:abstractNumId w:val="6"/>
  </w:num>
  <w:num w:numId="10" w16cid:durableId="1061248007">
    <w:abstractNumId w:val="31"/>
  </w:num>
  <w:num w:numId="11" w16cid:durableId="1958676900">
    <w:abstractNumId w:val="23"/>
  </w:num>
  <w:num w:numId="12" w16cid:durableId="1733692374">
    <w:abstractNumId w:val="0"/>
  </w:num>
  <w:num w:numId="13" w16cid:durableId="159124760">
    <w:abstractNumId w:val="1"/>
  </w:num>
  <w:num w:numId="14" w16cid:durableId="2066178282">
    <w:abstractNumId w:val="12"/>
  </w:num>
  <w:num w:numId="15" w16cid:durableId="1043292670">
    <w:abstractNumId w:val="14"/>
  </w:num>
  <w:num w:numId="16" w16cid:durableId="1352300333">
    <w:abstractNumId w:val="28"/>
  </w:num>
  <w:num w:numId="17" w16cid:durableId="602997051">
    <w:abstractNumId w:val="24"/>
  </w:num>
  <w:num w:numId="18" w16cid:durableId="1663385779">
    <w:abstractNumId w:val="26"/>
  </w:num>
  <w:num w:numId="19" w16cid:durableId="1257061846">
    <w:abstractNumId w:val="30"/>
  </w:num>
  <w:num w:numId="20" w16cid:durableId="184950083">
    <w:abstractNumId w:val="17"/>
  </w:num>
  <w:num w:numId="21" w16cid:durableId="1655721498">
    <w:abstractNumId w:val="5"/>
  </w:num>
  <w:num w:numId="22" w16cid:durableId="1572617260">
    <w:abstractNumId w:val="19"/>
  </w:num>
  <w:num w:numId="23" w16cid:durableId="1474714347">
    <w:abstractNumId w:val="18"/>
  </w:num>
  <w:num w:numId="24" w16cid:durableId="716123360">
    <w:abstractNumId w:val="4"/>
  </w:num>
  <w:num w:numId="25" w16cid:durableId="1507204499">
    <w:abstractNumId w:val="21"/>
  </w:num>
  <w:num w:numId="26" w16cid:durableId="1013069207">
    <w:abstractNumId w:val="27"/>
  </w:num>
  <w:num w:numId="27" w16cid:durableId="1601792411">
    <w:abstractNumId w:val="22"/>
  </w:num>
  <w:num w:numId="28" w16cid:durableId="1260405493">
    <w:abstractNumId w:val="20"/>
  </w:num>
  <w:num w:numId="29" w16cid:durableId="1194004836">
    <w:abstractNumId w:val="10"/>
  </w:num>
  <w:num w:numId="30" w16cid:durableId="1711224910">
    <w:abstractNumId w:val="7"/>
  </w:num>
  <w:num w:numId="31" w16cid:durableId="10108629">
    <w:abstractNumId w:val="9"/>
  </w:num>
  <w:num w:numId="32" w16cid:durableId="1821535203">
    <w:abstractNumId w:val="32"/>
  </w:num>
  <w:num w:numId="33" w16cid:durableId="71056962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E63"/>
    <w:rsid w:val="00000EA6"/>
    <w:rsid w:val="00004DF1"/>
    <w:rsid w:val="00004ED5"/>
    <w:rsid w:val="0001211A"/>
    <w:rsid w:val="00015164"/>
    <w:rsid w:val="00034953"/>
    <w:rsid w:val="000354AB"/>
    <w:rsid w:val="000406E8"/>
    <w:rsid w:val="00045720"/>
    <w:rsid w:val="00053130"/>
    <w:rsid w:val="000639C1"/>
    <w:rsid w:val="0007092E"/>
    <w:rsid w:val="00080733"/>
    <w:rsid w:val="00091439"/>
    <w:rsid w:val="000952C6"/>
    <w:rsid w:val="000A723F"/>
    <w:rsid w:val="000C0F8A"/>
    <w:rsid w:val="000C7F84"/>
    <w:rsid w:val="000D4638"/>
    <w:rsid w:val="000E0EDA"/>
    <w:rsid w:val="000E2A56"/>
    <w:rsid w:val="000E427F"/>
    <w:rsid w:val="000E4DEF"/>
    <w:rsid w:val="000F71E9"/>
    <w:rsid w:val="00100266"/>
    <w:rsid w:val="001114FD"/>
    <w:rsid w:val="00114418"/>
    <w:rsid w:val="001267B4"/>
    <w:rsid w:val="001304C0"/>
    <w:rsid w:val="00131CA4"/>
    <w:rsid w:val="0013708F"/>
    <w:rsid w:val="00171939"/>
    <w:rsid w:val="0017540C"/>
    <w:rsid w:val="001821AE"/>
    <w:rsid w:val="001868E1"/>
    <w:rsid w:val="00186F90"/>
    <w:rsid w:val="00196777"/>
    <w:rsid w:val="001A2A38"/>
    <w:rsid w:val="001A5947"/>
    <w:rsid w:val="001A71FB"/>
    <w:rsid w:val="001C113F"/>
    <w:rsid w:val="001C3989"/>
    <w:rsid w:val="001D08B8"/>
    <w:rsid w:val="001D4DAC"/>
    <w:rsid w:val="001E1C8A"/>
    <w:rsid w:val="001F05C8"/>
    <w:rsid w:val="002102F1"/>
    <w:rsid w:val="00211C0B"/>
    <w:rsid w:val="00235984"/>
    <w:rsid w:val="002456EA"/>
    <w:rsid w:val="00247368"/>
    <w:rsid w:val="00264A31"/>
    <w:rsid w:val="002846CB"/>
    <w:rsid w:val="002A58F9"/>
    <w:rsid w:val="002A6A68"/>
    <w:rsid w:val="002B0112"/>
    <w:rsid w:val="002C2253"/>
    <w:rsid w:val="002E2353"/>
    <w:rsid w:val="002E2839"/>
    <w:rsid w:val="002E35D2"/>
    <w:rsid w:val="002F1492"/>
    <w:rsid w:val="00303315"/>
    <w:rsid w:val="0030636A"/>
    <w:rsid w:val="00312F77"/>
    <w:rsid w:val="0032128C"/>
    <w:rsid w:val="00322484"/>
    <w:rsid w:val="00322AF3"/>
    <w:rsid w:val="00323951"/>
    <w:rsid w:val="00332FF8"/>
    <w:rsid w:val="00333A4D"/>
    <w:rsid w:val="003425C0"/>
    <w:rsid w:val="00345500"/>
    <w:rsid w:val="003537E1"/>
    <w:rsid w:val="003564DC"/>
    <w:rsid w:val="0036043F"/>
    <w:rsid w:val="00362E6B"/>
    <w:rsid w:val="0037058F"/>
    <w:rsid w:val="00371CCE"/>
    <w:rsid w:val="003769DE"/>
    <w:rsid w:val="0038505F"/>
    <w:rsid w:val="00390AA9"/>
    <w:rsid w:val="00390F27"/>
    <w:rsid w:val="003C6BE5"/>
    <w:rsid w:val="003F36AB"/>
    <w:rsid w:val="004120B7"/>
    <w:rsid w:val="004151FB"/>
    <w:rsid w:val="00464744"/>
    <w:rsid w:val="00467CDB"/>
    <w:rsid w:val="00483A67"/>
    <w:rsid w:val="00497E5D"/>
    <w:rsid w:val="004B40B1"/>
    <w:rsid w:val="004B6B24"/>
    <w:rsid w:val="004C3C89"/>
    <w:rsid w:val="004C6EF1"/>
    <w:rsid w:val="004D594C"/>
    <w:rsid w:val="004D614B"/>
    <w:rsid w:val="004D6C8E"/>
    <w:rsid w:val="004D7872"/>
    <w:rsid w:val="005152DA"/>
    <w:rsid w:val="005256AE"/>
    <w:rsid w:val="00527487"/>
    <w:rsid w:val="005447C5"/>
    <w:rsid w:val="00545308"/>
    <w:rsid w:val="0054596A"/>
    <w:rsid w:val="00550415"/>
    <w:rsid w:val="00550CC0"/>
    <w:rsid w:val="0056418C"/>
    <w:rsid w:val="0057107F"/>
    <w:rsid w:val="00575D02"/>
    <w:rsid w:val="00575EF6"/>
    <w:rsid w:val="00582910"/>
    <w:rsid w:val="005833E7"/>
    <w:rsid w:val="00585537"/>
    <w:rsid w:val="005A496D"/>
    <w:rsid w:val="005A57FC"/>
    <w:rsid w:val="005B284C"/>
    <w:rsid w:val="005B3CDE"/>
    <w:rsid w:val="005C2D0E"/>
    <w:rsid w:val="005C3B39"/>
    <w:rsid w:val="005C6676"/>
    <w:rsid w:val="005D1A8E"/>
    <w:rsid w:val="005E30C2"/>
    <w:rsid w:val="005E3791"/>
    <w:rsid w:val="005E73DB"/>
    <w:rsid w:val="005F426D"/>
    <w:rsid w:val="00607126"/>
    <w:rsid w:val="00615B5D"/>
    <w:rsid w:val="00616CD3"/>
    <w:rsid w:val="006205E9"/>
    <w:rsid w:val="00631848"/>
    <w:rsid w:val="00634F05"/>
    <w:rsid w:val="00654003"/>
    <w:rsid w:val="0065477B"/>
    <w:rsid w:val="00654FD3"/>
    <w:rsid w:val="00660ED6"/>
    <w:rsid w:val="00664FBA"/>
    <w:rsid w:val="00677E63"/>
    <w:rsid w:val="00686170"/>
    <w:rsid w:val="00692019"/>
    <w:rsid w:val="006925C3"/>
    <w:rsid w:val="006A04C5"/>
    <w:rsid w:val="006A1B60"/>
    <w:rsid w:val="006C15B5"/>
    <w:rsid w:val="006C3423"/>
    <w:rsid w:val="006C4532"/>
    <w:rsid w:val="006C52C0"/>
    <w:rsid w:val="006D764D"/>
    <w:rsid w:val="006E101D"/>
    <w:rsid w:val="006F261C"/>
    <w:rsid w:val="0070695A"/>
    <w:rsid w:val="007070AE"/>
    <w:rsid w:val="00712B55"/>
    <w:rsid w:val="00712C12"/>
    <w:rsid w:val="00717A0B"/>
    <w:rsid w:val="00720063"/>
    <w:rsid w:val="00723BBB"/>
    <w:rsid w:val="007245E7"/>
    <w:rsid w:val="007255FA"/>
    <w:rsid w:val="00740961"/>
    <w:rsid w:val="007435E3"/>
    <w:rsid w:val="0076151B"/>
    <w:rsid w:val="00763A5E"/>
    <w:rsid w:val="00796701"/>
    <w:rsid w:val="007A615A"/>
    <w:rsid w:val="007B6953"/>
    <w:rsid w:val="007B78EE"/>
    <w:rsid w:val="007C20BE"/>
    <w:rsid w:val="007C5006"/>
    <w:rsid w:val="007C6D69"/>
    <w:rsid w:val="007F7FE3"/>
    <w:rsid w:val="008033FB"/>
    <w:rsid w:val="008053F8"/>
    <w:rsid w:val="00814996"/>
    <w:rsid w:val="008432FC"/>
    <w:rsid w:val="008442FB"/>
    <w:rsid w:val="00860B13"/>
    <w:rsid w:val="00864E57"/>
    <w:rsid w:val="00871087"/>
    <w:rsid w:val="00876B15"/>
    <w:rsid w:val="00881BA5"/>
    <w:rsid w:val="00893D52"/>
    <w:rsid w:val="008B6B2C"/>
    <w:rsid w:val="008C14AD"/>
    <w:rsid w:val="008C42D9"/>
    <w:rsid w:val="008D058B"/>
    <w:rsid w:val="009170B8"/>
    <w:rsid w:val="00933DE4"/>
    <w:rsid w:val="00951BA4"/>
    <w:rsid w:val="009562E0"/>
    <w:rsid w:val="009566D6"/>
    <w:rsid w:val="009677EA"/>
    <w:rsid w:val="00977F7B"/>
    <w:rsid w:val="009A1ADD"/>
    <w:rsid w:val="009A3A3A"/>
    <w:rsid w:val="009A7448"/>
    <w:rsid w:val="009C7846"/>
    <w:rsid w:val="009D39CD"/>
    <w:rsid w:val="009D4059"/>
    <w:rsid w:val="009D4B1C"/>
    <w:rsid w:val="009D6B45"/>
    <w:rsid w:val="009D7203"/>
    <w:rsid w:val="009E4EF9"/>
    <w:rsid w:val="009F0105"/>
    <w:rsid w:val="009F610B"/>
    <w:rsid w:val="00A03940"/>
    <w:rsid w:val="00A111B8"/>
    <w:rsid w:val="00A123A8"/>
    <w:rsid w:val="00A13E43"/>
    <w:rsid w:val="00A22C4D"/>
    <w:rsid w:val="00A36F05"/>
    <w:rsid w:val="00A50C78"/>
    <w:rsid w:val="00A55429"/>
    <w:rsid w:val="00A55F22"/>
    <w:rsid w:val="00A62BBA"/>
    <w:rsid w:val="00A737F9"/>
    <w:rsid w:val="00A77BA7"/>
    <w:rsid w:val="00A91F4F"/>
    <w:rsid w:val="00A95ABB"/>
    <w:rsid w:val="00A97F47"/>
    <w:rsid w:val="00AB0F02"/>
    <w:rsid w:val="00AB2E62"/>
    <w:rsid w:val="00AB4EE7"/>
    <w:rsid w:val="00AB5909"/>
    <w:rsid w:val="00AB7E9E"/>
    <w:rsid w:val="00AC7401"/>
    <w:rsid w:val="00AD2F92"/>
    <w:rsid w:val="00AD792E"/>
    <w:rsid w:val="00AE5EA1"/>
    <w:rsid w:val="00AF4513"/>
    <w:rsid w:val="00B14AF0"/>
    <w:rsid w:val="00B17364"/>
    <w:rsid w:val="00B22CDC"/>
    <w:rsid w:val="00B271AC"/>
    <w:rsid w:val="00B6231B"/>
    <w:rsid w:val="00B63753"/>
    <w:rsid w:val="00B647B6"/>
    <w:rsid w:val="00B7198E"/>
    <w:rsid w:val="00B803ED"/>
    <w:rsid w:val="00B877BD"/>
    <w:rsid w:val="00BA3A0D"/>
    <w:rsid w:val="00BA620F"/>
    <w:rsid w:val="00BB7D85"/>
    <w:rsid w:val="00BC2A18"/>
    <w:rsid w:val="00BD3DCF"/>
    <w:rsid w:val="00BE6200"/>
    <w:rsid w:val="00BF47F4"/>
    <w:rsid w:val="00BF59A5"/>
    <w:rsid w:val="00C00029"/>
    <w:rsid w:val="00C01823"/>
    <w:rsid w:val="00C03651"/>
    <w:rsid w:val="00C03DC9"/>
    <w:rsid w:val="00C04B3A"/>
    <w:rsid w:val="00C10D00"/>
    <w:rsid w:val="00C14ABA"/>
    <w:rsid w:val="00C15163"/>
    <w:rsid w:val="00C236C3"/>
    <w:rsid w:val="00C237FC"/>
    <w:rsid w:val="00C347A3"/>
    <w:rsid w:val="00C40AAC"/>
    <w:rsid w:val="00C40EF1"/>
    <w:rsid w:val="00C43BD8"/>
    <w:rsid w:val="00C46205"/>
    <w:rsid w:val="00C72A78"/>
    <w:rsid w:val="00C75D7F"/>
    <w:rsid w:val="00C84493"/>
    <w:rsid w:val="00C94C84"/>
    <w:rsid w:val="00CC3DC5"/>
    <w:rsid w:val="00CC5163"/>
    <w:rsid w:val="00CD2F96"/>
    <w:rsid w:val="00CD79B2"/>
    <w:rsid w:val="00CE58DA"/>
    <w:rsid w:val="00CE6D05"/>
    <w:rsid w:val="00CF24EB"/>
    <w:rsid w:val="00D02206"/>
    <w:rsid w:val="00D20C21"/>
    <w:rsid w:val="00D3111D"/>
    <w:rsid w:val="00D31949"/>
    <w:rsid w:val="00D45C23"/>
    <w:rsid w:val="00D4742F"/>
    <w:rsid w:val="00D50AE0"/>
    <w:rsid w:val="00D52ED3"/>
    <w:rsid w:val="00D53436"/>
    <w:rsid w:val="00D54C03"/>
    <w:rsid w:val="00D5683E"/>
    <w:rsid w:val="00D7685F"/>
    <w:rsid w:val="00DA4E0A"/>
    <w:rsid w:val="00DC1FF4"/>
    <w:rsid w:val="00DC341B"/>
    <w:rsid w:val="00DC794E"/>
    <w:rsid w:val="00DD4A3D"/>
    <w:rsid w:val="00DD4B24"/>
    <w:rsid w:val="00DD7303"/>
    <w:rsid w:val="00DD7EED"/>
    <w:rsid w:val="00DF1C9A"/>
    <w:rsid w:val="00DF3D9B"/>
    <w:rsid w:val="00E03FA5"/>
    <w:rsid w:val="00E16B1C"/>
    <w:rsid w:val="00E17409"/>
    <w:rsid w:val="00E2273C"/>
    <w:rsid w:val="00E304D7"/>
    <w:rsid w:val="00E31982"/>
    <w:rsid w:val="00E32CBD"/>
    <w:rsid w:val="00E33595"/>
    <w:rsid w:val="00E44DB3"/>
    <w:rsid w:val="00E547C2"/>
    <w:rsid w:val="00E56C0C"/>
    <w:rsid w:val="00E6461E"/>
    <w:rsid w:val="00E648DD"/>
    <w:rsid w:val="00E67C91"/>
    <w:rsid w:val="00E70420"/>
    <w:rsid w:val="00E86BB1"/>
    <w:rsid w:val="00E90835"/>
    <w:rsid w:val="00EC5432"/>
    <w:rsid w:val="00EC7850"/>
    <w:rsid w:val="00EE4253"/>
    <w:rsid w:val="00EF5BB8"/>
    <w:rsid w:val="00F05349"/>
    <w:rsid w:val="00F15676"/>
    <w:rsid w:val="00F33F28"/>
    <w:rsid w:val="00F3565E"/>
    <w:rsid w:val="00F404EE"/>
    <w:rsid w:val="00F57FA0"/>
    <w:rsid w:val="00F63FE6"/>
    <w:rsid w:val="00F6638D"/>
    <w:rsid w:val="00F668EA"/>
    <w:rsid w:val="00F719D8"/>
    <w:rsid w:val="00F74A78"/>
    <w:rsid w:val="00F76FCE"/>
    <w:rsid w:val="00F84548"/>
    <w:rsid w:val="00FB02E9"/>
    <w:rsid w:val="00FE3436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BD92"/>
  <w15:chartTrackingRefBased/>
  <w15:docId w15:val="{91D4FF2D-B5F6-4B7B-A554-065BA362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1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00EA6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B6B2C"/>
    <w:pPr>
      <w:keepNext/>
      <w:keepLines/>
      <w:spacing w:before="160" w:after="80"/>
      <w:ind w:firstLine="709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8B6B2C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E3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D405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ae">
    <w:name w:val="Пояснение"/>
    <w:basedOn w:val="a"/>
    <w:link w:val="af"/>
    <w:qFormat/>
    <w:rsid w:val="009D7203"/>
    <w:rPr>
      <w:rFonts w:ascii="Arial Narrow" w:hAnsi="Arial Narrow"/>
      <w:sz w:val="22"/>
    </w:rPr>
  </w:style>
  <w:style w:type="character" w:customStyle="1" w:styleId="af">
    <w:name w:val="Пояснение Знак"/>
    <w:basedOn w:val="a0"/>
    <w:link w:val="ae"/>
    <w:rsid w:val="009D7203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6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3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66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7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30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5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3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8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710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23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34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4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5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27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2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2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4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53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7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17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4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3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66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6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16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22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12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4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8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8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6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8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0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6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66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3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57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1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0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7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7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61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0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9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77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8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0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06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3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7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25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8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5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7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27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6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2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53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35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6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4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5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2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79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17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99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08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2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75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8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2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0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5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3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3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46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80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1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50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43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3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03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77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8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86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89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2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31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7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9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68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5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8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2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3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5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76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00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5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37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9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768</TotalTime>
  <Pages>36</Pages>
  <Words>8032</Words>
  <Characters>45786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Александр Лофиченко</cp:lastModifiedBy>
  <cp:revision>327</cp:revision>
  <dcterms:created xsi:type="dcterms:W3CDTF">2025-02-16T14:16:00Z</dcterms:created>
  <dcterms:modified xsi:type="dcterms:W3CDTF">2025-03-24T11:31:00Z</dcterms:modified>
</cp:coreProperties>
</file>