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BE1D" w14:textId="0821EE04" w:rsidR="00DD7EED" w:rsidRPr="00DD7EED" w:rsidRDefault="00DD7EED" w:rsidP="00000EA6">
      <w:pPr>
        <w:pStyle w:val="1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791C349B" w14:textId="77777777" w:rsidR="00E57FAF" w:rsidRPr="003E1940" w:rsidRDefault="00E57FAF" w:rsidP="00053130"/>
    <w:p w14:paraId="5EFE4DBF" w14:textId="0CA59B96" w:rsidR="00DD7EED" w:rsidRDefault="00DD7EED" w:rsidP="00FE2B69">
      <w:pPr>
        <w:pStyle w:val="2"/>
        <w:ind w:firstLine="0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FE2B69">
      <w:pPr>
        <w:pStyle w:val="3"/>
        <w:jc w:val="both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2FD9D4FF" w:rsidR="009102AD" w:rsidRDefault="009102AD" w:rsidP="009102AD">
      <w:r>
        <w:t>Компетенции (индикаторы):</w:t>
      </w:r>
      <w:r w:rsidR="003938EA">
        <w:t xml:space="preserve"> </w:t>
      </w:r>
      <w:r w:rsidR="003938EA" w:rsidRPr="003938EA">
        <w:t>ОПК-4 (ОПК-4.1)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7388AC49" w:rsidR="009102AD" w:rsidRDefault="009102AD" w:rsidP="009102AD">
      <w:r>
        <w:t>Компетенции (индикаторы):</w:t>
      </w:r>
      <w:r w:rsidR="003938EA">
        <w:t xml:space="preserve"> </w:t>
      </w:r>
      <w:r w:rsidR="003938EA" w:rsidRPr="003938EA">
        <w:t>ОПК-4 (ОПК-4.1)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7A762FE0" w:rsidR="009102AD" w:rsidRDefault="009102AD" w:rsidP="009102AD">
      <w:r>
        <w:t>Компетенции (индикаторы):</w:t>
      </w:r>
      <w:r w:rsidR="003938EA">
        <w:t xml:space="preserve"> </w:t>
      </w:r>
      <w:r w:rsidR="003938EA" w:rsidRPr="003938EA">
        <w:t>ОПК-4 (ОПК-4.1)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69736120" w:rsidR="009102AD" w:rsidRDefault="009102AD" w:rsidP="009102AD">
      <w:r>
        <w:t>Компетенции (индикаторы):</w:t>
      </w:r>
      <w:r w:rsidR="003938EA">
        <w:t xml:space="preserve"> </w:t>
      </w:r>
      <w:r w:rsidR="003938EA" w:rsidRPr="003938EA">
        <w:t>ОПК-4 (ОПК-4.1)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lastRenderedPageBreak/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07AC7E76" w:rsidR="009102AD" w:rsidRDefault="009102AD" w:rsidP="009102AD">
      <w:r>
        <w:t>Компетенции (индикаторы):</w:t>
      </w:r>
      <w:r w:rsidR="003938EA">
        <w:t xml:space="preserve"> </w:t>
      </w:r>
      <w:r w:rsidR="003938EA" w:rsidRPr="003938EA">
        <w:t>ОПК-4 (ОПК-4.1)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6C995D7F" w:rsidR="009102AD" w:rsidRDefault="009102AD" w:rsidP="009102AD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2F8657FA" w:rsidR="009102AD" w:rsidRDefault="009102AD" w:rsidP="009102AD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CD4FDD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CD4FDD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CD4FDD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CD4FDD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72FB56A7" w:rsidR="009102AD" w:rsidRDefault="009102AD" w:rsidP="009102AD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</w:t>
      </w:r>
      <w:proofErr w:type="gramStart"/>
      <w:r>
        <w:t>1)*</w:t>
      </w:r>
      <w:proofErr w:type="gramEnd"/>
      <w:r>
        <w:t>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6CC86278" w:rsidR="009102AD" w:rsidRDefault="009102AD" w:rsidP="009102AD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668C3F05" w:rsidR="009102AD" w:rsidRDefault="009102AD" w:rsidP="009102AD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6D85E3FC" w:rsidR="00FF2B8B" w:rsidRDefault="001A4B7D" w:rsidP="00FF2B8B">
      <w:r>
        <w:t>Компетенции (индикаторы)</w:t>
      </w:r>
      <w:r w:rsidR="00B12814">
        <w:t>:</w:t>
      </w:r>
      <w:r w:rsidR="006D4402">
        <w:t xml:space="preserve"> </w:t>
      </w:r>
      <w:r w:rsidR="006D4402" w:rsidRPr="006D4402">
        <w:t>ОПК-4 (ОПК-4.1)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6E1FA6B5" w:rsidR="00FB667B" w:rsidRDefault="00FB667B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lastRenderedPageBreak/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079DC898" w:rsidR="00E900F2" w:rsidRDefault="00E900F2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0209EFC3" w:rsidR="00FF2B8B" w:rsidRDefault="00E900F2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1343F01E" w:rsidR="00FF2B8B" w:rsidRDefault="00E900F2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2A9C8B52" w:rsidR="00E900F2" w:rsidRDefault="00062841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lastRenderedPageBreak/>
        <w:t>Правильный ответ:</w:t>
      </w:r>
      <w:r>
        <w:t xml:space="preserve"> </w:t>
      </w:r>
      <w:r w:rsidR="00AD2C2E">
        <w:t>Б, В, Д.</w:t>
      </w:r>
    </w:p>
    <w:p w14:paraId="5388DEB8" w14:textId="556F3FC9" w:rsidR="00FF2B8B" w:rsidRDefault="00062841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0E199239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5229FD32" w:rsidR="00FF2B8B" w:rsidRPr="00062841" w:rsidRDefault="00062841" w:rsidP="00FF2B8B">
      <w:pPr>
        <w:rPr>
          <w:b/>
          <w:bCs/>
        </w:rPr>
      </w:pPr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7108212C" w:rsidR="00FF2B8B" w:rsidRDefault="00994051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4BDC263C" w:rsidR="00FF2B8B" w:rsidRDefault="00994051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4DBE114D" w:rsidR="00FF2B8B" w:rsidRDefault="00072BCC" w:rsidP="00FF2B8B">
      <w:r>
        <w:lastRenderedPageBreak/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7F27D4F6" w:rsidR="00FF2B8B" w:rsidRDefault="00091570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1CB89D21" w:rsidR="00FF2B8B" w:rsidRDefault="00091570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1B8365E2" w:rsidR="00FF2B8B" w:rsidRDefault="00D76DD6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333CDDF6" w:rsidR="00D76DD6" w:rsidRDefault="00D76DD6" w:rsidP="00FF2B8B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53EF5382" w:rsidR="003D24F9" w:rsidRDefault="00D510AE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4F6D251F" w:rsidR="003D24F9" w:rsidRDefault="002E18B2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758F0AD5" w:rsidR="003D24F9" w:rsidRDefault="002E18B2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67F30908" w:rsidR="003D24F9" w:rsidRDefault="002E18B2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lastRenderedPageBreak/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410C54D2" w:rsidR="003D24F9" w:rsidRDefault="00473CC6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31F8E061" w:rsidR="003D24F9" w:rsidRDefault="00473CC6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4C51C899" w:rsidR="003D24F9" w:rsidRDefault="00D11873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2714B340" w:rsidR="00531269" w:rsidRDefault="00BF5BCC" w:rsidP="003D24F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lastRenderedPageBreak/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2772E8F2" w:rsidR="00531269" w:rsidRDefault="0049625F" w:rsidP="0053126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443DD861" w:rsidR="00531269" w:rsidRDefault="00BA6FE5" w:rsidP="0053126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2AD7DAAB" w:rsidR="00531269" w:rsidRDefault="00214BA2" w:rsidP="00531269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666FA6D8" w14:textId="77777777" w:rsidR="00531269" w:rsidRDefault="00531269" w:rsidP="00531269"/>
    <w:p w14:paraId="4104E3EE" w14:textId="04FD94B4" w:rsidR="00DD7EED" w:rsidRDefault="00DD7EED" w:rsidP="00FE2B69">
      <w:pPr>
        <w:pStyle w:val="3"/>
        <w:jc w:val="both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3A5C2B0A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D30F4C">
        <w:t>1 - Б, 2 - А, 3 - В, 4 - Г.</w:t>
      </w:r>
    </w:p>
    <w:p w14:paraId="5F3A68A9" w14:textId="13C7A837" w:rsidR="00952600" w:rsidRDefault="00F139E9" w:rsidP="00952600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lastRenderedPageBreak/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4D9C79BA" w:rsidR="00952600" w:rsidRDefault="0018248F" w:rsidP="00952600">
      <w:r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6D4402">
        <w:t xml:space="preserve"> </w:t>
      </w:r>
      <w:r w:rsidR="006D4402" w:rsidRPr="006D4402">
        <w:t>ОПК-4 (ОПК-4.1)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376677CC" w:rsidR="00952600" w:rsidRDefault="00D85F45" w:rsidP="00952600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73790ED8" w:rsidR="00952600" w:rsidRDefault="0080564B" w:rsidP="00952600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lastRenderedPageBreak/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6934354B" w:rsidR="00952600" w:rsidRDefault="00ED752A" w:rsidP="00952600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155AFFE0" w:rsidR="00952600" w:rsidRDefault="00351EAD" w:rsidP="00952600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407E4068" w:rsidR="00952600" w:rsidRDefault="00D56CB8" w:rsidP="00952600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lastRenderedPageBreak/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37E8DEF2" w:rsidR="001E440C" w:rsidRDefault="006500DA" w:rsidP="001E440C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1DE14CF9" w:rsidR="001E440C" w:rsidRDefault="00AC60E8" w:rsidP="001E440C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42D5C5F7" w:rsidR="001E440C" w:rsidRDefault="00EF4FD8" w:rsidP="001E440C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07DD311E" w:rsidR="001E440C" w:rsidRDefault="00405823" w:rsidP="001E440C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lastRenderedPageBreak/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78AE5FE6" w:rsidR="001E440C" w:rsidRDefault="00B9798B" w:rsidP="001E440C">
      <w:r>
        <w:t>Компетенции (индикаторы):</w:t>
      </w:r>
      <w:r w:rsidR="006D4402">
        <w:t xml:space="preserve"> </w:t>
      </w:r>
      <w:r w:rsidR="006D4402" w:rsidRPr="006D4402">
        <w:t>ОПК-4 (ОПК-4.1)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779BC9A2" w:rsidR="00952600" w:rsidRDefault="0053251D" w:rsidP="001E440C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371EEF3A" w14:textId="0F3E6688" w:rsidR="00DD7EED" w:rsidRPr="00116148" w:rsidRDefault="00DD7EED" w:rsidP="00FE2B69">
      <w:pPr>
        <w:pStyle w:val="3"/>
        <w:jc w:val="both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730AF6BE" w:rsidR="00BD159C" w:rsidRDefault="00BD159C" w:rsidP="00193DBD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3D515B00" w:rsidR="00FD40BC" w:rsidRDefault="00FD40BC" w:rsidP="00193DBD">
      <w:r>
        <w:lastRenderedPageBreak/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7E08F2EB" w:rsidR="008724E6" w:rsidRDefault="008724E6" w:rsidP="00193DBD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6DF022C0" w:rsidR="008724E6" w:rsidRDefault="008724E6" w:rsidP="00193DBD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3CD3F689" w:rsidR="008724E6" w:rsidRDefault="008724E6" w:rsidP="00193DBD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FE2B69">
      <w:pPr>
        <w:pStyle w:val="2"/>
        <w:ind w:firstLine="0"/>
      </w:pPr>
      <w:r w:rsidRPr="00DD7EED">
        <w:t>Задания открытого типа</w:t>
      </w:r>
    </w:p>
    <w:p w14:paraId="5FF72FDC" w14:textId="00DBFC45" w:rsidR="00DD7EED" w:rsidRDefault="00DD7EED" w:rsidP="00FE2B69">
      <w:pPr>
        <w:pStyle w:val="3"/>
        <w:jc w:val="both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13A59DD8" w:rsidR="00193DBD" w:rsidRDefault="00193DBD" w:rsidP="00193DBD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1B578BEF" w14:textId="5A4D1149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lastRenderedPageBreak/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1F218761" w:rsidR="00193DBD" w:rsidRDefault="00193DBD" w:rsidP="00A67152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4E9D38D9" w:rsidR="00193DBD" w:rsidRDefault="00193DBD" w:rsidP="00193DBD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5E9F19B9" w:rsidR="00A67152" w:rsidRDefault="00A67152" w:rsidP="00A67152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2DD1AE2E" w:rsidR="00D56E2B" w:rsidRDefault="00D56E2B" w:rsidP="00D56E2B">
      <w:r>
        <w:t>Компетенции (индикаторы):</w:t>
      </w:r>
      <w:r w:rsidR="00320EC8">
        <w:t xml:space="preserve"> </w:t>
      </w:r>
      <w:r w:rsidR="00320EC8" w:rsidRPr="00320EC8">
        <w:t>ОПК-4 (ОПК-4.1)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4FFE1794" w:rsidR="001454C2" w:rsidRDefault="008C7D4B" w:rsidP="001454C2">
      <w:r>
        <w:t>Компетенции(индикаторы)</w:t>
      </w:r>
      <w:r w:rsidR="001454C2">
        <w:t>:</w:t>
      </w:r>
      <w:r w:rsidR="00320EC8">
        <w:t xml:space="preserve"> </w:t>
      </w:r>
      <w:r w:rsidR="00320EC8" w:rsidRPr="00320EC8">
        <w:t>ОПК-4 (ОПК-4.1)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29F69527" w:rsidR="001454C2" w:rsidRDefault="008C7D4B" w:rsidP="001454C2">
      <w:r>
        <w:t>Компетенции(индикаторы):</w:t>
      </w:r>
      <w:r w:rsidR="00320EC8">
        <w:t xml:space="preserve"> </w:t>
      </w:r>
      <w:r w:rsidR="00320EC8" w:rsidRPr="00320EC8">
        <w:t>ОПК-4 (ОПК-4.1)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3815AB6B" w:rsidR="001454C2" w:rsidRDefault="008E6755" w:rsidP="001454C2">
      <w:r>
        <w:t>Компетенции(индикаторы)</w:t>
      </w:r>
      <w:r w:rsidR="001454C2">
        <w:t>:</w:t>
      </w:r>
      <w:r w:rsidR="00320EC8">
        <w:t xml:space="preserve"> </w:t>
      </w:r>
      <w:r w:rsidR="00320EC8" w:rsidRPr="00320EC8">
        <w:t>ОПК-4 (ОПК-4.1)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lastRenderedPageBreak/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31C384B7" w:rsidR="001454C2" w:rsidRDefault="008E6755" w:rsidP="001454C2">
      <w:r>
        <w:t>Компетенции(индикаторы)</w:t>
      </w:r>
      <w:r w:rsidR="001454C2">
        <w:t>:</w:t>
      </w:r>
      <w:r w:rsidR="006042AB">
        <w:t xml:space="preserve"> </w:t>
      </w:r>
      <w:r w:rsidR="006042AB" w:rsidRPr="006042AB">
        <w:t>ОПК-4 (ОПК-4.1)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66534D51" w:rsidR="001454C2" w:rsidRDefault="00F17957" w:rsidP="001454C2">
      <w:r>
        <w:t>Компетенции(индикаторы)</w:t>
      </w:r>
      <w:r w:rsidR="000861D6">
        <w:t>:</w:t>
      </w:r>
      <w:r w:rsidR="006042AB">
        <w:t xml:space="preserve"> </w:t>
      </w:r>
      <w:r w:rsidR="006042AB" w:rsidRPr="006042AB">
        <w:t>ОПК-4 (ОПК-4.1)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5C542AC4" w:rsidR="001454C2" w:rsidRDefault="006441B2" w:rsidP="001454C2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2C6E1FA3" w14:textId="1BE0109D" w:rsidR="001454C2" w:rsidRDefault="006E5E0E" w:rsidP="001454C2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2F2A9292" w:rsidR="001454C2" w:rsidRDefault="006E5E0E" w:rsidP="001454C2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50B95E51" w:rsidR="00000EA6" w:rsidRDefault="006E5E0E" w:rsidP="001454C2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3CC0DBB8" w:rsidR="001A19F3" w:rsidRDefault="006E5E0E" w:rsidP="001A19F3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lastRenderedPageBreak/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63A9A023" w:rsidR="001A19F3" w:rsidRDefault="00ED5CE2" w:rsidP="00ED5CE2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0715BE32" w14:textId="5D66492E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1ECEA6E9" w:rsidR="001A19F3" w:rsidRDefault="001A19F3" w:rsidP="001A19F3">
      <w:r>
        <w:t>Шифр компетенции:</w:t>
      </w:r>
      <w:r w:rsidR="006042AB">
        <w:t xml:space="preserve"> </w:t>
      </w:r>
      <w:r w:rsidR="006042AB" w:rsidRPr="006042AB">
        <w:t>ОПК-4 (ОПК-4.1)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2A9FF366" w:rsidR="001A19F3" w:rsidRDefault="00F17C9E" w:rsidP="001A19F3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077A4399" w:rsidR="001A19F3" w:rsidRDefault="00F17C9E" w:rsidP="001A19F3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36FCC527" w:rsidR="001A19F3" w:rsidRPr="00DD7EED" w:rsidRDefault="00640EF7" w:rsidP="001A19F3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31A1473C" w14:textId="1269A3F5" w:rsidR="00DD7EED" w:rsidRDefault="00DD7EED" w:rsidP="00FE2B69">
      <w:pPr>
        <w:pStyle w:val="3"/>
        <w:jc w:val="both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6CC4DFA8" w:rsidR="00D41B52" w:rsidRDefault="00640EF7" w:rsidP="00D41B52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6FDAF378" w:rsidR="00D41B52" w:rsidRDefault="00D36614" w:rsidP="00D41B52">
      <w:r>
        <w:t>Компетенции (индикаторы):</w:t>
      </w:r>
      <w:r w:rsidR="006042AB">
        <w:t xml:space="preserve"> </w:t>
      </w:r>
      <w:r w:rsidR="006042AB" w:rsidRPr="006042AB">
        <w:t>ОПК-4 (ОПК-4.1)</w:t>
      </w:r>
    </w:p>
    <w:p w14:paraId="563A0845" w14:textId="11D01FDA" w:rsidR="00D36614" w:rsidRDefault="00D36614" w:rsidP="00D41B52"/>
    <w:p w14:paraId="5B230B23" w14:textId="58BDDF93" w:rsidR="00D41B52" w:rsidRDefault="00D36614" w:rsidP="00D41B52">
      <w:r>
        <w:lastRenderedPageBreak/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496A6B87" w:rsidR="00D41B52" w:rsidRDefault="00D36614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70DF1BBF" w:rsidR="00D41B52" w:rsidRDefault="00D36614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CRM-система (Customer </w:t>
      </w:r>
      <w:proofErr w:type="spellStart"/>
      <w:r>
        <w:t>Relationship</w:t>
      </w:r>
      <w:proofErr w:type="spellEnd"/>
      <w:r>
        <w:t xml:space="preserve"> Management)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70A97E28" w:rsidR="00D41B52" w:rsidRDefault="00D36614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3D2D4837" w:rsidR="00D41B52" w:rsidRDefault="00D36614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061FAB80" w:rsidR="00D41B52" w:rsidRDefault="00B01896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60B497AC" w:rsidR="00D41B52" w:rsidRDefault="00B01896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</w:t>
      </w:r>
      <w:r>
        <w:lastRenderedPageBreak/>
        <w:t>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5077B980" w:rsidR="00D41B52" w:rsidRDefault="00B01896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35D5534F" w:rsidR="00D41B52" w:rsidRDefault="00B01896" w:rsidP="00D41B5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0A6E63B8" w:rsidR="00651CCD" w:rsidRDefault="00B01896" w:rsidP="00651CCD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542A6D39" w:rsidR="00651CCD" w:rsidRDefault="00B01896" w:rsidP="00651CCD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1351197C" w:rsidR="00651CCD" w:rsidRDefault="00B01896" w:rsidP="00651CCD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4EAC129D" w:rsidR="00651CCD" w:rsidRDefault="00B01896" w:rsidP="00651CCD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0EA1802F" w:rsidR="00651CCD" w:rsidRDefault="00B01896" w:rsidP="00651CCD">
      <w:r>
        <w:lastRenderedPageBreak/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383808D5" w:rsidR="00651CCD" w:rsidRDefault="008A1301" w:rsidP="00651CCD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300A6FE8" w14:textId="77777777" w:rsidR="00053130" w:rsidRDefault="00DD7EED" w:rsidP="00FE2B69">
      <w:pPr>
        <w:pStyle w:val="3"/>
        <w:jc w:val="both"/>
      </w:pPr>
      <w:r w:rsidRPr="00DD7EED">
        <w:t>Задания открытого типа с развернутым ответом</w:t>
      </w:r>
    </w:p>
    <w:p w14:paraId="7F2C295C" w14:textId="40B6D964" w:rsidR="00A33596" w:rsidRDefault="00BE3A59" w:rsidP="00BE3A59">
      <w:r>
        <w:t xml:space="preserve">1. </w:t>
      </w:r>
      <w:r w:rsidR="00A33596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A33596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Default="00BE3A59" w:rsidP="00BE3A59">
      <w:r>
        <w:t xml:space="preserve">Необходимо провести анализ деловой ситуации и предложить алгоритм </w:t>
      </w:r>
      <w:r w:rsidR="00523FEE">
        <w:t>решения профессиональной задачи с использованием информационных технологий.</w:t>
      </w:r>
    </w:p>
    <w:p w14:paraId="556B3536" w14:textId="77777777" w:rsidR="001D2CC8" w:rsidRDefault="001D2CC8" w:rsidP="001D2CC8">
      <w:r w:rsidRPr="00FE2B69">
        <w:t>Ситуация: Вас попросили проанализировать динамику продаж</w:t>
      </w:r>
      <w:r>
        <w:t xml:space="preserve">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Default="00EF58FF" w:rsidP="001D2CC8">
      <w:r>
        <w:t>Время выполнения – 30 мин</w:t>
      </w:r>
      <w:r w:rsidR="007A0CF5">
        <w:t>.</w:t>
      </w:r>
    </w:p>
    <w:p w14:paraId="0258FB8C" w14:textId="030A0D3C" w:rsidR="007A0CF5" w:rsidRPr="008247ED" w:rsidRDefault="008247ED" w:rsidP="001D2CC8">
      <w:r w:rsidRPr="008247ED">
        <w:t xml:space="preserve">Ожидаемый </w:t>
      </w:r>
      <w:r w:rsidR="00D07644">
        <w:t>результат</w:t>
      </w:r>
      <w:r w:rsidRPr="008247ED">
        <w:t>:</w:t>
      </w:r>
    </w:p>
    <w:p w14:paraId="45C09F88" w14:textId="4FB96A6D" w:rsidR="001D2CC8" w:rsidRDefault="007A0CF5" w:rsidP="001D2CC8">
      <w:r>
        <w:t xml:space="preserve">1) </w:t>
      </w:r>
      <w:r w:rsidR="001D2CC8">
        <w:t>Сбор данных:</w:t>
      </w:r>
    </w:p>
    <w:p w14:paraId="09B50524" w14:textId="1EA6D27D" w:rsidR="001D2CC8" w:rsidRDefault="001D2CC8" w:rsidP="001D2CC8">
      <w:r>
        <w:t>Получите данные о продажах компании за последний квартал.</w:t>
      </w:r>
    </w:p>
    <w:p w14:paraId="0092FCAA" w14:textId="16497CA9" w:rsidR="001D2CC8" w:rsidRDefault="00183662" w:rsidP="001D2CC8">
      <w:r>
        <w:t>2</w:t>
      </w:r>
      <w:r w:rsidR="007A0CF5">
        <w:t xml:space="preserve">) </w:t>
      </w:r>
      <w:r w:rsidR="001D2CC8">
        <w:t>Создание таблицы в Microsoft Excel:</w:t>
      </w:r>
    </w:p>
    <w:p w14:paraId="21F3BD48" w14:textId="357BCEC8" w:rsidR="001D2CC8" w:rsidRDefault="001D2CC8" w:rsidP="001D2CC8">
      <w:r>
        <w:t>Введите данные о продажах в таблицу Excel.</w:t>
      </w:r>
    </w:p>
    <w:p w14:paraId="1EB13D7D" w14:textId="39AC48EC" w:rsidR="001D2CC8" w:rsidRDefault="001D2CC8" w:rsidP="001D2CC8">
      <w:r>
        <w:t>Добавьте столбцы для месяцев и категорий продуктов.</w:t>
      </w:r>
    </w:p>
    <w:p w14:paraId="1090AA95" w14:textId="33D0C799" w:rsidR="001D2CC8" w:rsidRDefault="00183662" w:rsidP="001D2CC8">
      <w:r>
        <w:t>3</w:t>
      </w:r>
      <w:r w:rsidR="007A0CF5">
        <w:t xml:space="preserve">) </w:t>
      </w:r>
      <w:r w:rsidR="001D2CC8">
        <w:t>Подсчет общих объемов продаж:</w:t>
      </w:r>
    </w:p>
    <w:p w14:paraId="18ECE0DF" w14:textId="64136587" w:rsidR="001D2CC8" w:rsidRDefault="001D2CC8" w:rsidP="001D2CC8">
      <w:r>
        <w:t>Используйте функцию СУММ для подсчета общих объемов продаж по каждому месяцу.</w:t>
      </w:r>
    </w:p>
    <w:p w14:paraId="527B98D3" w14:textId="77777777" w:rsidR="001D2CC8" w:rsidRDefault="001D2CC8" w:rsidP="001D2CC8">
      <w:r>
        <w:t>Пример формулы: =</w:t>
      </w:r>
      <w:proofErr w:type="gramStart"/>
      <w:r>
        <w:t>СУММ(</w:t>
      </w:r>
      <w:proofErr w:type="gramEnd"/>
      <w:r>
        <w:t>B2:B5) для подсчета продаж за январь-март.</w:t>
      </w:r>
    </w:p>
    <w:p w14:paraId="6AA2B59F" w14:textId="39792309" w:rsidR="001D2CC8" w:rsidRDefault="00183662" w:rsidP="001D2CC8">
      <w:r>
        <w:t xml:space="preserve">4) </w:t>
      </w:r>
      <w:r w:rsidR="001D2CC8">
        <w:t>Визуализация данных:</w:t>
      </w:r>
    </w:p>
    <w:p w14:paraId="7F1E8A8C" w14:textId="01578EF1" w:rsidR="001D2CC8" w:rsidRDefault="001D2CC8" w:rsidP="001D2CC8">
      <w:r>
        <w:t>Создайте диаграммы и графики для иллюстрации динамики продаж.</w:t>
      </w:r>
    </w:p>
    <w:p w14:paraId="51B60B61" w14:textId="5FD773D9" w:rsidR="001D2CC8" w:rsidRDefault="001D2CC8" w:rsidP="001D2CC8">
      <w:r>
        <w:t>Используйте функции для построения диаграмм (ВСТАВКА -&gt; Диаграмма).</w:t>
      </w:r>
    </w:p>
    <w:p w14:paraId="4FDF5F14" w14:textId="4BB18D3F" w:rsidR="001D2CC8" w:rsidRDefault="00757A45" w:rsidP="001D2CC8">
      <w:r>
        <w:t xml:space="preserve">5) </w:t>
      </w:r>
      <w:r w:rsidR="001D2CC8">
        <w:t>Написание аналитической части отчета в Microsoft Word:</w:t>
      </w:r>
    </w:p>
    <w:p w14:paraId="474F701C" w14:textId="43AA1BFB" w:rsidR="001D2CC8" w:rsidRDefault="001D2CC8" w:rsidP="001D2CC8">
      <w:r>
        <w:t>Опишите основные выводы на основе данных из таблицы.</w:t>
      </w:r>
    </w:p>
    <w:p w14:paraId="4D8CC6F3" w14:textId="25714A0A" w:rsidR="001D2CC8" w:rsidRDefault="001D2CC8" w:rsidP="001D2CC8">
      <w:r>
        <w:t>Предложите рекомендации по улучшению продаж на следующий квартал.</w:t>
      </w:r>
    </w:p>
    <w:p w14:paraId="2CB93DE2" w14:textId="0BC14756" w:rsidR="001D2CC8" w:rsidRDefault="00757A45" w:rsidP="001D2CC8">
      <w:r>
        <w:t>6)</w:t>
      </w:r>
      <w:r w:rsidR="001D2CC8">
        <w:t>Автоматизация обновления данных:</w:t>
      </w:r>
    </w:p>
    <w:p w14:paraId="5987C644" w14:textId="6DC2353E" w:rsidR="001D2CC8" w:rsidRDefault="001D2CC8" w:rsidP="001D2CC8">
      <w:r>
        <w:t>Свяжите таблицу в Excel с отчетом в Word для автоматического обновления данных.</w:t>
      </w:r>
    </w:p>
    <w:p w14:paraId="48CDFD43" w14:textId="49DF0524" w:rsidR="001D2CC8" w:rsidRDefault="001D2CC8" w:rsidP="001D2CC8">
      <w:r>
        <w:t>Используйте команду Обновить связь в Word для обновления данных.</w:t>
      </w:r>
    </w:p>
    <w:p w14:paraId="18C2F486" w14:textId="35C12F81" w:rsidR="008247ED" w:rsidRDefault="00AD557D" w:rsidP="001D2CC8">
      <w:r>
        <w:lastRenderedPageBreak/>
        <w:t>Критерии оценивания: наличие в ответе хотя бы трех</w:t>
      </w:r>
      <w:r w:rsidR="00711E82">
        <w:t xml:space="preserve"> шагов</w:t>
      </w:r>
      <w:r>
        <w:t>, описание операции сбора, анализа и визуализации данных.</w:t>
      </w:r>
    </w:p>
    <w:p w14:paraId="2179D606" w14:textId="5EBD069A" w:rsidR="001D2CC8" w:rsidRDefault="00757A45" w:rsidP="001D2CC8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5A14601F" w14:textId="77777777" w:rsidR="001D2CC8" w:rsidRDefault="001D2CC8" w:rsidP="001D2CC8"/>
    <w:p w14:paraId="2BE7590D" w14:textId="41BE9656" w:rsidR="006564BB" w:rsidRDefault="001D2CC8" w:rsidP="001D2CC8">
      <w:r>
        <w:t>2</w:t>
      </w:r>
      <w:r w:rsidR="00757A45">
        <w:t xml:space="preserve">. </w:t>
      </w:r>
      <w:r w:rsidR="006564BB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6564BB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Default="00757A45" w:rsidP="001D2CC8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Default="001D2CC8" w:rsidP="001D2CC8">
      <w:r w:rsidRPr="00FE2B69">
        <w:t>Ситуация: Руководство вашей компании поручило вам разработать</w:t>
      </w:r>
      <w:r>
        <w:t xml:space="preserve">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>
        <w:t>СУММ</w:t>
      </w:r>
      <w:r>
        <w:t>", "</w:t>
      </w:r>
      <w:r w:rsidR="000A617A">
        <w:t>СЧЕТ</w:t>
      </w:r>
      <w:r>
        <w:t>" и "</w:t>
      </w:r>
      <w:r w:rsidR="000A617A">
        <w:t>СЧЕТЕСЛИ</w:t>
      </w:r>
      <w:r>
        <w:t>" для создания этой таблицы?</w:t>
      </w:r>
    </w:p>
    <w:p w14:paraId="113598CC" w14:textId="2882AE8F" w:rsidR="001D2CC8" w:rsidRDefault="000A617A" w:rsidP="001D2CC8">
      <w:r>
        <w:t>Время выполнения – 30 мин.</w:t>
      </w:r>
    </w:p>
    <w:p w14:paraId="503387A0" w14:textId="16ED972C" w:rsidR="001D2CC8" w:rsidRDefault="00711E82" w:rsidP="001D2CC8">
      <w:r>
        <w:t xml:space="preserve">Ожидаемый </w:t>
      </w:r>
      <w:r w:rsidR="00D07644">
        <w:t>результат</w:t>
      </w:r>
      <w:r>
        <w:t>:</w:t>
      </w:r>
    </w:p>
    <w:p w14:paraId="63E6E3D5" w14:textId="6F8E04CF" w:rsidR="001D2CC8" w:rsidRDefault="000A617A" w:rsidP="001D2CC8">
      <w:r>
        <w:t xml:space="preserve">1) </w:t>
      </w:r>
      <w:r w:rsidR="001D2CC8">
        <w:t>Создание структуры таблицы:</w:t>
      </w:r>
    </w:p>
    <w:p w14:paraId="2BBF52FF" w14:textId="021EADF1" w:rsidR="001D2CC8" w:rsidRDefault="001D2CC8" w:rsidP="001D2CC8">
      <w:r>
        <w:t>В Excel создайте таблицу с колонками для категорий доходов и расходов.</w:t>
      </w:r>
    </w:p>
    <w:p w14:paraId="65DFDAB3" w14:textId="55B94889" w:rsidR="001D2CC8" w:rsidRDefault="001D2CC8" w:rsidP="001D2CC8">
      <w:r>
        <w:t>Добавьте строки для каждого месяца следующего года.</w:t>
      </w:r>
    </w:p>
    <w:p w14:paraId="57D5EB9A" w14:textId="3C90D432" w:rsidR="001D2CC8" w:rsidRDefault="002D0142" w:rsidP="001D2CC8">
      <w:r>
        <w:t>2</w:t>
      </w:r>
      <w:r w:rsidR="0074131E">
        <w:t xml:space="preserve">) </w:t>
      </w:r>
      <w:r w:rsidR="001D2CC8">
        <w:t>Ввод данных:</w:t>
      </w:r>
    </w:p>
    <w:p w14:paraId="44BC6656" w14:textId="4622069E" w:rsidR="001D2CC8" w:rsidRDefault="001D2CC8" w:rsidP="001D2CC8">
      <w:r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Default="0074131E" w:rsidP="001D2CC8">
      <w:r>
        <w:t xml:space="preserve">3) </w:t>
      </w:r>
      <w:r w:rsidR="001D2CC8">
        <w:t>Подсчет общих доходов и расходов:</w:t>
      </w:r>
    </w:p>
    <w:p w14:paraId="6D1F4867" w14:textId="67C0E1B0" w:rsidR="001D2CC8" w:rsidRDefault="001D2CC8" w:rsidP="001D2CC8">
      <w:r>
        <w:t>Используйте функцию СУММ для подсчета общих доходов и расходов за каждый месяц.</w:t>
      </w:r>
    </w:p>
    <w:p w14:paraId="642998AB" w14:textId="77777777" w:rsidR="001D2CC8" w:rsidRDefault="001D2CC8" w:rsidP="001D2CC8">
      <w:r>
        <w:t>Пример формулы: =</w:t>
      </w:r>
      <w:proofErr w:type="gramStart"/>
      <w:r>
        <w:t>СУММ(</w:t>
      </w:r>
      <w:proofErr w:type="gramEnd"/>
      <w:r>
        <w:t>B2:B13) для подсчета доходов за январь.</w:t>
      </w:r>
    </w:p>
    <w:p w14:paraId="2AD2BEB3" w14:textId="3F65B22B" w:rsidR="001D2CC8" w:rsidRDefault="0074131E" w:rsidP="001D2CC8">
      <w:r>
        <w:t xml:space="preserve">4) </w:t>
      </w:r>
      <w:r w:rsidR="001D2CC8">
        <w:t>Прогнозирование по категориям:</w:t>
      </w:r>
    </w:p>
    <w:p w14:paraId="71EAA60D" w14:textId="725C49FF" w:rsidR="001D2CC8" w:rsidRDefault="001D2CC8" w:rsidP="001D2CC8">
      <w:r>
        <w:t>Используйте функцию СЧЁТЕСЛИ для подсчета количества операций по каждой категории.</w:t>
      </w:r>
    </w:p>
    <w:p w14:paraId="51F1366F" w14:textId="77777777" w:rsidR="001D2CC8" w:rsidRDefault="001D2CC8" w:rsidP="001D2CC8">
      <w:r>
        <w:t>Пример формулы: =</w:t>
      </w:r>
      <w:proofErr w:type="gramStart"/>
      <w:r>
        <w:t>СЧЁТЕСЛИ(</w:t>
      </w:r>
      <w:proofErr w:type="gramEnd"/>
      <w:r>
        <w:t>A2:A10;"&gt;500") для подсчета числа продаж свыше 500 единиц.</w:t>
      </w:r>
    </w:p>
    <w:p w14:paraId="2DC227F4" w14:textId="0121C65F" w:rsidR="001D2CC8" w:rsidRDefault="00886D46" w:rsidP="001D2CC8">
      <w:r>
        <w:t xml:space="preserve">5) </w:t>
      </w:r>
      <w:r w:rsidR="001D2CC8">
        <w:t>Анализ данных:</w:t>
      </w:r>
    </w:p>
    <w:p w14:paraId="0C837723" w14:textId="4BBF99AA" w:rsidR="001D2CC8" w:rsidRDefault="001D2CC8" w:rsidP="001D2CC8">
      <w:r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Default="00886D46" w:rsidP="001D2CC8">
      <w:r>
        <w:t xml:space="preserve">6) </w:t>
      </w:r>
      <w:r w:rsidR="001D2CC8">
        <w:t>Рекомендации по улучшению:</w:t>
      </w:r>
    </w:p>
    <w:p w14:paraId="46E033BB" w14:textId="77777777" w:rsidR="001D2CC8" w:rsidRDefault="001D2CC8" w:rsidP="001D2CC8">
      <w:r>
        <w:t>На основе анализа предложите рекомендации по оптимизации бюджета.</w:t>
      </w:r>
    </w:p>
    <w:p w14:paraId="20B063C5" w14:textId="29F037C3" w:rsidR="00711E82" w:rsidRDefault="00711E82" w:rsidP="001D2CC8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1962E881" w:rsidR="001D2CC8" w:rsidRDefault="00886D46" w:rsidP="001D2CC8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41511CAC" w14:textId="77777777" w:rsidR="001D2CC8" w:rsidRDefault="001D2CC8" w:rsidP="001D2CC8"/>
    <w:p w14:paraId="7526404D" w14:textId="479A463F" w:rsidR="006564BB" w:rsidRDefault="00193827" w:rsidP="001D2CC8">
      <w:r>
        <w:t xml:space="preserve">3. </w:t>
      </w:r>
      <w:r w:rsidR="006564BB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6564BB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Default="00193827" w:rsidP="001D2CC8">
      <w:r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Default="001D2CC8" w:rsidP="001D2CC8">
      <w:r w:rsidRPr="00FE2B69">
        <w:t>Ситуация: Вас попросили провести анализ финансовой отчетности</w:t>
      </w:r>
      <w:r>
        <w:t xml:space="preserve">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Default="00193827" w:rsidP="00193827">
      <w:r>
        <w:t>Время выполнения – 30 мин.</w:t>
      </w:r>
    </w:p>
    <w:p w14:paraId="2C8FD3A4" w14:textId="7D284607" w:rsidR="001D2CC8" w:rsidRDefault="00711E82" w:rsidP="001D2CC8">
      <w:r>
        <w:t xml:space="preserve">Ожидаемый </w:t>
      </w:r>
      <w:r w:rsidR="00D07644">
        <w:t>результат</w:t>
      </w:r>
      <w:r>
        <w:t>:</w:t>
      </w:r>
    </w:p>
    <w:p w14:paraId="1BEDDD32" w14:textId="68C9CC54" w:rsidR="001D2CC8" w:rsidRDefault="00193827" w:rsidP="001D2CC8">
      <w:r>
        <w:t xml:space="preserve">1) </w:t>
      </w:r>
      <w:r w:rsidR="001D2CC8">
        <w:t>Сбор данных:</w:t>
      </w:r>
    </w:p>
    <w:p w14:paraId="0F4B8BCD" w14:textId="77777777" w:rsidR="001D2CC8" w:rsidRDefault="001D2CC8" w:rsidP="001D2CC8">
      <w:r>
        <w:t>Получите финансовую отчетность компании за последние два года.</w:t>
      </w:r>
    </w:p>
    <w:p w14:paraId="603EF9A2" w14:textId="114C142F" w:rsidR="001D2CC8" w:rsidRDefault="009F7396" w:rsidP="001D2CC8">
      <w:r>
        <w:t xml:space="preserve">2) </w:t>
      </w:r>
      <w:r w:rsidR="001D2CC8">
        <w:t>Создание таблицы в Microsoft Excel:</w:t>
      </w:r>
    </w:p>
    <w:p w14:paraId="6AFBA499" w14:textId="77777777" w:rsidR="001D2CC8" w:rsidRDefault="001D2CC8" w:rsidP="001D2CC8">
      <w:r>
        <w:t>Введите данные о доходах, расходах и прибыли за каждый квартал двух последних лет.</w:t>
      </w:r>
    </w:p>
    <w:p w14:paraId="52E67F3C" w14:textId="77777777" w:rsidR="001D2CC8" w:rsidRDefault="001D2CC8" w:rsidP="001D2CC8">
      <w:r>
        <w:t>Добавьте столбцы для причин увеличения или снижения прибыли.</w:t>
      </w:r>
    </w:p>
    <w:p w14:paraId="6FAC1229" w14:textId="7388AFD6" w:rsidR="001D2CC8" w:rsidRDefault="009F7396" w:rsidP="001D2CC8">
      <w:r>
        <w:t xml:space="preserve">3) </w:t>
      </w:r>
      <w:r w:rsidR="001D2CC8">
        <w:t>Подсчет общей прибыли:</w:t>
      </w:r>
    </w:p>
    <w:p w14:paraId="3741A847" w14:textId="77777777" w:rsidR="001D2CC8" w:rsidRDefault="001D2CC8" w:rsidP="001D2CC8">
      <w:r>
        <w:t>Используйте функцию СУММ для подсчета общей прибыли за каждый квартал.</w:t>
      </w:r>
    </w:p>
    <w:p w14:paraId="6CE18F85" w14:textId="77777777" w:rsidR="001D2CC8" w:rsidRDefault="001D2CC8" w:rsidP="001D2CC8">
      <w:r>
        <w:t>Пример формулы: =</w:t>
      </w:r>
      <w:proofErr w:type="gramStart"/>
      <w:r>
        <w:t>СУММ(</w:t>
      </w:r>
      <w:proofErr w:type="gramEnd"/>
      <w:r>
        <w:t>B2:B5) для подсчета прибыли за первый квартал.</w:t>
      </w:r>
    </w:p>
    <w:p w14:paraId="244BD874" w14:textId="772D3A14" w:rsidR="001D2CC8" w:rsidRDefault="009F7396" w:rsidP="001D2CC8">
      <w:r>
        <w:t xml:space="preserve">4) </w:t>
      </w:r>
      <w:r w:rsidR="001D2CC8">
        <w:t>Анализ причин успеха:</w:t>
      </w:r>
    </w:p>
    <w:p w14:paraId="0CBBACCA" w14:textId="77777777" w:rsidR="001D2CC8" w:rsidRDefault="001D2CC8" w:rsidP="001D2CC8">
      <w:r>
        <w:t>Определите периоды, когда прибыль была максимальной.</w:t>
      </w:r>
    </w:p>
    <w:p w14:paraId="16E08246" w14:textId="77777777" w:rsidR="001D2CC8" w:rsidRDefault="001D2CC8" w:rsidP="001D2CC8">
      <w:r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Default="009F7396" w:rsidP="001D2CC8">
      <w:r>
        <w:t xml:space="preserve">5) </w:t>
      </w:r>
      <w:r w:rsidR="001D2CC8">
        <w:t>Визуализация данных:</w:t>
      </w:r>
    </w:p>
    <w:p w14:paraId="19B6C40A" w14:textId="77777777" w:rsidR="001D2CC8" w:rsidRDefault="001D2CC8" w:rsidP="001D2CC8">
      <w:r>
        <w:t>Создайте диаграммы и графики для иллюстрации динамики прибыли.</w:t>
      </w:r>
    </w:p>
    <w:p w14:paraId="138B7832" w14:textId="77777777" w:rsidR="001D2CC8" w:rsidRDefault="001D2CC8" w:rsidP="001D2CC8">
      <w:r>
        <w:t>Используйте функции для построения диаграмм (ВСТАВКА -&gt; Диаграмма).</w:t>
      </w:r>
    </w:p>
    <w:p w14:paraId="688ED15B" w14:textId="3A7EC217" w:rsidR="001D2CC8" w:rsidRDefault="009F7396" w:rsidP="001D2CC8">
      <w:r>
        <w:t xml:space="preserve">6) </w:t>
      </w:r>
      <w:r w:rsidR="001D2CC8">
        <w:t>Написание аналитического отчета в Microsoft Word:</w:t>
      </w:r>
    </w:p>
    <w:p w14:paraId="4A027CEE" w14:textId="77777777" w:rsidR="001D2CC8" w:rsidRDefault="001D2CC8" w:rsidP="001D2CC8">
      <w:r>
        <w:t>Опишите основные выводы на основе данных из таблицы.</w:t>
      </w:r>
    </w:p>
    <w:p w14:paraId="5C7F8D60" w14:textId="77777777" w:rsidR="001D2CC8" w:rsidRDefault="001D2CC8" w:rsidP="001D2CC8">
      <w:r>
        <w:t>Предложите рекомендации по поддержанию высокого уровня прибыли.</w:t>
      </w:r>
    </w:p>
    <w:p w14:paraId="7EBB92F3" w14:textId="7D0160FF" w:rsidR="00711E82" w:rsidRDefault="00711E82" w:rsidP="001D2CC8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2903C574" w:rsidR="001D2CC8" w:rsidRDefault="009F7396" w:rsidP="001D2CC8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013E9099" w14:textId="77777777" w:rsidR="001D2CC8" w:rsidRDefault="001D2CC8" w:rsidP="001D2CC8"/>
    <w:p w14:paraId="50ED2B79" w14:textId="0485B309" w:rsidR="006564BB" w:rsidRDefault="001D2CC8" w:rsidP="001D2CC8">
      <w:pPr>
        <w:rPr>
          <w:i/>
          <w:iCs/>
        </w:rPr>
      </w:pPr>
      <w:r>
        <w:t>4</w:t>
      </w:r>
      <w:r w:rsidR="009F7396">
        <w:t xml:space="preserve">. </w:t>
      </w:r>
      <w:r w:rsidR="006564BB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6564BB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Default="009F7396" w:rsidP="001D2CC8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Default="001D2CC8" w:rsidP="001D2CC8">
      <w:r w:rsidRPr="00FE2B69">
        <w:t>Ситуация: Вас назначили ответственным за разработку ежемесячного</w:t>
      </w:r>
      <w:r>
        <w:t xml:space="preserve">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</w:t>
      </w:r>
      <w:r>
        <w:lastRenderedPageBreak/>
        <w:t>функции текстового редактора и табличного процессора для создания этого отчета?</w:t>
      </w:r>
    </w:p>
    <w:p w14:paraId="472EF267" w14:textId="122BB180" w:rsidR="001D2CC8" w:rsidRDefault="009F7396" w:rsidP="001D2CC8">
      <w:r>
        <w:t>Время выполнения – 30 мин.</w:t>
      </w:r>
    </w:p>
    <w:p w14:paraId="49F392C8" w14:textId="2C44EF56" w:rsidR="009F7396" w:rsidRDefault="00A57168" w:rsidP="001D2CC8">
      <w:r>
        <w:t xml:space="preserve">Ожидаемый </w:t>
      </w:r>
      <w:r w:rsidR="00D07644">
        <w:t>результат</w:t>
      </w:r>
      <w:r>
        <w:t>:</w:t>
      </w:r>
    </w:p>
    <w:p w14:paraId="4220B7FE" w14:textId="3C529985" w:rsidR="001D2CC8" w:rsidRDefault="009F7396" w:rsidP="001D2CC8">
      <w:r>
        <w:t xml:space="preserve">1) </w:t>
      </w:r>
      <w:r w:rsidR="001D2CC8">
        <w:t>Сбор данных:</w:t>
      </w:r>
    </w:p>
    <w:p w14:paraId="7C3F69E8" w14:textId="77777777" w:rsidR="001D2CC8" w:rsidRDefault="001D2CC8" w:rsidP="001D2CC8">
      <w:r>
        <w:t>Получите данные о текущей кредиторской задолженности компании.</w:t>
      </w:r>
    </w:p>
    <w:p w14:paraId="27CED2EF" w14:textId="7F8CFA88" w:rsidR="001D2CC8" w:rsidRDefault="002E73CA" w:rsidP="001D2CC8">
      <w:r>
        <w:t xml:space="preserve">2) </w:t>
      </w:r>
      <w:r w:rsidR="001D2CC8">
        <w:t>Создание таблицы в Microsoft Excel:</w:t>
      </w:r>
    </w:p>
    <w:p w14:paraId="447ED2CC" w14:textId="77777777" w:rsidR="001D2CC8" w:rsidRDefault="001D2CC8" w:rsidP="001D2CC8">
      <w:r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Default="001D2CC8" w:rsidP="001D2CC8">
      <w:r>
        <w:t>Добавьте строки для дат поступления платежей и суммы погашенных обязательств.</w:t>
      </w:r>
    </w:p>
    <w:p w14:paraId="00A731C6" w14:textId="19E8E8C1" w:rsidR="001D2CC8" w:rsidRDefault="002E73CA" w:rsidP="001D2CC8">
      <w:r>
        <w:t xml:space="preserve">3) </w:t>
      </w:r>
      <w:r w:rsidR="001D2CC8">
        <w:t>Подсчет общей суммы задолженности:</w:t>
      </w:r>
    </w:p>
    <w:p w14:paraId="292D3746" w14:textId="77777777" w:rsidR="001D2CC8" w:rsidRDefault="001D2CC8" w:rsidP="001D2CC8">
      <w:r>
        <w:t>Используйте функцию СУММ для подсчета общей суммы задолженности.</w:t>
      </w:r>
    </w:p>
    <w:p w14:paraId="46AE30B4" w14:textId="77777777" w:rsidR="001D2CC8" w:rsidRDefault="001D2CC8" w:rsidP="001D2CC8">
      <w:r>
        <w:t>Пример формулы: =</w:t>
      </w:r>
      <w:proofErr w:type="gramStart"/>
      <w:r>
        <w:t>СУММ(</w:t>
      </w:r>
      <w:proofErr w:type="gramEnd"/>
      <w:r>
        <w:t>B2:B10) для подсчета задолженности перед всеми контрагентами.</w:t>
      </w:r>
    </w:p>
    <w:p w14:paraId="238F382E" w14:textId="19354D12" w:rsidR="001D2CC8" w:rsidRDefault="002E73CA" w:rsidP="001D2CC8">
      <w:r>
        <w:t xml:space="preserve">4) </w:t>
      </w:r>
      <w:r w:rsidR="001D2CC8">
        <w:t>Отслеживание платежей:</w:t>
      </w:r>
    </w:p>
    <w:p w14:paraId="486B0325" w14:textId="77777777" w:rsidR="001D2CC8" w:rsidRDefault="001D2CC8" w:rsidP="001D2CC8">
      <w:r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Default="001D2CC8" w:rsidP="001D2CC8">
      <w:r>
        <w:t>Пример формулы: =</w:t>
      </w:r>
      <w:proofErr w:type="gramStart"/>
      <w:r>
        <w:t>СЧЁТЕСЛИ(</w:t>
      </w:r>
      <w:proofErr w:type="gramEnd"/>
      <w:r>
        <w:t>A2:A10;"&gt;500") для подсчета числа выплат свыше 500 единиц.</w:t>
      </w:r>
    </w:p>
    <w:p w14:paraId="448538E6" w14:textId="66359C1A" w:rsidR="001D2CC8" w:rsidRDefault="002E73CA" w:rsidP="001D2CC8">
      <w:r>
        <w:t xml:space="preserve">5) </w:t>
      </w:r>
      <w:r w:rsidR="001D2CC8">
        <w:t>Анализ данных:</w:t>
      </w:r>
    </w:p>
    <w:p w14:paraId="45E4AFD6" w14:textId="77777777" w:rsidR="001D2CC8" w:rsidRDefault="001D2CC8" w:rsidP="001D2CC8">
      <w:r>
        <w:t>Проанализируйте данные и определите крупные долги и просроченные платежи.</w:t>
      </w:r>
    </w:p>
    <w:p w14:paraId="713A8E3D" w14:textId="7A41868B" w:rsidR="001D2CC8" w:rsidRDefault="002E73CA" w:rsidP="001D2CC8">
      <w:r>
        <w:t xml:space="preserve">6) </w:t>
      </w:r>
      <w:r w:rsidR="001D2CC8">
        <w:t>Написание отчета в Microsoft Word:</w:t>
      </w:r>
    </w:p>
    <w:p w14:paraId="6E6FB0C5" w14:textId="77777777" w:rsidR="001D2CC8" w:rsidRDefault="001D2CC8" w:rsidP="001D2CC8">
      <w:r>
        <w:t>Опишите текущее состояние кредиторской задолженности.</w:t>
      </w:r>
    </w:p>
    <w:p w14:paraId="4DDD6416" w14:textId="77777777" w:rsidR="001D2CC8" w:rsidRDefault="001D2CC8" w:rsidP="001D2CC8">
      <w:r>
        <w:t>Предложите меры по снижению рисков и улучшению управления задолженностью.</w:t>
      </w:r>
    </w:p>
    <w:p w14:paraId="51F6AE0D" w14:textId="7F800F39" w:rsidR="00A57168" w:rsidRDefault="00A57168" w:rsidP="001D2CC8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165F4F66" w:rsidR="001D2CC8" w:rsidRDefault="002E73CA" w:rsidP="001D2CC8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1C7477F2" w14:textId="77777777" w:rsidR="001D2CC8" w:rsidRDefault="001D2CC8" w:rsidP="001D2CC8"/>
    <w:p w14:paraId="2AB3273E" w14:textId="18321313" w:rsidR="005B3F82" w:rsidRDefault="002E73CA" w:rsidP="00E375E9">
      <w:pPr>
        <w:rPr>
          <w:i/>
          <w:iCs/>
        </w:rPr>
      </w:pPr>
      <w:r>
        <w:t xml:space="preserve">5. </w:t>
      </w:r>
      <w:r w:rsidR="005B3F82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5B3F82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Default="002E73CA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Default="00E375E9" w:rsidP="00E375E9">
      <w:r w:rsidRPr="00FE2B69">
        <w:t>Ситуация: Ваша компания планирует внедрить новое программное</w:t>
      </w:r>
      <w:r>
        <w:t xml:space="preserve">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Default="002E73CA" w:rsidP="00E375E9">
      <w:r>
        <w:t>Время выполнения – 30 мин.</w:t>
      </w:r>
    </w:p>
    <w:p w14:paraId="2A6E9738" w14:textId="63F1B16F" w:rsidR="002E73CA" w:rsidRDefault="007F5B22" w:rsidP="00E375E9">
      <w:r>
        <w:t>Ожидаемый резуль</w:t>
      </w:r>
      <w:r w:rsidR="00E7168D">
        <w:t>т</w:t>
      </w:r>
      <w:r>
        <w:t>ат:</w:t>
      </w:r>
    </w:p>
    <w:p w14:paraId="11A2D980" w14:textId="2BB646C1" w:rsidR="00E375E9" w:rsidRDefault="002E73CA" w:rsidP="00E375E9">
      <w:r>
        <w:t xml:space="preserve">1) </w:t>
      </w:r>
      <w:r w:rsidR="00E375E9">
        <w:t>Сбор данных:</w:t>
      </w:r>
    </w:p>
    <w:p w14:paraId="2F7EB089" w14:textId="77777777" w:rsidR="00E375E9" w:rsidRDefault="00E375E9" w:rsidP="00E375E9">
      <w:r>
        <w:lastRenderedPageBreak/>
        <w:t>Получите информацию о функциональных возможностях нового ПО.</w:t>
      </w:r>
    </w:p>
    <w:p w14:paraId="2A47319E" w14:textId="77777777" w:rsidR="00E375E9" w:rsidRDefault="00E375E9" w:rsidP="00E375E9">
      <w:r>
        <w:t>Проведите интервью с сотрудниками, которые уже используют данное ПО.</w:t>
      </w:r>
    </w:p>
    <w:p w14:paraId="08473692" w14:textId="3A4BE5A7" w:rsidR="00E375E9" w:rsidRDefault="002E73CA" w:rsidP="00E375E9">
      <w:r>
        <w:t xml:space="preserve">2) </w:t>
      </w:r>
      <w:r w:rsidR="00E375E9">
        <w:t>Создание таблицы в Microsoft Excel:</w:t>
      </w:r>
    </w:p>
    <w:p w14:paraId="2F052D0C" w14:textId="77777777" w:rsidR="00E375E9" w:rsidRDefault="00E375E9" w:rsidP="00E375E9">
      <w:r>
        <w:t xml:space="preserve">Создайте таблицу с оценкой ключевых функций ПО </w:t>
      </w:r>
      <w:proofErr w:type="spellStart"/>
      <w:r>
        <w:t>по</w:t>
      </w:r>
      <w:proofErr w:type="spellEnd"/>
      <w:r>
        <w:t xml:space="preserve"> шкале от 1 до 5.</w:t>
      </w:r>
    </w:p>
    <w:p w14:paraId="749DED10" w14:textId="77777777" w:rsidR="00E375E9" w:rsidRDefault="00E375E9" w:rsidP="00E375E9">
      <w:r>
        <w:t>Добавьте столбцы для комментариев и предложений по улучшению.</w:t>
      </w:r>
    </w:p>
    <w:p w14:paraId="699C787E" w14:textId="203B4A9D" w:rsidR="00E375E9" w:rsidRDefault="009638D0" w:rsidP="00E375E9">
      <w:r>
        <w:t xml:space="preserve">3) </w:t>
      </w:r>
      <w:r w:rsidR="00E375E9">
        <w:t>Подсчет общей оценки:</w:t>
      </w:r>
    </w:p>
    <w:p w14:paraId="32C77961" w14:textId="77777777" w:rsidR="00E375E9" w:rsidRDefault="00E375E9" w:rsidP="00E375E9">
      <w:r>
        <w:t>Используйте функцию СРЗНАЧ для расчета средней оценки ПО.</w:t>
      </w:r>
    </w:p>
    <w:p w14:paraId="29883E87" w14:textId="77777777" w:rsidR="00E375E9" w:rsidRDefault="00E375E9" w:rsidP="00E375E9">
      <w:r>
        <w:t>Пример формулы: =</w:t>
      </w:r>
      <w:proofErr w:type="gramStart"/>
      <w:r>
        <w:t>СРЗНАЧ(</w:t>
      </w:r>
      <w:proofErr w:type="gramEnd"/>
      <w:r>
        <w:t>B2:B10) для подсчета средней оценки функционала.</w:t>
      </w:r>
    </w:p>
    <w:p w14:paraId="6AD39509" w14:textId="547F6ECD" w:rsidR="00E375E9" w:rsidRDefault="009638D0" w:rsidP="00E375E9">
      <w:r>
        <w:t xml:space="preserve">4) </w:t>
      </w:r>
      <w:r w:rsidR="00E375E9">
        <w:t>Визуализация данных:</w:t>
      </w:r>
    </w:p>
    <w:p w14:paraId="52096BDC" w14:textId="77777777" w:rsidR="00E375E9" w:rsidRDefault="00E375E9" w:rsidP="00E375E9">
      <w:r>
        <w:t>Создайте диаграммы и графики для иллюстрации преимуществ и недостатков ПО.</w:t>
      </w:r>
    </w:p>
    <w:p w14:paraId="4E7BBED9" w14:textId="77777777" w:rsidR="00E375E9" w:rsidRDefault="00E375E9" w:rsidP="00E375E9">
      <w:r>
        <w:t>Используйте функции для построения диаграмм (ВСТАВКА -&gt; Диаграмма).</w:t>
      </w:r>
    </w:p>
    <w:p w14:paraId="7C556232" w14:textId="7976DEF6" w:rsidR="00E375E9" w:rsidRDefault="009638D0" w:rsidP="00E375E9">
      <w:r>
        <w:t xml:space="preserve">5) </w:t>
      </w:r>
      <w:r w:rsidR="00E375E9">
        <w:t>Написание аналитической части отчета в Microsoft Word:</w:t>
      </w:r>
    </w:p>
    <w:p w14:paraId="72A5106C" w14:textId="77777777" w:rsidR="00E375E9" w:rsidRDefault="00E375E9" w:rsidP="00E375E9">
      <w:r>
        <w:t>Опишите основные выводы на основе данных из таблицы.</w:t>
      </w:r>
    </w:p>
    <w:p w14:paraId="4173ED9B" w14:textId="77777777" w:rsidR="00E375E9" w:rsidRDefault="00E375E9" w:rsidP="00E375E9">
      <w:r>
        <w:t>Предложите рекомендации по внедрению ПО, основываясь на собранных данных.</w:t>
      </w:r>
    </w:p>
    <w:p w14:paraId="4EFAE6E6" w14:textId="5CD6AFE3" w:rsidR="00E7168D" w:rsidRDefault="00E7168D" w:rsidP="00E375E9">
      <w:r>
        <w:t xml:space="preserve">Критерии оценивания: наличие в ответе </w:t>
      </w:r>
      <w:r w:rsidR="003F0E79">
        <w:t>хотя бы трех из пяти перечисленных шагов, описание операции сбора, анализа и визуализации данных.</w:t>
      </w:r>
    </w:p>
    <w:p w14:paraId="176F1C37" w14:textId="7C42C6FA" w:rsidR="00E375E9" w:rsidRDefault="009638D0" w:rsidP="00E375E9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1C9A39B5" w14:textId="77777777" w:rsidR="00E375E9" w:rsidRDefault="00E375E9" w:rsidP="00E375E9"/>
    <w:p w14:paraId="72BE9648" w14:textId="54127939" w:rsidR="005B3F82" w:rsidRDefault="002901F7" w:rsidP="00E375E9">
      <w:pPr>
        <w:rPr>
          <w:i/>
          <w:iCs/>
        </w:rPr>
      </w:pPr>
      <w:r>
        <w:t xml:space="preserve">6. </w:t>
      </w:r>
      <w:r w:rsidR="005B3F82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5B3F82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Default="002901F7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Default="00E375E9" w:rsidP="00E375E9">
      <w:r w:rsidRPr="00FE2B69">
        <w:t>Ситуация: Вам поручено составить прогноз денежных потоков</w:t>
      </w:r>
      <w:r>
        <w:t xml:space="preserve">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Default="002901F7" w:rsidP="00E375E9">
      <w:r>
        <w:t xml:space="preserve">Время выполнения – </w:t>
      </w:r>
      <w:r w:rsidR="003E003F">
        <w:t>3</w:t>
      </w:r>
      <w:r>
        <w:t>0 мин.</w:t>
      </w:r>
    </w:p>
    <w:p w14:paraId="0C2235FE" w14:textId="0D06E580" w:rsidR="002901F7" w:rsidRDefault="004D63E9" w:rsidP="00E375E9">
      <w:r>
        <w:t>Ожидаемый результат:</w:t>
      </w:r>
    </w:p>
    <w:p w14:paraId="5EC9AE0C" w14:textId="493F6DF3" w:rsidR="00E375E9" w:rsidRDefault="002901F7" w:rsidP="00E375E9">
      <w:r>
        <w:t xml:space="preserve">1) </w:t>
      </w:r>
      <w:r w:rsidR="00E375E9">
        <w:t>Сбор данных:</w:t>
      </w:r>
    </w:p>
    <w:p w14:paraId="7A26F2E6" w14:textId="77777777" w:rsidR="00E375E9" w:rsidRDefault="00E375E9" w:rsidP="00E375E9">
      <w:r>
        <w:t>Получите данные о текущих доходах и расходах компании.</w:t>
      </w:r>
    </w:p>
    <w:p w14:paraId="43415B03" w14:textId="77777777" w:rsidR="00E375E9" w:rsidRDefault="00E375E9" w:rsidP="00E375E9">
      <w:r>
        <w:t>Учтите вероятные изменения в доходах и расходах на следующий год.</w:t>
      </w:r>
    </w:p>
    <w:p w14:paraId="3D4D6CDD" w14:textId="1461ECF0" w:rsidR="00E375E9" w:rsidRDefault="002901F7" w:rsidP="00E375E9">
      <w:r>
        <w:t xml:space="preserve">2) </w:t>
      </w:r>
      <w:r w:rsidR="00E375E9">
        <w:t>Создание таблицы в Microsoft Excel:</w:t>
      </w:r>
    </w:p>
    <w:p w14:paraId="5E562DE7" w14:textId="77777777" w:rsidR="00E375E9" w:rsidRDefault="00E375E9" w:rsidP="00E375E9">
      <w:r>
        <w:t>Введите данные о предполагаемых доходах и расходах в таблицу.</w:t>
      </w:r>
    </w:p>
    <w:p w14:paraId="2B2BEC08" w14:textId="77777777" w:rsidR="00E375E9" w:rsidRDefault="00E375E9" w:rsidP="00E375E9">
      <w:r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Default="002901F7" w:rsidP="00E375E9">
      <w:r>
        <w:t xml:space="preserve">3) </w:t>
      </w:r>
      <w:r w:rsidR="00E375E9">
        <w:t>Подсчет общих доходов и расходов:</w:t>
      </w:r>
    </w:p>
    <w:p w14:paraId="6B373F65" w14:textId="77777777" w:rsidR="00E375E9" w:rsidRDefault="00E375E9" w:rsidP="00E375E9">
      <w:r>
        <w:lastRenderedPageBreak/>
        <w:t>Используйте функцию СУММ для подсчета общих доходов и расходов по каждому сценарию.</w:t>
      </w:r>
    </w:p>
    <w:p w14:paraId="4187E932" w14:textId="77777777" w:rsidR="00E375E9" w:rsidRDefault="00E375E9" w:rsidP="00E375E9">
      <w:r>
        <w:t>Пример формулы: =</w:t>
      </w:r>
      <w:proofErr w:type="gramStart"/>
      <w:r>
        <w:t>СУММ(</w:t>
      </w:r>
      <w:proofErr w:type="gramEnd"/>
      <w:r>
        <w:t>B2:B13) для подсчета доходов за январь.</w:t>
      </w:r>
    </w:p>
    <w:p w14:paraId="160A0566" w14:textId="77777777" w:rsidR="00E375E9" w:rsidRDefault="00E375E9" w:rsidP="00E375E9">
      <w:r>
        <w:t>Анализ сценариев:</w:t>
      </w:r>
    </w:p>
    <w:p w14:paraId="197DD28E" w14:textId="77777777" w:rsidR="00E375E9" w:rsidRDefault="00E375E9" w:rsidP="00E375E9">
      <w:r>
        <w:t>Используйте функции ЕСЛИ и ВПР для оценки вероятностей различных сценариев.</w:t>
      </w:r>
    </w:p>
    <w:p w14:paraId="0B03436B" w14:textId="77777777" w:rsidR="00E375E9" w:rsidRDefault="00E375E9" w:rsidP="00E375E9">
      <w:r>
        <w:t>Пример формулы: =ЕСЛИ(A2="оптимистичный</w:t>
      </w:r>
      <w:proofErr w:type="gramStart"/>
      <w:r>
        <w:t>";B</w:t>
      </w:r>
      <w:proofErr w:type="gramEnd"/>
      <w:r>
        <w:t>2*0.7;B2*0.3) для расчета вероятностного дохода.</w:t>
      </w:r>
    </w:p>
    <w:p w14:paraId="173E0B55" w14:textId="77777777" w:rsidR="00E375E9" w:rsidRDefault="00E375E9" w:rsidP="00E375E9">
      <w:r>
        <w:t>Написание аналитической части отчета в Microsoft Word:</w:t>
      </w:r>
    </w:p>
    <w:p w14:paraId="42457CD8" w14:textId="77777777" w:rsidR="00E375E9" w:rsidRDefault="00E375E9" w:rsidP="00E375E9">
      <w:r>
        <w:t>Опишите основные выводы на основе данных из таблицы.</w:t>
      </w:r>
    </w:p>
    <w:p w14:paraId="7ED33073" w14:textId="77777777" w:rsidR="00E375E9" w:rsidRDefault="00E375E9" w:rsidP="00E375E9">
      <w:r>
        <w:t>Предложите рекомендации по управлению денежными потоками на основе прогноза.</w:t>
      </w:r>
    </w:p>
    <w:p w14:paraId="5C94039B" w14:textId="0878C11D" w:rsidR="004D63E9" w:rsidRDefault="004D63E9" w:rsidP="00E375E9">
      <w:r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624DB010" w:rsidR="00E375E9" w:rsidRDefault="003E003F" w:rsidP="00E375E9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3E30E4F3" w14:textId="77777777" w:rsidR="00E375E9" w:rsidRDefault="00E375E9" w:rsidP="00E375E9"/>
    <w:p w14:paraId="33CC5DD4" w14:textId="63C157D2" w:rsidR="005B3F82" w:rsidRDefault="005A3D5D" w:rsidP="00E375E9">
      <w:pPr>
        <w:rPr>
          <w:i/>
          <w:iCs/>
        </w:rPr>
      </w:pPr>
      <w:r>
        <w:t xml:space="preserve">7. </w:t>
      </w:r>
      <w:r w:rsidR="005B3F82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5B3F82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Default="005A3D5D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Default="00E375E9" w:rsidP="00E375E9">
      <w:r w:rsidRPr="00FE2B69">
        <w:t>Ситуация: Ваша компания рассматривает возможность выхода на</w:t>
      </w:r>
      <w:r>
        <w:t xml:space="preserve">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Default="005A3D5D" w:rsidP="00E375E9">
      <w:r>
        <w:t xml:space="preserve">Время выполнения – </w:t>
      </w:r>
      <w:r w:rsidR="003E003F">
        <w:t>3</w:t>
      </w:r>
      <w:r>
        <w:t>0 мин.</w:t>
      </w:r>
    </w:p>
    <w:p w14:paraId="4528B245" w14:textId="560439D8" w:rsidR="00E375E9" w:rsidRPr="00CA5B07" w:rsidRDefault="00CA5B07" w:rsidP="00E375E9">
      <w:r w:rsidRPr="00CA5B07">
        <w:t>Ожидаемый результат:</w:t>
      </w:r>
    </w:p>
    <w:p w14:paraId="454BD536" w14:textId="31764451" w:rsidR="00E375E9" w:rsidRDefault="005A3D5D" w:rsidP="00E375E9">
      <w:r>
        <w:t xml:space="preserve">1) </w:t>
      </w:r>
      <w:r w:rsidR="00E375E9">
        <w:t>Сбор данных:</w:t>
      </w:r>
    </w:p>
    <w:p w14:paraId="093F51C9" w14:textId="77777777" w:rsidR="00E375E9" w:rsidRDefault="00E375E9" w:rsidP="00E375E9">
      <w:r>
        <w:t>Проведите исследование рынка, включая анализ конкурентов и потребителей.</w:t>
      </w:r>
    </w:p>
    <w:p w14:paraId="5D314557" w14:textId="77777777" w:rsidR="00E375E9" w:rsidRDefault="00E375E9" w:rsidP="00E375E9">
      <w:r>
        <w:t>Получите данные о потенциале роста рынка и барьерах входа.</w:t>
      </w:r>
    </w:p>
    <w:p w14:paraId="463DF2B9" w14:textId="0F854487" w:rsidR="00E375E9" w:rsidRDefault="0098715A" w:rsidP="00E375E9">
      <w:r>
        <w:t xml:space="preserve">2) </w:t>
      </w:r>
      <w:r w:rsidR="00E375E9">
        <w:t>Создание таблицы в Microsoft Excel:</w:t>
      </w:r>
    </w:p>
    <w:p w14:paraId="51956E0F" w14:textId="77777777" w:rsidR="00E375E9" w:rsidRDefault="00E375E9" w:rsidP="00E375E9">
      <w:r>
        <w:t>Создайте таблицу с информацией о конкурентах, их долях рынка и стратегиях.</w:t>
      </w:r>
    </w:p>
    <w:p w14:paraId="6CAC20E5" w14:textId="77777777" w:rsidR="00E375E9" w:rsidRDefault="00E375E9" w:rsidP="00E375E9">
      <w:r>
        <w:t>Добавьте столбцы для анализа потребительских предпочтений и рыночных тенденций.</w:t>
      </w:r>
    </w:p>
    <w:p w14:paraId="2276DD2A" w14:textId="6B8BEE34" w:rsidR="00E375E9" w:rsidRDefault="0098715A" w:rsidP="00E375E9">
      <w:r>
        <w:t xml:space="preserve">3) </w:t>
      </w:r>
      <w:r w:rsidR="00E375E9">
        <w:t>Подсчет доли рынка:</w:t>
      </w:r>
    </w:p>
    <w:p w14:paraId="450F645B" w14:textId="77777777" w:rsidR="00E375E9" w:rsidRDefault="00E375E9" w:rsidP="00E375E9">
      <w:r>
        <w:t>Используйте функцию СУММ для подсчета общей доли рынка конкурентов.</w:t>
      </w:r>
    </w:p>
    <w:p w14:paraId="7A89D790" w14:textId="77777777" w:rsidR="00E375E9" w:rsidRDefault="00E375E9" w:rsidP="00E375E9">
      <w:r>
        <w:t>Пример формулы: =</w:t>
      </w:r>
      <w:proofErr w:type="gramStart"/>
      <w:r>
        <w:t>СУММ(</w:t>
      </w:r>
      <w:proofErr w:type="gramEnd"/>
      <w:r>
        <w:t>B2:B10) для подсчета доли рынка всех конкурентов.</w:t>
      </w:r>
    </w:p>
    <w:p w14:paraId="151FADB8" w14:textId="7A3D073C" w:rsidR="00E375E9" w:rsidRDefault="0098715A" w:rsidP="00E375E9">
      <w:r>
        <w:t xml:space="preserve">4) </w:t>
      </w:r>
      <w:r w:rsidR="00E375E9">
        <w:t>Анализ потребительских предпочтений:</w:t>
      </w:r>
    </w:p>
    <w:p w14:paraId="7B582FCD" w14:textId="77777777" w:rsidR="00E375E9" w:rsidRDefault="00E375E9" w:rsidP="00E375E9">
      <w:r>
        <w:t>Используйте функции СЧЁТЕСЛИ и СЧЁТЕСЛИМН для подсчета предпочтений потребителей.</w:t>
      </w:r>
    </w:p>
    <w:p w14:paraId="012EC203" w14:textId="77777777" w:rsidR="00E375E9" w:rsidRDefault="00E375E9" w:rsidP="00E375E9">
      <w:r>
        <w:lastRenderedPageBreak/>
        <w:t>Пример формулы: =</w:t>
      </w:r>
      <w:proofErr w:type="gramStart"/>
      <w:r>
        <w:t>СЧЁТЕСЛИ(</w:t>
      </w:r>
      <w:proofErr w:type="gramEnd"/>
      <w:r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Default="0098715A" w:rsidP="00E375E9">
      <w:r>
        <w:t xml:space="preserve">5) </w:t>
      </w:r>
      <w:r w:rsidR="00E375E9">
        <w:t>Написание аналитической части отчета в Microsoft Word:</w:t>
      </w:r>
    </w:p>
    <w:p w14:paraId="158E948E" w14:textId="77777777" w:rsidR="00E375E9" w:rsidRDefault="00E375E9" w:rsidP="00E375E9">
      <w:r>
        <w:t>Опишите основные выводы на основе данных из таблицы.</w:t>
      </w:r>
    </w:p>
    <w:p w14:paraId="19E5D325" w14:textId="77777777" w:rsidR="00E375E9" w:rsidRDefault="00E375E9" w:rsidP="00E375E9">
      <w:r>
        <w:t>Предложите рекомендации по выходу на новый рынок, учитывая результаты анализа.</w:t>
      </w:r>
    </w:p>
    <w:p w14:paraId="62B3F968" w14:textId="2D740331" w:rsidR="00CA5B07" w:rsidRDefault="00CA5B07" w:rsidP="00E375E9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10351987" w:rsidR="00E375E9" w:rsidRDefault="0098715A" w:rsidP="00E375E9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17ED3B23" w14:textId="77777777" w:rsidR="00E375E9" w:rsidRDefault="00E375E9" w:rsidP="00E375E9"/>
    <w:p w14:paraId="1C8A62BC" w14:textId="0B530482" w:rsidR="005B3F82" w:rsidRDefault="00E375E9" w:rsidP="00E375E9">
      <w:pPr>
        <w:rPr>
          <w:i/>
          <w:iCs/>
        </w:rPr>
      </w:pPr>
      <w:r>
        <w:t>8</w:t>
      </w:r>
      <w:r w:rsidR="0098715A">
        <w:t xml:space="preserve">. </w:t>
      </w:r>
      <w:r w:rsidR="005B3F82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5B3F82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Default="0098715A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Default="00E375E9" w:rsidP="00E375E9">
      <w:r w:rsidRPr="00FE2B69">
        <w:t>Ситуация: Вам поручено провести аудит бухгалтерской отчетности</w:t>
      </w:r>
      <w:r>
        <w:t xml:space="preserve">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Default="003E003F" w:rsidP="003E003F">
      <w:r>
        <w:t>Время выполнения – 30 мин.</w:t>
      </w:r>
    </w:p>
    <w:p w14:paraId="3B88F135" w14:textId="3230F514" w:rsidR="00E375E9" w:rsidRPr="00CA5B07" w:rsidRDefault="00CA5B07" w:rsidP="00E375E9">
      <w:r w:rsidRPr="00CA5B07">
        <w:t>Ожидаемый результат:</w:t>
      </w:r>
    </w:p>
    <w:p w14:paraId="0F9A4969" w14:textId="1362FD55" w:rsidR="00E375E9" w:rsidRDefault="003E003F" w:rsidP="00E375E9">
      <w:r>
        <w:t xml:space="preserve">1) </w:t>
      </w:r>
      <w:r w:rsidR="00E375E9">
        <w:t>Сбор данных:</w:t>
      </w:r>
    </w:p>
    <w:p w14:paraId="2CFEFBBD" w14:textId="77777777" w:rsidR="00E375E9" w:rsidRDefault="00E375E9" w:rsidP="00E375E9">
      <w:r>
        <w:t>Получите бухгалтерскую отчетность компании за последний год.</w:t>
      </w:r>
    </w:p>
    <w:p w14:paraId="4D0C5D26" w14:textId="56291747" w:rsidR="00E375E9" w:rsidRDefault="003E003F" w:rsidP="00E375E9">
      <w:r>
        <w:t xml:space="preserve">2) </w:t>
      </w:r>
      <w:r w:rsidR="00E375E9">
        <w:t>Создание таблицы в Microsoft Excel:</w:t>
      </w:r>
    </w:p>
    <w:p w14:paraId="6E5E4C53" w14:textId="77777777" w:rsidR="00E375E9" w:rsidRDefault="00E375E9" w:rsidP="00E375E9">
      <w:r>
        <w:t>Введите данные из бухгалтерской отчетности в таблицу.</w:t>
      </w:r>
    </w:p>
    <w:p w14:paraId="32A2FDF8" w14:textId="77777777" w:rsidR="00E375E9" w:rsidRDefault="00E375E9" w:rsidP="00E375E9">
      <w:r>
        <w:t>Добавьте столбцы для проверки соответствия стандартам и обнаружения ошибок.</w:t>
      </w:r>
    </w:p>
    <w:p w14:paraId="31F5E9A3" w14:textId="5B8A9556" w:rsidR="00E375E9" w:rsidRDefault="003E003F" w:rsidP="00E375E9">
      <w:r>
        <w:t xml:space="preserve">3) </w:t>
      </w:r>
      <w:r w:rsidR="00E375E9">
        <w:t>Подсчет отклонений:</w:t>
      </w:r>
    </w:p>
    <w:p w14:paraId="4210E430" w14:textId="77777777" w:rsidR="00E375E9" w:rsidRDefault="00E375E9" w:rsidP="00E375E9">
      <w:r>
        <w:t>Используйте функции СРЗНАЧ, СТАНДОТКЛОН для выявления отклонений от нормы.</w:t>
      </w:r>
    </w:p>
    <w:p w14:paraId="1D0ED457" w14:textId="77777777" w:rsidR="00E375E9" w:rsidRDefault="00E375E9" w:rsidP="00E375E9">
      <w:r>
        <w:t>Пример формулы: =</w:t>
      </w:r>
      <w:proofErr w:type="gramStart"/>
      <w:r>
        <w:t>СТАНДОТКЛОН(</w:t>
      </w:r>
      <w:proofErr w:type="gramEnd"/>
      <w:r>
        <w:t>B2:B10) для расчета стандартного отклонения.</w:t>
      </w:r>
    </w:p>
    <w:p w14:paraId="5CF4CB58" w14:textId="2963F1CC" w:rsidR="00E375E9" w:rsidRDefault="003E003F" w:rsidP="00E375E9">
      <w:r>
        <w:t xml:space="preserve">4) </w:t>
      </w:r>
      <w:r w:rsidR="00E375E9">
        <w:t>Анализ ошибок:</w:t>
      </w:r>
    </w:p>
    <w:p w14:paraId="3629E296" w14:textId="77777777" w:rsidR="00E375E9" w:rsidRDefault="00E375E9" w:rsidP="00E375E9">
      <w:r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Default="00E375E9" w:rsidP="00E375E9">
      <w:r>
        <w:t>Пример формулы: =</w:t>
      </w:r>
      <w:proofErr w:type="gramStart"/>
      <w:r>
        <w:t>ВПР(</w:t>
      </w:r>
      <w:proofErr w:type="gramEnd"/>
      <w:r>
        <w:t>A2;"нормативные акты";2;0) для проверки соответствия нормативам.</w:t>
      </w:r>
    </w:p>
    <w:p w14:paraId="41F354CA" w14:textId="178FAD27" w:rsidR="00E375E9" w:rsidRDefault="003E003F" w:rsidP="00E375E9">
      <w:r>
        <w:t xml:space="preserve">5) </w:t>
      </w:r>
      <w:r w:rsidR="00E375E9">
        <w:t>Написание аналитической части отчета в Microsoft Word:</w:t>
      </w:r>
    </w:p>
    <w:p w14:paraId="2F08A579" w14:textId="77777777" w:rsidR="00E375E9" w:rsidRDefault="00E375E9" w:rsidP="00E375E9">
      <w:r>
        <w:t>Опишите основные ошибки и несоответствия, выявленные в ходе аудита.</w:t>
      </w:r>
    </w:p>
    <w:p w14:paraId="79C0CF7F" w14:textId="77777777" w:rsidR="00E375E9" w:rsidRDefault="00E375E9" w:rsidP="00E375E9">
      <w:r>
        <w:t>Предложите корректирующие действия для устранения найденных проблем.</w:t>
      </w:r>
    </w:p>
    <w:p w14:paraId="144B19A7" w14:textId="2023DEE2" w:rsidR="00044BDB" w:rsidRDefault="00044BDB" w:rsidP="00E375E9">
      <w:r>
        <w:lastRenderedPageBreak/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6B1CEF42" w:rsidR="00E375E9" w:rsidRDefault="001726D1" w:rsidP="00E375E9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17C959E0" w14:textId="77777777" w:rsidR="00E375E9" w:rsidRDefault="00E375E9" w:rsidP="00E375E9"/>
    <w:p w14:paraId="374245D4" w14:textId="0AE0B450" w:rsidR="005B3F82" w:rsidRDefault="00E375E9" w:rsidP="00E375E9">
      <w:pPr>
        <w:rPr>
          <w:i/>
          <w:iCs/>
        </w:rPr>
      </w:pPr>
      <w:r>
        <w:t>9</w:t>
      </w:r>
      <w:r w:rsidR="001E7B60">
        <w:t xml:space="preserve">. </w:t>
      </w:r>
      <w:r w:rsidR="005B3F82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5B3F82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Default="001E7B60" w:rsidP="00E375E9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Default="00E375E9" w:rsidP="00E375E9">
      <w:r w:rsidRPr="00FE2B69">
        <w:t>Ситуация: Ваша компания планирует модернизацию</w:t>
      </w:r>
      <w:r>
        <w:t xml:space="preserve">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Default="001E7B60" w:rsidP="001E7B60">
      <w:r>
        <w:t>Время выполнения – 30 мин.</w:t>
      </w:r>
    </w:p>
    <w:p w14:paraId="73479358" w14:textId="2484D53C" w:rsidR="00E375E9" w:rsidRPr="00DD26DE" w:rsidRDefault="00DD26DE" w:rsidP="00E375E9">
      <w:r w:rsidRPr="00DD26DE">
        <w:t xml:space="preserve">Ожидаемый </w:t>
      </w:r>
      <w:r>
        <w:t>результат</w:t>
      </w:r>
      <w:r w:rsidRPr="00DD26DE">
        <w:t>:</w:t>
      </w:r>
    </w:p>
    <w:p w14:paraId="1BEC8B7C" w14:textId="45088E7B" w:rsidR="00E375E9" w:rsidRDefault="001E7B60" w:rsidP="00E375E9">
      <w:r>
        <w:t xml:space="preserve">1) </w:t>
      </w:r>
      <w:r w:rsidR="00E375E9">
        <w:t>Сбор данных:</w:t>
      </w:r>
    </w:p>
    <w:p w14:paraId="5CAFD8E8" w14:textId="77777777" w:rsidR="00E375E9" w:rsidRDefault="00E375E9" w:rsidP="00E375E9">
      <w:r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Default="001E7B60" w:rsidP="00E375E9">
      <w:r>
        <w:t xml:space="preserve">2) </w:t>
      </w:r>
      <w:r w:rsidR="00E375E9">
        <w:t>Создание таблицы в Microsoft Excel:</w:t>
      </w:r>
    </w:p>
    <w:p w14:paraId="4CF019B8" w14:textId="77777777" w:rsidR="00E375E9" w:rsidRDefault="00E375E9" w:rsidP="00E375E9">
      <w:r>
        <w:t>Создайте таблицу с расчетами затрат на модернизацию и ожидаемой экономии.</w:t>
      </w:r>
    </w:p>
    <w:p w14:paraId="32178043" w14:textId="77777777" w:rsidR="00E375E9" w:rsidRDefault="00E375E9" w:rsidP="00E375E9">
      <w:r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Default="001E7B60" w:rsidP="00E375E9">
      <w:r>
        <w:t xml:space="preserve">3) </w:t>
      </w:r>
      <w:r w:rsidR="00E375E9">
        <w:t>Подсчет экономической эффективности:</w:t>
      </w:r>
    </w:p>
    <w:p w14:paraId="025EB65C" w14:textId="25BE1EC1" w:rsidR="00E375E9" w:rsidRDefault="00E375E9" w:rsidP="00E375E9">
      <w:r>
        <w:t xml:space="preserve">Используйте функции NPV </w:t>
      </w:r>
      <w:r w:rsidR="00A01DC0">
        <w:t xml:space="preserve">(ЧПС) </w:t>
      </w:r>
      <w:r>
        <w:t>и IRR</w:t>
      </w:r>
      <w:r w:rsidR="003B28B5" w:rsidRPr="003B28B5">
        <w:t xml:space="preserve"> </w:t>
      </w:r>
      <w:r w:rsidR="003B28B5">
        <w:t>(ВНД)</w:t>
      </w:r>
      <w:r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Default="00E375E9" w:rsidP="00E375E9">
      <w:r>
        <w:t>Пример формулы: =</w:t>
      </w:r>
      <w:r w:rsidR="003B28B5">
        <w:t>ЧПС</w:t>
      </w:r>
      <w:r>
        <w:t>(B</w:t>
      </w:r>
      <w:proofErr w:type="gramStart"/>
      <w:r>
        <w:t>2;C2:C10</w:t>
      </w:r>
      <w:proofErr w:type="gramEnd"/>
      <w:r>
        <w:t>) для расчета чистой приведенной стоимости.</w:t>
      </w:r>
    </w:p>
    <w:p w14:paraId="72229B8F" w14:textId="0BBD0901" w:rsidR="00E375E9" w:rsidRDefault="003B28B5" w:rsidP="00E375E9">
      <w:r>
        <w:t xml:space="preserve">4) </w:t>
      </w:r>
      <w:r w:rsidR="00E375E9">
        <w:t>Анализ результатов:</w:t>
      </w:r>
    </w:p>
    <w:p w14:paraId="34B6A7CA" w14:textId="77777777" w:rsidR="00E375E9" w:rsidRDefault="00E375E9" w:rsidP="00E375E9">
      <w:r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Default="00E375E9" w:rsidP="00E375E9">
      <w:r>
        <w:t>Пример формулы: =ЕСЛИ(A2="оптимистичный</w:t>
      </w:r>
      <w:proofErr w:type="gramStart"/>
      <w:r>
        <w:t>";B</w:t>
      </w:r>
      <w:proofErr w:type="gramEnd"/>
      <w:r>
        <w:t>2*0.7;B2*0.3) для расчета вероятностной экономии.</w:t>
      </w:r>
    </w:p>
    <w:p w14:paraId="33E5D736" w14:textId="2C6FF558" w:rsidR="00E375E9" w:rsidRDefault="003B28B5" w:rsidP="00E375E9">
      <w:r>
        <w:t xml:space="preserve">5) </w:t>
      </w:r>
      <w:r w:rsidR="00E375E9">
        <w:t>Написание аналитической части отчета в Microsoft Word:</w:t>
      </w:r>
    </w:p>
    <w:p w14:paraId="137DFDA0" w14:textId="77777777" w:rsidR="00E375E9" w:rsidRDefault="00E375E9" w:rsidP="00E375E9">
      <w:r>
        <w:t>Опишите основные выводы на основе данных из таблицы.</w:t>
      </w:r>
    </w:p>
    <w:p w14:paraId="63778FC8" w14:textId="77777777" w:rsidR="00E375E9" w:rsidRDefault="00E375E9" w:rsidP="00E375E9">
      <w:r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Default="00E406E9" w:rsidP="00E375E9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78E6F951" w:rsidR="001D2CC8" w:rsidRDefault="003B28B5" w:rsidP="00E375E9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p w14:paraId="7EFDBCCE" w14:textId="77777777" w:rsidR="001D2CC8" w:rsidRDefault="001D2CC8" w:rsidP="001D2CC8"/>
    <w:p w14:paraId="56224A31" w14:textId="697226AB" w:rsidR="005B3F82" w:rsidRDefault="000B0A3D" w:rsidP="00787FD2">
      <w:pPr>
        <w:rPr>
          <w:i/>
          <w:iCs/>
        </w:rPr>
      </w:pPr>
      <w:r>
        <w:lastRenderedPageBreak/>
        <w:t xml:space="preserve">10. </w:t>
      </w:r>
      <w:r w:rsidR="005B3F82" w:rsidRPr="00A33596">
        <w:rPr>
          <w:i/>
          <w:iCs/>
        </w:rPr>
        <w:t>П</w:t>
      </w:r>
      <w:r w:rsidR="00F66B76">
        <w:rPr>
          <w:i/>
          <w:iCs/>
        </w:rPr>
        <w:t>р</w:t>
      </w:r>
      <w:r w:rsidR="005B3F82" w:rsidRPr="00A33596">
        <w:rPr>
          <w:i/>
          <w:iCs/>
        </w:rPr>
        <w:t>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Default="000B0A3D" w:rsidP="00787FD2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Default="00787FD2" w:rsidP="00787FD2">
      <w:r w:rsidRPr="00FE2B69">
        <w:t>Ситуация: Вам поручено провести анализ текущего состояния ИТ-</w:t>
      </w:r>
      <w:r>
        <w:t>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Default="000B0A3D" w:rsidP="000B0A3D">
      <w:r>
        <w:t>Время выполнения – 30 мин.</w:t>
      </w:r>
    </w:p>
    <w:p w14:paraId="3BA60A5E" w14:textId="080E3816" w:rsidR="00787FD2" w:rsidRDefault="00791372" w:rsidP="00787FD2">
      <w:r>
        <w:t>Ожидаемый результат:</w:t>
      </w:r>
    </w:p>
    <w:p w14:paraId="6BE89E20" w14:textId="3D485CEA" w:rsidR="00787FD2" w:rsidRDefault="000B0A3D" w:rsidP="00787FD2">
      <w:r>
        <w:t xml:space="preserve">1) </w:t>
      </w:r>
      <w:r w:rsidR="00787FD2">
        <w:t>Сбор данных:</w:t>
      </w:r>
    </w:p>
    <w:p w14:paraId="560713A1" w14:textId="77777777" w:rsidR="00787FD2" w:rsidRDefault="00787FD2" w:rsidP="00787FD2">
      <w:r>
        <w:t>Получите информацию о текущем состоянии ИТ-инфраструктуры компании.</w:t>
      </w:r>
    </w:p>
    <w:p w14:paraId="6888F7CE" w14:textId="77777777" w:rsidR="00787FD2" w:rsidRDefault="00787FD2" w:rsidP="00787FD2">
      <w:r>
        <w:t>Создание таблицы в Microsoft Excel:</w:t>
      </w:r>
    </w:p>
    <w:p w14:paraId="69977E63" w14:textId="77777777" w:rsidR="00787FD2" w:rsidRDefault="00787FD2" w:rsidP="00787FD2">
      <w:r>
        <w:t>Введите данные о компонентах ИТ-инфраструктуры в таблицу.</w:t>
      </w:r>
    </w:p>
    <w:p w14:paraId="73D89306" w14:textId="77777777" w:rsidR="00787FD2" w:rsidRDefault="00787FD2" w:rsidP="00787FD2">
      <w:r>
        <w:t>Добавьте столбцы для оценки производительности и надежности компонентов.</w:t>
      </w:r>
    </w:p>
    <w:p w14:paraId="568D3F12" w14:textId="24EFCD61" w:rsidR="00787FD2" w:rsidRDefault="002D0142" w:rsidP="00787FD2">
      <w:r>
        <w:t xml:space="preserve">2) </w:t>
      </w:r>
      <w:r w:rsidR="00787FD2">
        <w:t>Подсчет общей оценки:</w:t>
      </w:r>
    </w:p>
    <w:p w14:paraId="03B972FB" w14:textId="77777777" w:rsidR="00787FD2" w:rsidRDefault="00787FD2" w:rsidP="00787FD2">
      <w:r>
        <w:t>Используйте функцию СРЗНАЧ для расчета средней оценки состояния ИТ-инфраструктуры.</w:t>
      </w:r>
    </w:p>
    <w:p w14:paraId="7C7CA7B3" w14:textId="77777777" w:rsidR="00787FD2" w:rsidRDefault="00787FD2" w:rsidP="00787FD2">
      <w:r>
        <w:t>Пример формулы: =</w:t>
      </w:r>
      <w:proofErr w:type="gramStart"/>
      <w:r>
        <w:t>СРЗНАЧ(</w:t>
      </w:r>
      <w:proofErr w:type="gramEnd"/>
      <w:r>
        <w:t>B2:B10) для подсчета средней оценки производительности.</w:t>
      </w:r>
    </w:p>
    <w:p w14:paraId="553A77C9" w14:textId="46C86F96" w:rsidR="00787FD2" w:rsidRDefault="000A0BA2" w:rsidP="00787FD2">
      <w:r>
        <w:t>3)</w:t>
      </w:r>
      <w:r w:rsidR="00FA43DA">
        <w:t xml:space="preserve"> </w:t>
      </w:r>
      <w:r w:rsidR="00787FD2">
        <w:t>Визуализация данных:</w:t>
      </w:r>
    </w:p>
    <w:p w14:paraId="3F123A4E" w14:textId="77777777" w:rsidR="00787FD2" w:rsidRDefault="00787FD2" w:rsidP="00787FD2">
      <w:r>
        <w:t>Создайте диаграммы и графики для иллюстрации текущего состояния ИТ-инфраструктуры.</w:t>
      </w:r>
    </w:p>
    <w:p w14:paraId="39538579" w14:textId="77777777" w:rsidR="00787FD2" w:rsidRDefault="00787FD2" w:rsidP="00787FD2">
      <w:r>
        <w:t>Используйте функции для построения диаграмм (ВСТАВКА -&gt; Диаграмма).</w:t>
      </w:r>
    </w:p>
    <w:p w14:paraId="54344334" w14:textId="61BF4CBF" w:rsidR="00787FD2" w:rsidRDefault="00FA43DA" w:rsidP="00787FD2">
      <w:r>
        <w:t xml:space="preserve">4) </w:t>
      </w:r>
      <w:r w:rsidR="00787FD2">
        <w:t>Написание аналитической части отчета в Microsoft Word:</w:t>
      </w:r>
    </w:p>
    <w:p w14:paraId="74031055" w14:textId="77777777" w:rsidR="00787FD2" w:rsidRDefault="00787FD2" w:rsidP="00787FD2">
      <w:r>
        <w:t>Опишите основные выводы на основе данных из таблицы.</w:t>
      </w:r>
    </w:p>
    <w:p w14:paraId="3496830B" w14:textId="77777777" w:rsidR="00787FD2" w:rsidRDefault="00787FD2" w:rsidP="00787FD2">
      <w:r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Default="00791372" w:rsidP="00787FD2">
      <w:r>
        <w:t>Критерии оценивания: наличие в ответе хотя бы трех шагов, описание операции сбора, анализа и визуализации данных.</w:t>
      </w:r>
    </w:p>
    <w:p w14:paraId="0D2E01B5" w14:textId="1367632E" w:rsidR="00787FD2" w:rsidRDefault="00FA43DA" w:rsidP="00787FD2">
      <w:r>
        <w:t>Компетенции (индикаторы):</w:t>
      </w:r>
      <w:r w:rsidR="000550CE">
        <w:t xml:space="preserve"> </w:t>
      </w:r>
      <w:r w:rsidR="000550CE" w:rsidRPr="000550CE">
        <w:t>ОПК-4 (ОПК-4.1)</w:t>
      </w:r>
    </w:p>
    <w:sectPr w:rsidR="00787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434379">
    <w:abstractNumId w:val="15"/>
  </w:num>
  <w:num w:numId="2" w16cid:durableId="1927103960">
    <w:abstractNumId w:val="17"/>
  </w:num>
  <w:num w:numId="3" w16cid:durableId="774710451">
    <w:abstractNumId w:val="10"/>
  </w:num>
  <w:num w:numId="4" w16cid:durableId="903564928">
    <w:abstractNumId w:val="12"/>
  </w:num>
  <w:num w:numId="5" w16cid:durableId="532305418">
    <w:abstractNumId w:val="14"/>
  </w:num>
  <w:num w:numId="6" w16cid:durableId="2028020064">
    <w:abstractNumId w:val="21"/>
  </w:num>
  <w:num w:numId="7" w16cid:durableId="2013217917">
    <w:abstractNumId w:val="24"/>
  </w:num>
  <w:num w:numId="8" w16cid:durableId="163932490">
    <w:abstractNumId w:val="25"/>
  </w:num>
  <w:num w:numId="9" w16cid:durableId="100225404">
    <w:abstractNumId w:val="9"/>
  </w:num>
  <w:num w:numId="10" w16cid:durableId="971327346">
    <w:abstractNumId w:val="8"/>
  </w:num>
  <w:num w:numId="11" w16cid:durableId="366418087">
    <w:abstractNumId w:val="7"/>
  </w:num>
  <w:num w:numId="12" w16cid:durableId="129521782">
    <w:abstractNumId w:val="0"/>
  </w:num>
  <w:num w:numId="13" w16cid:durableId="566494201">
    <w:abstractNumId w:val="19"/>
  </w:num>
  <w:num w:numId="14" w16cid:durableId="1165318859">
    <w:abstractNumId w:val="11"/>
  </w:num>
  <w:num w:numId="15" w16cid:durableId="818770708">
    <w:abstractNumId w:val="1"/>
  </w:num>
  <w:num w:numId="16" w16cid:durableId="1565025240">
    <w:abstractNumId w:val="3"/>
  </w:num>
  <w:num w:numId="17" w16cid:durableId="1098334998">
    <w:abstractNumId w:val="23"/>
  </w:num>
  <w:num w:numId="18" w16cid:durableId="2126266614">
    <w:abstractNumId w:val="13"/>
  </w:num>
  <w:num w:numId="19" w16cid:durableId="1161968101">
    <w:abstractNumId w:val="4"/>
  </w:num>
  <w:num w:numId="20" w16cid:durableId="1215890147">
    <w:abstractNumId w:val="26"/>
  </w:num>
  <w:num w:numId="21" w16cid:durableId="965627227">
    <w:abstractNumId w:val="6"/>
  </w:num>
  <w:num w:numId="22" w16cid:durableId="310402811">
    <w:abstractNumId w:val="5"/>
  </w:num>
  <w:num w:numId="23" w16cid:durableId="1836459620">
    <w:abstractNumId w:val="20"/>
  </w:num>
  <w:num w:numId="24" w16cid:durableId="1384787120">
    <w:abstractNumId w:val="18"/>
  </w:num>
  <w:num w:numId="25" w16cid:durableId="540360772">
    <w:abstractNumId w:val="22"/>
  </w:num>
  <w:num w:numId="26" w16cid:durableId="468472315">
    <w:abstractNumId w:val="16"/>
  </w:num>
  <w:num w:numId="27" w16cid:durableId="756289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0CE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562A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0EC8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38EA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4629E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CDE"/>
    <w:rsid w:val="005B3F82"/>
    <w:rsid w:val="005C48B2"/>
    <w:rsid w:val="005D283B"/>
    <w:rsid w:val="005E130C"/>
    <w:rsid w:val="005F1586"/>
    <w:rsid w:val="005F56F8"/>
    <w:rsid w:val="00600B39"/>
    <w:rsid w:val="006042AB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435B"/>
    <w:rsid w:val="0067710B"/>
    <w:rsid w:val="00697AE6"/>
    <w:rsid w:val="006A618E"/>
    <w:rsid w:val="006B3680"/>
    <w:rsid w:val="006B3F53"/>
    <w:rsid w:val="006B778B"/>
    <w:rsid w:val="006D4402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E0659"/>
    <w:rsid w:val="007E246F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083F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07644"/>
    <w:rsid w:val="00D11873"/>
    <w:rsid w:val="00D1632D"/>
    <w:rsid w:val="00D25D10"/>
    <w:rsid w:val="00D30F4C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972F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2023A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66B76"/>
    <w:rsid w:val="00F81A13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D76A8"/>
    <w:rsid w:val="00FE2B69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572</TotalTime>
  <Pages>29</Pages>
  <Words>7153</Words>
  <Characters>40777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Александр Лофиченко</cp:lastModifiedBy>
  <cp:revision>422</cp:revision>
  <dcterms:created xsi:type="dcterms:W3CDTF">2025-02-02T14:49:00Z</dcterms:created>
  <dcterms:modified xsi:type="dcterms:W3CDTF">2025-03-24T07:47:00Z</dcterms:modified>
</cp:coreProperties>
</file>