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68B" w14:textId="77777777" w:rsidR="00D26973" w:rsidRDefault="00DD7EED" w:rsidP="00D26973">
      <w:pPr>
        <w:pStyle w:val="1"/>
        <w:spacing w:before="0" w:after="0"/>
        <w:ind w:firstLine="0"/>
      </w:pPr>
      <w:r w:rsidRPr="00DD7EED">
        <w:t>Комплект оценочных материалов по дисциплине</w:t>
      </w:r>
    </w:p>
    <w:p w14:paraId="6D21BE1D" w14:textId="67A21112" w:rsidR="00DD7EED" w:rsidRPr="00DD7EED" w:rsidRDefault="00DD7EED" w:rsidP="00D26973">
      <w:pPr>
        <w:pStyle w:val="1"/>
        <w:spacing w:before="0" w:after="0"/>
        <w:ind w:firstLine="0"/>
      </w:pPr>
      <w:r w:rsidRPr="00DD7EED">
        <w:t>«</w:t>
      </w:r>
      <w:r w:rsidR="00413894">
        <w:t>Управление организационной культурой</w:t>
      </w:r>
      <w:r w:rsidRPr="00DD7EED">
        <w:t>»</w:t>
      </w:r>
    </w:p>
    <w:p w14:paraId="4E7E5135" w14:textId="117B5252" w:rsidR="00B12814" w:rsidRDefault="00B12814" w:rsidP="00D26973">
      <w:pPr>
        <w:jc w:val="center"/>
      </w:pPr>
    </w:p>
    <w:p w14:paraId="5EFE4DBF" w14:textId="0CA59B96" w:rsidR="00DD7EED" w:rsidRDefault="00DD7EED" w:rsidP="00447C84">
      <w:pPr>
        <w:pStyle w:val="2"/>
        <w:spacing w:after="0" w:afterAutospacing="0"/>
        <w:ind w:firstLine="0"/>
      </w:pPr>
      <w:r w:rsidRPr="00DD7EED">
        <w:t>Задания закрытого типа</w:t>
      </w:r>
    </w:p>
    <w:p w14:paraId="6ED74D29" w14:textId="77777777" w:rsidR="00447C84" w:rsidRPr="00447C84" w:rsidRDefault="00447C84" w:rsidP="00447C84"/>
    <w:p w14:paraId="6A3DDA1E" w14:textId="484E757A" w:rsidR="00DD7EED" w:rsidRDefault="00DD7EED" w:rsidP="00447C84">
      <w:pPr>
        <w:pStyle w:val="3"/>
        <w:spacing w:before="0" w:beforeAutospacing="0" w:after="0" w:afterAutospacing="0"/>
        <w:ind w:firstLine="0"/>
        <w:jc w:val="both"/>
      </w:pPr>
      <w:r w:rsidRPr="00DD7EED">
        <w:t>Задания закрытого типа на выбор правильного ответа</w:t>
      </w:r>
    </w:p>
    <w:p w14:paraId="33B595DE" w14:textId="77777777" w:rsidR="00447C84" w:rsidRPr="00447C84" w:rsidRDefault="00447C84" w:rsidP="00447C84"/>
    <w:p w14:paraId="56E675BA" w14:textId="5FF540DA" w:rsidR="00B32AB3" w:rsidRDefault="00CC73D0" w:rsidP="00447C84">
      <w:pPr>
        <w:ind w:firstLine="0"/>
        <w:rPr>
          <w:i/>
          <w:iCs/>
        </w:rPr>
      </w:pPr>
      <w:r>
        <w:t xml:space="preserve">1. </w:t>
      </w:r>
      <w:r w:rsidR="00B32AB3" w:rsidRPr="00EB7E20">
        <w:rPr>
          <w:i/>
          <w:iCs/>
        </w:rPr>
        <w:t>Выберите</w:t>
      </w:r>
      <w:r w:rsidR="00120766">
        <w:rPr>
          <w:i/>
          <w:iCs/>
        </w:rPr>
        <w:t xml:space="preserve"> один</w:t>
      </w:r>
      <w:r w:rsidR="00B32AB3" w:rsidRPr="00EB7E20">
        <w:rPr>
          <w:i/>
          <w:iCs/>
        </w:rPr>
        <w:t xml:space="preserve"> правильный ответ.</w:t>
      </w:r>
    </w:p>
    <w:p w14:paraId="7960DF44" w14:textId="77777777" w:rsidR="00413894" w:rsidRDefault="00413894" w:rsidP="00447C84">
      <w:pPr>
        <w:ind w:firstLine="0"/>
      </w:pPr>
      <w:r>
        <w:t>Для изменения культуры необходима особая стратегия управления культурой в организации. Она предполагает:</w:t>
      </w:r>
    </w:p>
    <w:p w14:paraId="146236FB" w14:textId="47D0712C" w:rsidR="00413894" w:rsidRDefault="00413894" w:rsidP="00447C84">
      <w:pPr>
        <w:ind w:firstLine="0"/>
      </w:pPr>
      <w:r>
        <w:t>А) смену руководства;</w:t>
      </w:r>
    </w:p>
    <w:p w14:paraId="16E3F7A7" w14:textId="6B76BB09" w:rsidR="00413894" w:rsidRDefault="00413894" w:rsidP="00447C84">
      <w:pPr>
        <w:ind w:firstLine="0"/>
      </w:pPr>
      <w:r>
        <w:t xml:space="preserve">Б) </w:t>
      </w:r>
      <w:r w:rsidRPr="00413894">
        <w:t>разработку специальных предложений и мер</w:t>
      </w:r>
      <w:r>
        <w:t>;</w:t>
      </w:r>
    </w:p>
    <w:p w14:paraId="7D967E03" w14:textId="19EDA882" w:rsidR="00413894" w:rsidRDefault="00413894" w:rsidP="00447C84">
      <w:pPr>
        <w:ind w:firstLine="0"/>
      </w:pPr>
      <w:r>
        <w:t>В) оба варианта верны.</w:t>
      </w:r>
    </w:p>
    <w:p w14:paraId="1DB70447" w14:textId="723D5518" w:rsidR="009102AD" w:rsidRDefault="009102AD" w:rsidP="00447C84">
      <w:pPr>
        <w:ind w:firstLine="0"/>
      </w:pPr>
      <w:r w:rsidRPr="001C465B">
        <w:t>Правильный ответ:</w:t>
      </w:r>
      <w:r>
        <w:t xml:space="preserve"> </w:t>
      </w:r>
      <w:r w:rsidR="00413894">
        <w:t>Б</w:t>
      </w:r>
      <w:r w:rsidR="00C86D89">
        <w:t>.</w:t>
      </w:r>
    </w:p>
    <w:p w14:paraId="112BE74C" w14:textId="7783387C" w:rsidR="009102AD" w:rsidRDefault="009102AD" w:rsidP="00447C84">
      <w:pPr>
        <w:ind w:firstLine="0"/>
      </w:pPr>
      <w:r>
        <w:t>Компетенции (индикаторы</w:t>
      </w:r>
      <w:r w:rsidRPr="00437AE5">
        <w:t>):</w:t>
      </w:r>
      <w:r w:rsidR="001143E7" w:rsidRPr="00437AE5">
        <w:t xml:space="preserve"> </w:t>
      </w:r>
      <w:r w:rsidR="001143E7" w:rsidRPr="00C86D89">
        <w:t>ПК-</w:t>
      </w:r>
      <w:r w:rsidR="00413894">
        <w:t>4</w:t>
      </w:r>
      <w:r w:rsidR="001143E7" w:rsidRPr="00C86D89">
        <w:t xml:space="preserve"> (ПК-</w:t>
      </w:r>
      <w:r w:rsidR="00413894">
        <w:t>4.3</w:t>
      </w:r>
      <w:r w:rsidR="001143E7" w:rsidRPr="00C86D89">
        <w:t>)</w:t>
      </w:r>
    </w:p>
    <w:p w14:paraId="5C54F75E" w14:textId="77777777" w:rsidR="009102AD" w:rsidRDefault="009102AD" w:rsidP="00447C84">
      <w:pPr>
        <w:ind w:firstLine="0"/>
      </w:pPr>
    </w:p>
    <w:p w14:paraId="763AECAC" w14:textId="01F7F42D" w:rsidR="00C23123" w:rsidRDefault="00C23123" w:rsidP="00447C84">
      <w:pPr>
        <w:ind w:firstLine="0"/>
        <w:rPr>
          <w:i/>
          <w:iCs/>
        </w:rPr>
      </w:pPr>
      <w:r>
        <w:t xml:space="preserve">2. </w:t>
      </w:r>
      <w:r w:rsidRPr="00EB7E20">
        <w:rPr>
          <w:i/>
          <w:iCs/>
        </w:rPr>
        <w:t>Выберите</w:t>
      </w:r>
      <w:r w:rsidR="00FB71CC">
        <w:rPr>
          <w:i/>
          <w:iCs/>
        </w:rPr>
        <w:t xml:space="preserve"> </w:t>
      </w:r>
      <w:r w:rsidR="00C70AA8">
        <w:rPr>
          <w:i/>
          <w:iCs/>
        </w:rPr>
        <w:t>один</w:t>
      </w:r>
      <w:r w:rsidRPr="00EB7E20">
        <w:rPr>
          <w:i/>
          <w:iCs/>
        </w:rPr>
        <w:t xml:space="preserve"> правильны</w:t>
      </w:r>
      <w:r w:rsidR="00C70AA8">
        <w:rPr>
          <w:i/>
          <w:iCs/>
        </w:rPr>
        <w:t>й</w:t>
      </w:r>
      <w:r w:rsidRPr="00EB7E20">
        <w:rPr>
          <w:i/>
          <w:iCs/>
        </w:rPr>
        <w:t xml:space="preserve"> ответ.</w:t>
      </w:r>
    </w:p>
    <w:p w14:paraId="61170F68" w14:textId="77777777" w:rsidR="00413894" w:rsidRDefault="00413894" w:rsidP="00447C84">
      <w:pPr>
        <w:ind w:firstLine="0"/>
      </w:pPr>
      <w:r>
        <w:t>Диагностика организационной культуры возможна следующим методом:</w:t>
      </w:r>
    </w:p>
    <w:p w14:paraId="4CB6EB29" w14:textId="64E188F4" w:rsidR="00413894" w:rsidRDefault="00413894" w:rsidP="00447C84">
      <w:pPr>
        <w:ind w:firstLine="0"/>
      </w:pPr>
      <w:r>
        <w:t>А) экспертный опрос;</w:t>
      </w:r>
    </w:p>
    <w:p w14:paraId="206870B1" w14:textId="014DD2C2" w:rsidR="00413894" w:rsidRDefault="00413894" w:rsidP="00447C84">
      <w:pPr>
        <w:ind w:firstLine="0"/>
      </w:pPr>
      <w:r>
        <w:t xml:space="preserve">Б) тест; </w:t>
      </w:r>
    </w:p>
    <w:p w14:paraId="55D13392" w14:textId="6168BA48" w:rsidR="00413894" w:rsidRDefault="00413894" w:rsidP="00447C84">
      <w:pPr>
        <w:ind w:firstLine="0"/>
      </w:pPr>
      <w:r>
        <w:t>В) включенное наблюдение.</w:t>
      </w:r>
    </w:p>
    <w:p w14:paraId="4158530B" w14:textId="55B4519D" w:rsidR="009102AD" w:rsidRDefault="009102AD" w:rsidP="00447C84">
      <w:pPr>
        <w:ind w:firstLine="0"/>
      </w:pPr>
      <w:r w:rsidRPr="00F82BAE">
        <w:t>Правильный ответ:</w:t>
      </w:r>
      <w:r w:rsidRPr="002D379A">
        <w:rPr>
          <w:b/>
          <w:bCs/>
        </w:rPr>
        <w:t xml:space="preserve"> </w:t>
      </w:r>
      <w:r w:rsidR="00C86D89">
        <w:t>Б</w:t>
      </w:r>
      <w:r w:rsidR="00C70AA8">
        <w:t>.</w:t>
      </w:r>
    </w:p>
    <w:p w14:paraId="066137A0" w14:textId="65F35923" w:rsidR="009102AD" w:rsidRDefault="00C70AA8" w:rsidP="00447C84">
      <w:pPr>
        <w:ind w:firstLine="0"/>
      </w:pPr>
      <w:r>
        <w:t xml:space="preserve">Компетенции (индикаторы): </w:t>
      </w:r>
      <w:r w:rsidR="00C86D89">
        <w:t>ПК-</w:t>
      </w:r>
      <w:r w:rsidR="00413894">
        <w:t>4</w:t>
      </w:r>
      <w:r w:rsidR="00C86D89">
        <w:t xml:space="preserve"> (ПК-</w:t>
      </w:r>
      <w:r w:rsidR="00413894">
        <w:t>4.3</w:t>
      </w:r>
      <w:r w:rsidR="00C86D89">
        <w:t>)</w:t>
      </w:r>
    </w:p>
    <w:p w14:paraId="1112FB27" w14:textId="77777777" w:rsidR="00C70AA8" w:rsidRDefault="00C70AA8" w:rsidP="00447C84">
      <w:pPr>
        <w:ind w:firstLine="0"/>
      </w:pPr>
    </w:p>
    <w:p w14:paraId="041F82C8" w14:textId="7F108B89" w:rsidR="00CE00B8" w:rsidRDefault="00120766" w:rsidP="00447C84">
      <w:pPr>
        <w:ind w:firstLine="0"/>
        <w:rPr>
          <w:i/>
          <w:iCs/>
        </w:rPr>
      </w:pPr>
      <w:r>
        <w:t>3</w:t>
      </w:r>
      <w:r w:rsidR="009102AD">
        <w:t>.</w:t>
      </w:r>
      <w:r w:rsidR="00CE00B8">
        <w:t xml:space="preserve"> </w:t>
      </w:r>
      <w:r w:rsidR="00CE00B8" w:rsidRPr="00344436">
        <w:rPr>
          <w:i/>
          <w:iCs/>
        </w:rPr>
        <w:t xml:space="preserve">Выберите </w:t>
      </w:r>
      <w:r>
        <w:rPr>
          <w:i/>
          <w:iCs/>
        </w:rPr>
        <w:t>один</w:t>
      </w:r>
      <w:r w:rsidR="00CE00B8" w:rsidRPr="00344436">
        <w:rPr>
          <w:i/>
          <w:iCs/>
        </w:rPr>
        <w:t xml:space="preserve"> правильны</w:t>
      </w:r>
      <w:r>
        <w:rPr>
          <w:i/>
          <w:iCs/>
        </w:rPr>
        <w:t>й</w:t>
      </w:r>
      <w:r w:rsidR="00CE00B8" w:rsidRPr="00344436">
        <w:rPr>
          <w:i/>
          <w:iCs/>
        </w:rPr>
        <w:t xml:space="preserve"> ответ</w:t>
      </w:r>
    </w:p>
    <w:p w14:paraId="6ACDB554" w14:textId="77777777" w:rsidR="00413894" w:rsidRDefault="00413894" w:rsidP="00447C84">
      <w:pPr>
        <w:ind w:firstLine="0"/>
      </w:pPr>
      <w:r>
        <w:t xml:space="preserve">Какие последствия дает организации эффективное управление организационной культурой? </w:t>
      </w:r>
    </w:p>
    <w:p w14:paraId="4FF2D184" w14:textId="77777777" w:rsidR="00413894" w:rsidRDefault="00413894" w:rsidP="00447C84">
      <w:pPr>
        <w:ind w:firstLine="0"/>
      </w:pPr>
      <w:r>
        <w:t xml:space="preserve">А) рост прибыли; </w:t>
      </w:r>
    </w:p>
    <w:p w14:paraId="5D2C36A7" w14:textId="77777777" w:rsidR="00413894" w:rsidRDefault="00413894" w:rsidP="00447C84">
      <w:pPr>
        <w:ind w:firstLine="0"/>
      </w:pPr>
      <w:r>
        <w:t xml:space="preserve">Б) рост производительности; </w:t>
      </w:r>
    </w:p>
    <w:p w14:paraId="3D2D34BF" w14:textId="77777777" w:rsidR="00413894" w:rsidRDefault="00413894" w:rsidP="00447C84">
      <w:pPr>
        <w:ind w:firstLine="0"/>
      </w:pPr>
      <w:r>
        <w:t xml:space="preserve">В) лояльность персонала; </w:t>
      </w:r>
    </w:p>
    <w:p w14:paraId="0F024368" w14:textId="5B1F36CC" w:rsidR="00413894" w:rsidRDefault="000D1DF7" w:rsidP="00447C84">
      <w:pPr>
        <w:ind w:firstLine="0"/>
      </w:pPr>
      <w:r>
        <w:t>Г</w:t>
      </w:r>
      <w:r w:rsidR="00413894">
        <w:t xml:space="preserve">) позитивный имидж организации; </w:t>
      </w:r>
    </w:p>
    <w:p w14:paraId="144EEAE8" w14:textId="0FF7AF95" w:rsidR="00413894" w:rsidRDefault="00413894" w:rsidP="00447C84">
      <w:pPr>
        <w:ind w:firstLine="0"/>
      </w:pPr>
      <w:r>
        <w:t>Д) все перечисленные последствия.</w:t>
      </w:r>
    </w:p>
    <w:p w14:paraId="410C7421" w14:textId="08ED9AE8" w:rsidR="009102AD" w:rsidRDefault="009102AD" w:rsidP="00447C84">
      <w:pPr>
        <w:ind w:firstLine="0"/>
      </w:pPr>
      <w:r w:rsidRPr="00120766">
        <w:t>Правильный ответ:</w:t>
      </w:r>
      <w:r>
        <w:t xml:space="preserve"> </w:t>
      </w:r>
      <w:r w:rsidR="00413894">
        <w:t>Д</w:t>
      </w:r>
      <w:r w:rsidR="00503809" w:rsidRPr="00C86D89">
        <w:t>.</w:t>
      </w:r>
    </w:p>
    <w:p w14:paraId="666FA6D8" w14:textId="5237DACE" w:rsidR="00531269" w:rsidRDefault="00503809" w:rsidP="00447C84">
      <w:pPr>
        <w:ind w:firstLine="0"/>
      </w:pPr>
      <w:r>
        <w:t xml:space="preserve">Компетенции (индикаторы): </w:t>
      </w:r>
      <w:r w:rsidRPr="00C86D89">
        <w:t>ПК-</w:t>
      </w:r>
      <w:r w:rsidR="00413894">
        <w:t>4</w:t>
      </w:r>
      <w:r w:rsidRPr="00C86D89">
        <w:t xml:space="preserve"> (ПК-</w:t>
      </w:r>
      <w:r w:rsidR="00413894">
        <w:t>4.3</w:t>
      </w:r>
      <w:r>
        <w:t>)</w:t>
      </w:r>
    </w:p>
    <w:p w14:paraId="03FBF319" w14:textId="77777777" w:rsidR="00447C84" w:rsidRDefault="00447C84" w:rsidP="00447C84">
      <w:pPr>
        <w:ind w:firstLine="0"/>
      </w:pPr>
    </w:p>
    <w:p w14:paraId="4104E3EE" w14:textId="04FD94B4" w:rsidR="00DD7EED" w:rsidRDefault="00DD7EED" w:rsidP="00447C84">
      <w:pPr>
        <w:pStyle w:val="3"/>
        <w:spacing w:before="0" w:beforeAutospacing="0" w:after="0" w:afterAutospacing="0"/>
        <w:ind w:firstLine="0"/>
        <w:jc w:val="both"/>
      </w:pPr>
      <w:r w:rsidRPr="00DD7EED">
        <w:t>Задания закрытого типа на установление соответствия</w:t>
      </w:r>
    </w:p>
    <w:p w14:paraId="500722B8" w14:textId="77777777" w:rsidR="00447C84" w:rsidRPr="00447C84" w:rsidRDefault="00447C84" w:rsidP="00447C84"/>
    <w:p w14:paraId="69CD95D5" w14:textId="373CE835" w:rsidR="001D1684" w:rsidRDefault="001F51B2" w:rsidP="00447C84">
      <w:pPr>
        <w:ind w:firstLine="0"/>
        <w:rPr>
          <w:i/>
          <w:iCs/>
        </w:rPr>
      </w:pPr>
      <w:r>
        <w:t>1</w:t>
      </w:r>
      <w:r w:rsidR="008F5FDA">
        <w:t xml:space="preserve">. </w:t>
      </w:r>
      <w:r w:rsidR="00952600" w:rsidRPr="00E859B7">
        <w:rPr>
          <w:i/>
          <w:iCs/>
        </w:rPr>
        <w:t xml:space="preserve">Установите соответствие между </w:t>
      </w:r>
      <w:r w:rsidR="00EA7653">
        <w:rPr>
          <w:i/>
          <w:iCs/>
        </w:rPr>
        <w:t>типами организационной культуры</w:t>
      </w:r>
      <w:r w:rsidR="001E2B62">
        <w:rPr>
          <w:i/>
          <w:iCs/>
        </w:rPr>
        <w:t xml:space="preserve"> и их характеристиками</w:t>
      </w:r>
      <w:r w:rsidR="00DB4B2B">
        <w:rPr>
          <w:i/>
          <w:iCs/>
        </w:rPr>
        <w:t>.</w:t>
      </w:r>
    </w:p>
    <w:p w14:paraId="67123E9C" w14:textId="77777777" w:rsidR="0035591C" w:rsidRPr="00F83A17" w:rsidRDefault="0035591C" w:rsidP="00447C84">
      <w:pPr>
        <w:ind w:firstLine="0"/>
        <w:rPr>
          <w:i/>
          <w:iCs/>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950"/>
      </w:tblGrid>
      <w:tr w:rsidR="00DD66B5" w14:paraId="21CF76D3" w14:textId="77777777" w:rsidTr="00DB4B2B">
        <w:tc>
          <w:tcPr>
            <w:tcW w:w="4395" w:type="dxa"/>
          </w:tcPr>
          <w:p w14:paraId="4F1D172E" w14:textId="58BC0F59" w:rsidR="00DD66B5" w:rsidRDefault="001D1684" w:rsidP="00447C84">
            <w:pPr>
              <w:ind w:firstLine="0"/>
            </w:pPr>
            <w:r>
              <w:t>Типы организационной культуры</w:t>
            </w:r>
          </w:p>
        </w:tc>
        <w:tc>
          <w:tcPr>
            <w:tcW w:w="4950" w:type="dxa"/>
          </w:tcPr>
          <w:p w14:paraId="2A0F2371" w14:textId="7A95D0F5" w:rsidR="00DD66B5" w:rsidRDefault="001E2B62" w:rsidP="00447C84">
            <w:pPr>
              <w:ind w:firstLine="0"/>
            </w:pPr>
            <w:r>
              <w:t>Характеристика</w:t>
            </w:r>
            <w:r w:rsidR="00DD66B5">
              <w:t>:</w:t>
            </w:r>
          </w:p>
        </w:tc>
      </w:tr>
      <w:tr w:rsidR="00BC44A8" w14:paraId="441C68F0" w14:textId="77777777" w:rsidTr="00DB4B2B">
        <w:tc>
          <w:tcPr>
            <w:tcW w:w="4395" w:type="dxa"/>
          </w:tcPr>
          <w:p w14:paraId="405980ED" w14:textId="3D453592" w:rsidR="00BC44A8" w:rsidRPr="00DB4B2B" w:rsidRDefault="00BC44A8" w:rsidP="00447C84">
            <w:pPr>
              <w:ind w:firstLine="0"/>
            </w:pPr>
            <w:r w:rsidRPr="00DB4B2B">
              <w:t xml:space="preserve">1) </w:t>
            </w:r>
            <w:proofErr w:type="spellStart"/>
            <w:r w:rsidR="001D1684" w:rsidRPr="001D1684">
              <w:t>Адхократическая</w:t>
            </w:r>
            <w:proofErr w:type="spellEnd"/>
            <w:r w:rsidR="001D1684" w:rsidRPr="001D1684">
              <w:t xml:space="preserve"> культура</w:t>
            </w:r>
          </w:p>
        </w:tc>
        <w:tc>
          <w:tcPr>
            <w:tcW w:w="4950" w:type="dxa"/>
          </w:tcPr>
          <w:p w14:paraId="44B3E31B" w14:textId="02943C48" w:rsidR="00BC44A8" w:rsidRDefault="00BC44A8" w:rsidP="00447C84">
            <w:pPr>
              <w:ind w:firstLine="0"/>
            </w:pPr>
            <w:r>
              <w:t xml:space="preserve">А) </w:t>
            </w:r>
            <w:r w:rsidR="001D1684" w:rsidRPr="001D1684">
              <w:t>культура контр</w:t>
            </w:r>
            <w:r w:rsidR="001D1684">
              <w:t>оля, ориентированная на процесс</w:t>
            </w:r>
          </w:p>
        </w:tc>
      </w:tr>
      <w:tr w:rsidR="00BC44A8" w14:paraId="3FFE7F57" w14:textId="77777777" w:rsidTr="00DB4B2B">
        <w:tc>
          <w:tcPr>
            <w:tcW w:w="4395" w:type="dxa"/>
          </w:tcPr>
          <w:p w14:paraId="14D21C19" w14:textId="00EC8BCA" w:rsidR="00BC44A8" w:rsidRPr="00DB4B2B" w:rsidRDefault="00BC44A8" w:rsidP="00447C84">
            <w:pPr>
              <w:ind w:firstLine="0"/>
            </w:pPr>
            <w:r w:rsidRPr="00DB4B2B">
              <w:t xml:space="preserve">2) </w:t>
            </w:r>
            <w:r w:rsidR="001D1684" w:rsidRPr="001D1684">
              <w:rPr>
                <w:bCs/>
                <w:iCs/>
              </w:rPr>
              <w:t>Клановая культура</w:t>
            </w:r>
          </w:p>
        </w:tc>
        <w:tc>
          <w:tcPr>
            <w:tcW w:w="4950" w:type="dxa"/>
          </w:tcPr>
          <w:p w14:paraId="5B8CB4BC" w14:textId="637B383D" w:rsidR="00BC44A8" w:rsidRDefault="00BC44A8" w:rsidP="00447C84">
            <w:pPr>
              <w:ind w:firstLine="0"/>
            </w:pPr>
            <w:r>
              <w:t xml:space="preserve">Б) </w:t>
            </w:r>
            <w:r w:rsidR="001D1684" w:rsidRPr="001D1684">
              <w:t>соревновательная культура, ориентированная на резу</w:t>
            </w:r>
            <w:r w:rsidR="001D1684">
              <w:t>льтат</w:t>
            </w:r>
          </w:p>
        </w:tc>
      </w:tr>
      <w:tr w:rsidR="00BC44A8" w14:paraId="01ABE1EF" w14:textId="77777777" w:rsidTr="00DB4B2B">
        <w:tc>
          <w:tcPr>
            <w:tcW w:w="4395" w:type="dxa"/>
          </w:tcPr>
          <w:p w14:paraId="1D464FAB" w14:textId="67960A27" w:rsidR="00BC44A8" w:rsidRPr="00DB4B2B" w:rsidRDefault="00BC44A8" w:rsidP="00447C84">
            <w:pPr>
              <w:ind w:firstLine="0"/>
            </w:pPr>
            <w:r w:rsidRPr="00DB4B2B">
              <w:lastRenderedPageBreak/>
              <w:t xml:space="preserve">3) </w:t>
            </w:r>
            <w:r w:rsidR="001D1684" w:rsidRPr="001D1684">
              <w:t>Иерархическая культура</w:t>
            </w:r>
          </w:p>
        </w:tc>
        <w:tc>
          <w:tcPr>
            <w:tcW w:w="4950" w:type="dxa"/>
          </w:tcPr>
          <w:p w14:paraId="2D6B1FB3" w14:textId="3D1B3DEF" w:rsidR="00BC44A8" w:rsidRDefault="00BC44A8" w:rsidP="00447C84">
            <w:pPr>
              <w:ind w:firstLine="0"/>
            </w:pPr>
            <w:r>
              <w:t xml:space="preserve">В) </w:t>
            </w:r>
            <w:r w:rsidR="001D1684" w:rsidRPr="001D1684">
              <w:t>динамичная, творческая культура</w:t>
            </w:r>
          </w:p>
        </w:tc>
      </w:tr>
      <w:tr w:rsidR="00BC44A8" w14:paraId="38B86D5D" w14:textId="77777777" w:rsidTr="00DB4B2B">
        <w:tc>
          <w:tcPr>
            <w:tcW w:w="4395" w:type="dxa"/>
          </w:tcPr>
          <w:p w14:paraId="2F416B5C" w14:textId="15066818" w:rsidR="00BC44A8" w:rsidRDefault="00BC44A8" w:rsidP="00447C84">
            <w:pPr>
              <w:ind w:firstLine="0"/>
            </w:pPr>
            <w:r w:rsidRPr="00DB4B2B">
              <w:t xml:space="preserve">4) </w:t>
            </w:r>
            <w:r w:rsidR="001D1684" w:rsidRPr="001D1684">
              <w:t>Рыночная культура</w:t>
            </w:r>
          </w:p>
          <w:p w14:paraId="20893616" w14:textId="77777777" w:rsidR="007B464B" w:rsidRDefault="007B464B" w:rsidP="00447C84">
            <w:pPr>
              <w:ind w:firstLine="0"/>
            </w:pPr>
          </w:p>
          <w:p w14:paraId="68762C39" w14:textId="31D42FB2" w:rsidR="00D50AB7" w:rsidRPr="00DB4B2B" w:rsidRDefault="00D50AB7" w:rsidP="00447C84">
            <w:pPr>
              <w:ind w:firstLine="0"/>
            </w:pPr>
          </w:p>
        </w:tc>
        <w:tc>
          <w:tcPr>
            <w:tcW w:w="4950" w:type="dxa"/>
          </w:tcPr>
          <w:p w14:paraId="188B729B" w14:textId="4B6855DD" w:rsidR="00EE7DEB" w:rsidRDefault="00D50AB7" w:rsidP="00447C84">
            <w:pPr>
              <w:ind w:firstLine="0"/>
            </w:pPr>
            <w:r>
              <w:t xml:space="preserve">Г) </w:t>
            </w:r>
            <w:r w:rsidR="001D1684" w:rsidRPr="001D1684">
              <w:t>дружелюбная культура сотруднич</w:t>
            </w:r>
            <w:r w:rsidR="001D1684">
              <w:t>ества, ориентированная на людей</w:t>
            </w:r>
          </w:p>
        </w:tc>
      </w:tr>
    </w:tbl>
    <w:p w14:paraId="719020CC" w14:textId="716AD076" w:rsidR="00952600" w:rsidRDefault="00F139E9" w:rsidP="00447C84">
      <w:pPr>
        <w:ind w:firstLine="0"/>
      </w:pPr>
      <w:r w:rsidRPr="00E16901">
        <w:t>Правильный ответ:</w:t>
      </w:r>
      <w:r w:rsidR="00B641FF" w:rsidRPr="00E16901">
        <w:t xml:space="preserve"> </w:t>
      </w:r>
      <w:r w:rsidR="00E16901" w:rsidRPr="00E16901">
        <w:t>1</w:t>
      </w:r>
      <w:r w:rsidR="005E2360">
        <w:t>-</w:t>
      </w:r>
      <w:r w:rsidR="001D1684">
        <w:t>В</w:t>
      </w:r>
      <w:r w:rsidR="00E16901">
        <w:t>, 2</w:t>
      </w:r>
      <w:r w:rsidR="005E2360">
        <w:t>-</w:t>
      </w:r>
      <w:r w:rsidR="001D1684">
        <w:t>Г</w:t>
      </w:r>
      <w:r w:rsidR="00E16901">
        <w:t xml:space="preserve">, </w:t>
      </w:r>
      <w:r w:rsidR="00C86FCF">
        <w:t>3</w:t>
      </w:r>
      <w:r w:rsidR="005E2360">
        <w:t>-</w:t>
      </w:r>
      <w:r w:rsidR="001D1684">
        <w:t>А</w:t>
      </w:r>
      <w:r w:rsidR="00C86FCF">
        <w:t>, 4</w:t>
      </w:r>
      <w:r w:rsidR="005E2360">
        <w:t>-</w:t>
      </w:r>
      <w:r w:rsidR="001D1684">
        <w:t>Б</w:t>
      </w:r>
      <w:r w:rsidR="00FA110B">
        <w:t>.</w:t>
      </w:r>
    </w:p>
    <w:p w14:paraId="6435B520" w14:textId="092E44DB" w:rsidR="00FA110B" w:rsidRDefault="00FA110B" w:rsidP="00447C84">
      <w:pPr>
        <w:ind w:firstLine="0"/>
      </w:pPr>
      <w:r>
        <w:t xml:space="preserve">Компетенции (индикаторы): </w:t>
      </w:r>
      <w:r w:rsidRPr="00C86D89">
        <w:t>ПК-</w:t>
      </w:r>
      <w:r w:rsidR="001D1684">
        <w:t>4</w:t>
      </w:r>
      <w:r w:rsidRPr="00C86D89">
        <w:t xml:space="preserve"> (ПК-</w:t>
      </w:r>
      <w:r w:rsidR="001D1684">
        <w:t>4.3</w:t>
      </w:r>
      <w:r w:rsidRPr="00C86D89">
        <w:t>)</w:t>
      </w:r>
    </w:p>
    <w:p w14:paraId="5ECDF203" w14:textId="77777777" w:rsidR="00952600" w:rsidRDefault="00952600" w:rsidP="00447C84">
      <w:pPr>
        <w:ind w:firstLine="0"/>
      </w:pPr>
    </w:p>
    <w:p w14:paraId="2DF1B433" w14:textId="6A8F998F" w:rsidR="0035591C" w:rsidRDefault="001F51B2" w:rsidP="00447C84">
      <w:pPr>
        <w:ind w:firstLine="0"/>
        <w:rPr>
          <w:i/>
          <w:iCs/>
        </w:rPr>
      </w:pPr>
      <w:r>
        <w:t>2</w:t>
      </w:r>
      <w:r w:rsidR="00100482">
        <w:t xml:space="preserve">. </w:t>
      </w:r>
      <w:r w:rsidR="0035591C" w:rsidRPr="0035591C">
        <w:rPr>
          <w:i/>
          <w:iCs/>
        </w:rPr>
        <w:t xml:space="preserve">Установите соответствие между </w:t>
      </w:r>
      <w:r w:rsidRPr="001F51B2">
        <w:rPr>
          <w:i/>
          <w:iCs/>
        </w:rPr>
        <w:t>стади</w:t>
      </w:r>
      <w:r>
        <w:rPr>
          <w:i/>
          <w:iCs/>
        </w:rPr>
        <w:t>ями</w:t>
      </w:r>
      <w:r w:rsidRPr="001F51B2">
        <w:rPr>
          <w:i/>
          <w:iCs/>
        </w:rPr>
        <w:t xml:space="preserve"> развития организации и тип</w:t>
      </w:r>
      <w:r>
        <w:rPr>
          <w:i/>
          <w:iCs/>
        </w:rPr>
        <w:t>ами</w:t>
      </w:r>
      <w:r w:rsidRPr="001F51B2">
        <w:rPr>
          <w:i/>
          <w:iCs/>
        </w:rPr>
        <w:t xml:space="preserve"> организационной культуры</w:t>
      </w:r>
      <w:r w:rsidR="0035591C" w:rsidRPr="0035591C">
        <w:rPr>
          <w:i/>
          <w:iCs/>
        </w:rPr>
        <w:t>, данн</w:t>
      </w:r>
      <w:r>
        <w:rPr>
          <w:i/>
          <w:iCs/>
        </w:rPr>
        <w:t>ым</w:t>
      </w:r>
      <w:r w:rsidR="0035591C" w:rsidRPr="0035591C">
        <w:rPr>
          <w:i/>
          <w:iCs/>
        </w:rPr>
        <w:t xml:space="preserve"> в первом столбце, подберите соответствую</w:t>
      </w:r>
      <w:r w:rsidR="0035591C">
        <w:rPr>
          <w:i/>
          <w:iCs/>
        </w:rPr>
        <w:t>щую позицию из второго столбца:</w:t>
      </w:r>
    </w:p>
    <w:p w14:paraId="71879BAF" w14:textId="536B3456" w:rsidR="00952600" w:rsidRDefault="00952600" w:rsidP="00447C84">
      <w:pPr>
        <w:ind w:firstLine="0"/>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00482" w14:paraId="4B76045B" w14:textId="77777777" w:rsidTr="00100482">
        <w:tc>
          <w:tcPr>
            <w:tcW w:w="4672" w:type="dxa"/>
          </w:tcPr>
          <w:p w14:paraId="2CBC05BF" w14:textId="6857C3F1" w:rsidR="00100482" w:rsidRDefault="001F51B2" w:rsidP="00447C84">
            <w:pPr>
              <w:ind w:firstLine="0"/>
            </w:pPr>
            <w:r>
              <w:t>Тип организационной культуры</w:t>
            </w:r>
            <w:r w:rsidR="00100482">
              <w:t>:</w:t>
            </w:r>
          </w:p>
        </w:tc>
        <w:tc>
          <w:tcPr>
            <w:tcW w:w="4673" w:type="dxa"/>
          </w:tcPr>
          <w:p w14:paraId="44354A73" w14:textId="1C5A61AF" w:rsidR="00100482" w:rsidRDefault="001F51B2" w:rsidP="00447C84">
            <w:pPr>
              <w:ind w:firstLine="0"/>
            </w:pPr>
            <w:r>
              <w:t>Стадия развития организации</w:t>
            </w:r>
            <w:r w:rsidR="00100482">
              <w:t>:</w:t>
            </w:r>
          </w:p>
        </w:tc>
      </w:tr>
      <w:tr w:rsidR="001447F5" w14:paraId="5B1B8DA5" w14:textId="77777777" w:rsidTr="00100482">
        <w:tc>
          <w:tcPr>
            <w:tcW w:w="4672" w:type="dxa"/>
          </w:tcPr>
          <w:p w14:paraId="70D76F43" w14:textId="1E01E338" w:rsidR="0035591C" w:rsidRPr="0035591C" w:rsidRDefault="001447F5" w:rsidP="00447C84">
            <w:pPr>
              <w:ind w:firstLine="0"/>
            </w:pPr>
            <w:r w:rsidRPr="00EF75E7">
              <w:t xml:space="preserve">1) </w:t>
            </w:r>
            <w:r w:rsidR="001F51B2">
              <w:t>Культура роли</w:t>
            </w:r>
            <w:r w:rsidR="0035591C" w:rsidRPr="0035591C">
              <w:t xml:space="preserve"> </w:t>
            </w:r>
          </w:p>
          <w:p w14:paraId="711FCF50" w14:textId="6C68B2AD" w:rsidR="00E062C7" w:rsidRDefault="00E062C7" w:rsidP="00447C84">
            <w:pPr>
              <w:ind w:firstLine="0"/>
              <w:rPr>
                <w:iCs/>
              </w:rPr>
            </w:pPr>
            <w:r>
              <w:t xml:space="preserve">2) </w:t>
            </w:r>
            <w:r w:rsidR="001F51B2">
              <w:rPr>
                <w:iCs/>
              </w:rPr>
              <w:t>Культура личности</w:t>
            </w:r>
          </w:p>
          <w:p w14:paraId="49293637" w14:textId="7460DDAD" w:rsidR="0035591C" w:rsidRDefault="0035591C" w:rsidP="00447C84">
            <w:pPr>
              <w:ind w:firstLine="0"/>
              <w:rPr>
                <w:iCs/>
              </w:rPr>
            </w:pPr>
            <w:r>
              <w:rPr>
                <w:iCs/>
              </w:rPr>
              <w:t xml:space="preserve">3) </w:t>
            </w:r>
            <w:r w:rsidR="001F51B2">
              <w:rPr>
                <w:iCs/>
              </w:rPr>
              <w:t>Культура задачи</w:t>
            </w:r>
          </w:p>
          <w:p w14:paraId="0F7E7A58" w14:textId="27E5F55D" w:rsidR="0035591C" w:rsidRPr="001F51B2" w:rsidRDefault="0035591C" w:rsidP="00447C84">
            <w:pPr>
              <w:ind w:firstLine="0"/>
              <w:rPr>
                <w:iCs/>
              </w:rPr>
            </w:pPr>
            <w:r>
              <w:rPr>
                <w:iCs/>
              </w:rPr>
              <w:t xml:space="preserve">4) </w:t>
            </w:r>
            <w:r w:rsidR="001F51B2">
              <w:rPr>
                <w:iCs/>
              </w:rPr>
              <w:t>Культура власти</w:t>
            </w:r>
          </w:p>
        </w:tc>
        <w:tc>
          <w:tcPr>
            <w:tcW w:w="4673" w:type="dxa"/>
          </w:tcPr>
          <w:p w14:paraId="11ECDEE5" w14:textId="28A4541A" w:rsidR="001447F5" w:rsidRDefault="001447F5" w:rsidP="00447C84">
            <w:pPr>
              <w:ind w:firstLine="0"/>
            </w:pPr>
            <w:r>
              <w:t xml:space="preserve">А) </w:t>
            </w:r>
            <w:r w:rsidR="00AB6B6F">
              <w:t>Стадия зарождения</w:t>
            </w:r>
          </w:p>
          <w:p w14:paraId="0BE3E617" w14:textId="52CDA1FC" w:rsidR="00E062C7" w:rsidRDefault="00E062C7" w:rsidP="00447C84">
            <w:pPr>
              <w:ind w:firstLine="0"/>
            </w:pPr>
            <w:r>
              <w:t xml:space="preserve">Б) </w:t>
            </w:r>
            <w:r w:rsidR="00AB6B6F">
              <w:t>Стадия роста</w:t>
            </w:r>
          </w:p>
          <w:p w14:paraId="03FB5E70" w14:textId="73CC463C" w:rsidR="00E062C7" w:rsidRDefault="00E062C7" w:rsidP="00447C84">
            <w:pPr>
              <w:ind w:firstLine="0"/>
            </w:pPr>
            <w:r>
              <w:t xml:space="preserve">В) </w:t>
            </w:r>
            <w:r w:rsidR="00AB6B6F">
              <w:t>Стадия стабильного развития</w:t>
            </w:r>
          </w:p>
          <w:p w14:paraId="0228323A" w14:textId="7B2F9462" w:rsidR="0092686B" w:rsidRDefault="00E062C7" w:rsidP="00447C84">
            <w:pPr>
              <w:ind w:firstLine="0"/>
            </w:pPr>
            <w:r>
              <w:t xml:space="preserve">Г) </w:t>
            </w:r>
            <w:r w:rsidR="00AB6B6F">
              <w:t>Кризис организации</w:t>
            </w:r>
          </w:p>
        </w:tc>
      </w:tr>
    </w:tbl>
    <w:p w14:paraId="76EA2616" w14:textId="473ADC32" w:rsidR="00952600" w:rsidRDefault="0018248F" w:rsidP="00447C84">
      <w:pPr>
        <w:ind w:firstLine="0"/>
      </w:pPr>
      <w:r w:rsidRPr="00552608">
        <w:t>Правильный ответ</w:t>
      </w:r>
      <w:r w:rsidR="00952600" w:rsidRPr="00552608">
        <w:t>:</w:t>
      </w:r>
      <w:r w:rsidR="00552608">
        <w:rPr>
          <w:b/>
          <w:bCs/>
        </w:rPr>
        <w:t xml:space="preserve"> </w:t>
      </w:r>
      <w:r w:rsidR="00E61271" w:rsidRPr="00E062C7">
        <w:t>1</w:t>
      </w:r>
      <w:r w:rsidR="00952600" w:rsidRPr="00E062C7">
        <w:t>-</w:t>
      </w:r>
      <w:r w:rsidR="00AB6B6F">
        <w:t>Г</w:t>
      </w:r>
      <w:r w:rsidR="00E062C7">
        <w:t xml:space="preserve">, </w:t>
      </w:r>
      <w:r w:rsidR="0092686B">
        <w:t>2-</w:t>
      </w:r>
      <w:r w:rsidR="00AB6B6F">
        <w:t>В</w:t>
      </w:r>
      <w:r w:rsidR="0092686B">
        <w:t>, 3-</w:t>
      </w:r>
      <w:r w:rsidR="00AB6B6F">
        <w:t>Б</w:t>
      </w:r>
      <w:r w:rsidR="0092686B">
        <w:t>, 4-</w:t>
      </w:r>
      <w:r w:rsidR="00AB6B6F">
        <w:t>А.</w:t>
      </w:r>
    </w:p>
    <w:p w14:paraId="4D24B029" w14:textId="28294C92" w:rsidR="00EF75E7" w:rsidRDefault="00EF75E7" w:rsidP="00447C84">
      <w:pPr>
        <w:ind w:firstLine="0"/>
      </w:pPr>
      <w:r>
        <w:t>Компетенции (индикаторы): ПК-</w:t>
      </w:r>
      <w:r w:rsidR="0092686B">
        <w:t>4</w:t>
      </w:r>
      <w:r>
        <w:t xml:space="preserve"> (ПК-</w:t>
      </w:r>
      <w:r w:rsidR="0092686B">
        <w:t>4.3</w:t>
      </w:r>
      <w:r>
        <w:t>)</w:t>
      </w:r>
    </w:p>
    <w:p w14:paraId="2171A23F" w14:textId="77777777" w:rsidR="00952600" w:rsidRDefault="00952600" w:rsidP="00447C84">
      <w:pPr>
        <w:ind w:firstLine="0"/>
      </w:pPr>
    </w:p>
    <w:p w14:paraId="41BFF6E7" w14:textId="25E3D173" w:rsidR="00952600" w:rsidRDefault="001F51B2" w:rsidP="00447C84">
      <w:pPr>
        <w:ind w:firstLine="0"/>
      </w:pPr>
      <w:r>
        <w:t>3</w:t>
      </w:r>
      <w:r w:rsidR="00077C4F">
        <w:t xml:space="preserve">. </w:t>
      </w:r>
      <w:r w:rsidR="004F526B" w:rsidRPr="004F526B">
        <w:rPr>
          <w:i/>
          <w:iCs/>
        </w:rPr>
        <w:t>Установите соответствия между основными факторами организационной кул</w:t>
      </w:r>
      <w:r w:rsidR="004F526B">
        <w:rPr>
          <w:i/>
          <w:iCs/>
        </w:rPr>
        <w:t>ьтуры компании и их содержанием</w:t>
      </w:r>
      <w:r w:rsidR="005101F8">
        <w:rPr>
          <w:i/>
          <w:iCs/>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5801"/>
      </w:tblGrid>
      <w:tr w:rsidR="00DD3191" w14:paraId="30A9D0BB" w14:textId="77777777" w:rsidTr="00F76651">
        <w:tc>
          <w:tcPr>
            <w:tcW w:w="3544" w:type="dxa"/>
          </w:tcPr>
          <w:p w14:paraId="1CFD0CD7" w14:textId="05D2B1C9" w:rsidR="00DD3191" w:rsidRDefault="004F526B" w:rsidP="00447C84">
            <w:pPr>
              <w:ind w:firstLine="0"/>
            </w:pPr>
            <w:r>
              <w:t>Факторы организационной культуры</w:t>
            </w:r>
          </w:p>
        </w:tc>
        <w:tc>
          <w:tcPr>
            <w:tcW w:w="5801" w:type="dxa"/>
          </w:tcPr>
          <w:p w14:paraId="32E25A2A" w14:textId="2D5914E2" w:rsidR="00DD3191" w:rsidRDefault="005101F8" w:rsidP="00447C84">
            <w:pPr>
              <w:ind w:firstLine="0"/>
            </w:pPr>
            <w:r>
              <w:t xml:space="preserve">Содержание </w:t>
            </w:r>
            <w:r w:rsidR="004F526B">
              <w:t>факторов</w:t>
            </w:r>
            <w:r w:rsidR="00DD3191">
              <w:t>:</w:t>
            </w:r>
          </w:p>
        </w:tc>
      </w:tr>
      <w:tr w:rsidR="009E3587" w14:paraId="25C46F9D" w14:textId="77777777" w:rsidTr="00F76651">
        <w:tc>
          <w:tcPr>
            <w:tcW w:w="3544" w:type="dxa"/>
          </w:tcPr>
          <w:p w14:paraId="5E702C70" w14:textId="30535870" w:rsidR="009E3587" w:rsidRPr="00F76651" w:rsidRDefault="009E3587" w:rsidP="00447C84">
            <w:pPr>
              <w:ind w:firstLine="0"/>
            </w:pPr>
            <w:r w:rsidRPr="00F76651">
              <w:t xml:space="preserve">1) </w:t>
            </w:r>
            <w:r w:rsidR="004F526B">
              <w:t>Национальные</w:t>
            </w:r>
          </w:p>
        </w:tc>
        <w:tc>
          <w:tcPr>
            <w:tcW w:w="5801" w:type="dxa"/>
          </w:tcPr>
          <w:p w14:paraId="1065A054" w14:textId="2B49B69A" w:rsidR="009E3587" w:rsidRPr="00BD20F6" w:rsidRDefault="009E3587" w:rsidP="00447C84">
            <w:pPr>
              <w:ind w:firstLine="0"/>
            </w:pPr>
            <w:r w:rsidRPr="00BD20F6">
              <w:t xml:space="preserve">А) </w:t>
            </w:r>
            <w:r w:rsidR="004F526B">
              <w:t>О</w:t>
            </w:r>
            <w:r w:rsidR="004F526B" w:rsidRPr="004F526B">
              <w:t>пределяют темпы экономического развития страны, доходы на душу населения, темпы инфляции, покупательную способность, стоимость местной рабочей силы</w:t>
            </w:r>
          </w:p>
        </w:tc>
      </w:tr>
      <w:tr w:rsidR="009E3587" w14:paraId="50A23723" w14:textId="77777777" w:rsidTr="00F76651">
        <w:tc>
          <w:tcPr>
            <w:tcW w:w="3544" w:type="dxa"/>
          </w:tcPr>
          <w:p w14:paraId="41873CC5" w14:textId="79A9FD9F" w:rsidR="009E3587" w:rsidRPr="00F76651" w:rsidRDefault="009E3587" w:rsidP="00447C84">
            <w:pPr>
              <w:ind w:firstLine="0"/>
            </w:pPr>
            <w:r w:rsidRPr="00F76651">
              <w:t xml:space="preserve">2) </w:t>
            </w:r>
            <w:r w:rsidR="004F526B">
              <w:t>Политические</w:t>
            </w:r>
          </w:p>
        </w:tc>
        <w:tc>
          <w:tcPr>
            <w:tcW w:w="5801" w:type="dxa"/>
          </w:tcPr>
          <w:p w14:paraId="7C3321BD" w14:textId="6548E48E" w:rsidR="009E3587" w:rsidRPr="00BD20F6" w:rsidRDefault="009E3587" w:rsidP="00447C84">
            <w:pPr>
              <w:ind w:firstLine="0"/>
            </w:pPr>
            <w:r w:rsidRPr="00BD20F6">
              <w:t xml:space="preserve">Б) </w:t>
            </w:r>
            <w:r w:rsidR="004F526B">
              <w:t>Х</w:t>
            </w:r>
            <w:r w:rsidR="004F526B" w:rsidRPr="004F526B">
              <w:t>арактеризуют степень стабильности государственной власти, наличие националь</w:t>
            </w:r>
            <w:r w:rsidR="00B41E3A">
              <w:t>ных движений, режим правления</w:t>
            </w:r>
          </w:p>
        </w:tc>
      </w:tr>
      <w:tr w:rsidR="009E3587" w14:paraId="4E4AC8D8" w14:textId="77777777" w:rsidTr="00F76651">
        <w:tc>
          <w:tcPr>
            <w:tcW w:w="3544" w:type="dxa"/>
          </w:tcPr>
          <w:p w14:paraId="7DEF7676" w14:textId="4A27D09B" w:rsidR="009E3587" w:rsidRDefault="009E3587" w:rsidP="00447C84">
            <w:pPr>
              <w:ind w:firstLine="0"/>
            </w:pPr>
            <w:r w:rsidRPr="00F76651">
              <w:t xml:space="preserve">3) </w:t>
            </w:r>
            <w:r w:rsidR="004F526B">
              <w:t>Юридические</w:t>
            </w:r>
          </w:p>
          <w:p w14:paraId="66A08520" w14:textId="77777777" w:rsidR="004F526B" w:rsidRDefault="004F526B" w:rsidP="00447C84">
            <w:pPr>
              <w:ind w:firstLine="0"/>
            </w:pPr>
          </w:p>
          <w:p w14:paraId="37200AFF" w14:textId="77777777" w:rsidR="004F526B" w:rsidRDefault="004F526B" w:rsidP="00447C84">
            <w:pPr>
              <w:ind w:firstLine="0"/>
            </w:pPr>
          </w:p>
          <w:p w14:paraId="221CDB7C" w14:textId="77777777" w:rsidR="004F526B" w:rsidRDefault="004F526B" w:rsidP="00447C84">
            <w:pPr>
              <w:ind w:firstLine="0"/>
            </w:pPr>
            <w:r>
              <w:t>4) Социальные</w:t>
            </w:r>
          </w:p>
          <w:p w14:paraId="184DE148" w14:textId="77777777" w:rsidR="004F526B" w:rsidRDefault="004F526B" w:rsidP="00447C84">
            <w:pPr>
              <w:ind w:firstLine="0"/>
            </w:pPr>
          </w:p>
          <w:p w14:paraId="0709BB57" w14:textId="77777777" w:rsidR="004F526B" w:rsidRDefault="004F526B" w:rsidP="00447C84">
            <w:pPr>
              <w:ind w:firstLine="0"/>
            </w:pPr>
          </w:p>
          <w:p w14:paraId="647DD380" w14:textId="77777777" w:rsidR="004F526B" w:rsidRDefault="004F526B" w:rsidP="00447C84">
            <w:pPr>
              <w:ind w:firstLine="0"/>
            </w:pPr>
            <w:r>
              <w:t>5) Этические</w:t>
            </w:r>
          </w:p>
          <w:p w14:paraId="747AB4DB" w14:textId="77777777" w:rsidR="004F526B" w:rsidRDefault="004F526B" w:rsidP="00447C84">
            <w:pPr>
              <w:ind w:firstLine="0"/>
            </w:pPr>
          </w:p>
          <w:p w14:paraId="1B64BA05" w14:textId="77777777" w:rsidR="004F526B" w:rsidRDefault="004F526B" w:rsidP="00447C84">
            <w:pPr>
              <w:ind w:firstLine="0"/>
            </w:pPr>
          </w:p>
          <w:p w14:paraId="02411B40" w14:textId="77777777" w:rsidR="004F526B" w:rsidRDefault="004F526B" w:rsidP="00447C84">
            <w:pPr>
              <w:ind w:firstLine="0"/>
            </w:pPr>
          </w:p>
          <w:p w14:paraId="14CB79E6" w14:textId="22791AA4" w:rsidR="004F526B" w:rsidRPr="00F76651" w:rsidRDefault="004F526B" w:rsidP="00447C84">
            <w:pPr>
              <w:ind w:firstLine="0"/>
            </w:pPr>
            <w:r>
              <w:t>6) Экономические</w:t>
            </w:r>
          </w:p>
        </w:tc>
        <w:tc>
          <w:tcPr>
            <w:tcW w:w="5801" w:type="dxa"/>
          </w:tcPr>
          <w:p w14:paraId="0D989265" w14:textId="1E511F02" w:rsidR="009E3587" w:rsidRDefault="009E3587" w:rsidP="00447C84">
            <w:pPr>
              <w:ind w:firstLine="0"/>
            </w:pPr>
            <w:r w:rsidRPr="00BD20F6">
              <w:t xml:space="preserve">В) </w:t>
            </w:r>
            <w:r w:rsidR="004F526B">
              <w:t>Х</w:t>
            </w:r>
            <w:r w:rsidR="004F526B" w:rsidRPr="004F526B">
              <w:t>арактеризуют различный уровень развития человеческих ресурсов в той или иной стране</w:t>
            </w:r>
          </w:p>
          <w:p w14:paraId="5A503BD2" w14:textId="77777777" w:rsidR="004F526B" w:rsidRDefault="004F526B" w:rsidP="00447C84">
            <w:pPr>
              <w:ind w:firstLine="0"/>
            </w:pPr>
            <w:r>
              <w:t>Г) О</w:t>
            </w:r>
            <w:r w:rsidRPr="004F526B">
              <w:t>тражают специфику правовых систем и, прежде всего, законов о занятости и методах ведения бизнеса</w:t>
            </w:r>
          </w:p>
          <w:p w14:paraId="083F24AF" w14:textId="330269CB" w:rsidR="004F526B" w:rsidRDefault="004F526B" w:rsidP="00447C84">
            <w:pPr>
              <w:ind w:firstLine="0"/>
            </w:pPr>
            <w:r>
              <w:t>Д) Х</w:t>
            </w:r>
            <w:r w:rsidRPr="004F526B">
              <w:t>арактеризуют различия в трудовой этике работников разных стран, отношение в организации к женщинам, социальным группам и меньшинствам</w:t>
            </w:r>
          </w:p>
          <w:p w14:paraId="5D101D8E" w14:textId="0D6F5D1D" w:rsidR="004F526B" w:rsidRPr="00BD20F6" w:rsidRDefault="004F526B" w:rsidP="00447C84">
            <w:pPr>
              <w:ind w:firstLine="0"/>
            </w:pPr>
            <w:r>
              <w:t>Е) О</w:t>
            </w:r>
            <w:r w:rsidRPr="004F526B">
              <w:t>тражают национальную культуру страны и находят воплощение в языке, религии, истории, обычаях, традициях, общепринятых нормах поведения, правилах ведения бизнеса</w:t>
            </w:r>
          </w:p>
        </w:tc>
      </w:tr>
    </w:tbl>
    <w:p w14:paraId="2127292B" w14:textId="3C5645BA" w:rsidR="00952600" w:rsidRDefault="00DD3191" w:rsidP="00447C84">
      <w:pPr>
        <w:ind w:firstLine="0"/>
      </w:pPr>
      <w:r w:rsidRPr="00D41DE8">
        <w:t>Правильный ответ:</w:t>
      </w:r>
      <w:r w:rsidR="00B641FF">
        <w:rPr>
          <w:b/>
          <w:bCs/>
        </w:rPr>
        <w:t xml:space="preserve"> </w:t>
      </w:r>
      <w:r w:rsidR="004F526B">
        <w:t>1-Е, 2-Б, 3-Г, 4-В, 5-Д, 6-А.</w:t>
      </w:r>
    </w:p>
    <w:p w14:paraId="7180B7C7" w14:textId="27BA35FF" w:rsidR="00952600" w:rsidRDefault="00F76651" w:rsidP="00447C84">
      <w:pPr>
        <w:ind w:firstLine="0"/>
      </w:pPr>
      <w:r>
        <w:lastRenderedPageBreak/>
        <w:t>Компетенции (индикаторы): ПК-</w:t>
      </w:r>
      <w:r w:rsidR="00B41E3A">
        <w:t>4</w:t>
      </w:r>
      <w:r>
        <w:t xml:space="preserve"> (ПК-</w:t>
      </w:r>
      <w:r w:rsidR="00B41E3A">
        <w:t>4.3</w:t>
      </w:r>
      <w:r>
        <w:t>)</w:t>
      </w:r>
    </w:p>
    <w:p w14:paraId="336E14FE" w14:textId="77777777" w:rsidR="005101F8" w:rsidRDefault="005101F8" w:rsidP="00447C84">
      <w:pPr>
        <w:ind w:firstLine="0"/>
      </w:pPr>
    </w:p>
    <w:p w14:paraId="371EEF3A" w14:textId="3AF5CDA0" w:rsidR="00DD7EED" w:rsidRDefault="00DD7EED" w:rsidP="00447C84">
      <w:pPr>
        <w:pStyle w:val="3"/>
        <w:spacing w:before="0" w:beforeAutospacing="0" w:after="0" w:afterAutospacing="0"/>
        <w:ind w:firstLine="0"/>
        <w:jc w:val="both"/>
      </w:pPr>
      <w:r w:rsidRPr="00DD7EED">
        <w:t>Задания закрытого типа на установление правильной</w:t>
      </w:r>
      <w:r w:rsidR="00C31DC5">
        <w:t xml:space="preserve"> </w:t>
      </w:r>
      <w:r w:rsidRPr="00DD7EED">
        <w:t>последовательности</w:t>
      </w:r>
    </w:p>
    <w:p w14:paraId="6E6E5BB6" w14:textId="77777777" w:rsidR="00447C84" w:rsidRPr="00447C84" w:rsidRDefault="00447C84" w:rsidP="00447C84"/>
    <w:p w14:paraId="27F4F537" w14:textId="4ABB6BD2" w:rsidR="00BD159C" w:rsidRPr="007D732E" w:rsidRDefault="001F51B2" w:rsidP="00447C84">
      <w:pPr>
        <w:ind w:firstLine="0"/>
        <w:rPr>
          <w:i/>
        </w:rPr>
      </w:pPr>
      <w:r>
        <w:t>1</w:t>
      </w:r>
      <w:r w:rsidR="00BD159C">
        <w:t xml:space="preserve">. </w:t>
      </w:r>
      <w:r w:rsidR="008A7B8F" w:rsidRPr="008A7B8F">
        <w:rPr>
          <w:i/>
        </w:rPr>
        <w:t xml:space="preserve">Укажите последовательность факторов внешней среды, оказывающих влияние на </w:t>
      </w:r>
      <w:r w:rsidR="008A7B8F">
        <w:rPr>
          <w:i/>
        </w:rPr>
        <w:t>организационную культуру:</w:t>
      </w:r>
    </w:p>
    <w:p w14:paraId="25215151" w14:textId="7D65C428" w:rsidR="008A7B8F" w:rsidRDefault="00643E34" w:rsidP="00447C84">
      <w:pPr>
        <w:ind w:firstLine="0"/>
      </w:pPr>
      <w:r w:rsidRPr="00A50223">
        <w:t>А</w:t>
      </w:r>
      <w:r w:rsidR="00F50325" w:rsidRPr="00A50223">
        <w:t xml:space="preserve">) </w:t>
      </w:r>
      <w:r w:rsidR="008A7B8F" w:rsidRPr="008A7B8F">
        <w:t>конкуренты</w:t>
      </w:r>
      <w:r w:rsidR="008A7B8F">
        <w:t>;</w:t>
      </w:r>
    </w:p>
    <w:p w14:paraId="13C8DA5B" w14:textId="77777777" w:rsidR="008A7B8F" w:rsidRDefault="008A7B8F" w:rsidP="00447C84">
      <w:pPr>
        <w:ind w:firstLine="0"/>
      </w:pPr>
      <w:r>
        <w:t xml:space="preserve">Б) </w:t>
      </w:r>
      <w:r w:rsidRPr="008A7B8F">
        <w:t>национальная культура и менталитет</w:t>
      </w:r>
      <w:r>
        <w:t>;</w:t>
      </w:r>
    </w:p>
    <w:p w14:paraId="5E866CA3" w14:textId="77777777" w:rsidR="008A7B8F" w:rsidRDefault="008A7B8F" w:rsidP="00447C84">
      <w:pPr>
        <w:ind w:firstLine="0"/>
      </w:pPr>
      <w:r>
        <w:t xml:space="preserve">В) </w:t>
      </w:r>
      <w:r w:rsidRPr="008A7B8F">
        <w:t>деловые партнеры</w:t>
      </w:r>
      <w:r>
        <w:t>;</w:t>
      </w:r>
    </w:p>
    <w:p w14:paraId="193F04CD" w14:textId="2C2DE49D" w:rsidR="008A7B8F" w:rsidRDefault="008A7B8F" w:rsidP="00447C84">
      <w:pPr>
        <w:ind w:firstLine="0"/>
      </w:pPr>
      <w:r>
        <w:t xml:space="preserve">Г) </w:t>
      </w:r>
      <w:r w:rsidRPr="008A7B8F">
        <w:t>акционеры и собственники</w:t>
      </w:r>
      <w:r>
        <w:t>.</w:t>
      </w:r>
    </w:p>
    <w:p w14:paraId="07047062" w14:textId="4823E755" w:rsidR="00F50325" w:rsidRDefault="00F50325" w:rsidP="00447C84">
      <w:pPr>
        <w:ind w:firstLine="0"/>
      </w:pPr>
      <w:r w:rsidRPr="009529B2">
        <w:t>Правильный ответ:</w:t>
      </w:r>
      <w:r w:rsidRPr="00F50325">
        <w:t xml:space="preserve"> </w:t>
      </w:r>
      <w:r w:rsidR="008A7B8F">
        <w:t>Б</w:t>
      </w:r>
      <w:r w:rsidR="005F24D5">
        <w:t xml:space="preserve">, </w:t>
      </w:r>
      <w:r w:rsidR="008A7B8F">
        <w:t>В</w:t>
      </w:r>
      <w:r w:rsidR="005F24D5">
        <w:t xml:space="preserve">, А, </w:t>
      </w:r>
      <w:r w:rsidR="008A7B8F">
        <w:t>Г.</w:t>
      </w:r>
    </w:p>
    <w:p w14:paraId="0F2E8E68" w14:textId="7A26FCE9" w:rsidR="00BD159C" w:rsidRDefault="00967996" w:rsidP="00447C84">
      <w:pPr>
        <w:ind w:firstLine="0"/>
      </w:pPr>
      <w:r>
        <w:t>Компетенции (индикаторы): ПК-</w:t>
      </w:r>
      <w:r w:rsidR="008A7B8F">
        <w:t>4</w:t>
      </w:r>
      <w:r>
        <w:t xml:space="preserve"> (ПК-</w:t>
      </w:r>
      <w:r w:rsidR="008A7B8F">
        <w:t>4.3</w:t>
      </w:r>
      <w:r>
        <w:t>)</w:t>
      </w:r>
    </w:p>
    <w:p w14:paraId="5562C374" w14:textId="77777777" w:rsidR="00BD20F6" w:rsidRDefault="00BD20F6" w:rsidP="00447C84">
      <w:pPr>
        <w:ind w:firstLine="0"/>
      </w:pPr>
    </w:p>
    <w:p w14:paraId="1D33000A" w14:textId="71BC4B48" w:rsidR="008A7B8F" w:rsidRDefault="001F51B2" w:rsidP="00447C84">
      <w:pPr>
        <w:ind w:firstLine="0"/>
        <w:rPr>
          <w:i/>
          <w:iCs/>
        </w:rPr>
      </w:pPr>
      <w:r>
        <w:t>2</w:t>
      </w:r>
      <w:r w:rsidR="00BD159C">
        <w:t xml:space="preserve">. </w:t>
      </w:r>
      <w:r w:rsidR="008A7B8F" w:rsidRPr="008A7B8F">
        <w:rPr>
          <w:i/>
          <w:iCs/>
        </w:rPr>
        <w:t xml:space="preserve">Установите последовательность научных деятелей в истории изучения организационной </w:t>
      </w:r>
      <w:r w:rsidR="008A7B8F">
        <w:rPr>
          <w:i/>
          <w:iCs/>
        </w:rPr>
        <w:t>культуры:</w:t>
      </w:r>
    </w:p>
    <w:p w14:paraId="7D195C9A" w14:textId="77777777" w:rsidR="008A7B8F" w:rsidRDefault="00E12A1D" w:rsidP="00447C84">
      <w:pPr>
        <w:ind w:firstLine="0"/>
      </w:pPr>
      <w:r w:rsidRPr="00176DCD">
        <w:t>А</w:t>
      </w:r>
      <w:r w:rsidR="005631BB" w:rsidRPr="00176DCD">
        <w:t xml:space="preserve">) </w:t>
      </w:r>
      <w:r w:rsidR="008A7B8F" w:rsidRPr="008A7B8F">
        <w:t>Д Хэмптон</w:t>
      </w:r>
      <w:r w:rsidR="008A7B8F">
        <w:t>;</w:t>
      </w:r>
    </w:p>
    <w:p w14:paraId="5D466F00" w14:textId="77777777" w:rsidR="008A7B8F" w:rsidRDefault="008A7B8F" w:rsidP="00447C84">
      <w:pPr>
        <w:ind w:firstLine="0"/>
      </w:pPr>
      <w:r>
        <w:t xml:space="preserve">Б) </w:t>
      </w:r>
      <w:r w:rsidRPr="008A7B8F">
        <w:t xml:space="preserve">Дж </w:t>
      </w:r>
      <w:proofErr w:type="spellStart"/>
      <w:r w:rsidRPr="008A7B8F">
        <w:t>Хэскет</w:t>
      </w:r>
      <w:proofErr w:type="spellEnd"/>
      <w:r>
        <w:t>;</w:t>
      </w:r>
    </w:p>
    <w:p w14:paraId="7A3EA5F0" w14:textId="77777777" w:rsidR="008A7B8F" w:rsidRDefault="008A7B8F" w:rsidP="00447C84">
      <w:pPr>
        <w:ind w:firstLine="0"/>
      </w:pPr>
      <w:r>
        <w:t xml:space="preserve">В) </w:t>
      </w:r>
      <w:r w:rsidRPr="008A7B8F">
        <w:t>Э Мэйо</w:t>
      </w:r>
      <w:r>
        <w:t>;</w:t>
      </w:r>
    </w:p>
    <w:p w14:paraId="63D8430A" w14:textId="1EB48244" w:rsidR="008A7B8F" w:rsidRDefault="008A7B8F" w:rsidP="00447C84">
      <w:pPr>
        <w:ind w:firstLine="0"/>
      </w:pPr>
      <w:r>
        <w:t>Г)</w:t>
      </w:r>
      <w:r w:rsidRPr="008A7B8F">
        <w:t xml:space="preserve"> Далтон</w:t>
      </w:r>
      <w:r>
        <w:t>.</w:t>
      </w:r>
    </w:p>
    <w:p w14:paraId="658C3EA3" w14:textId="198CD861" w:rsidR="005631BB" w:rsidRDefault="005631BB" w:rsidP="00447C84">
      <w:pPr>
        <w:ind w:firstLine="0"/>
      </w:pPr>
      <w:r w:rsidRPr="00E12A1D">
        <w:t>Правильный ответ:</w:t>
      </w:r>
      <w:r w:rsidRPr="005631BB">
        <w:t xml:space="preserve"> </w:t>
      </w:r>
      <w:r w:rsidR="00B41E3A">
        <w:t>В, Г, А, Б.</w:t>
      </w:r>
    </w:p>
    <w:p w14:paraId="4B8E46D2" w14:textId="36BD68A2" w:rsidR="00176DCD" w:rsidRDefault="00176DCD" w:rsidP="00447C84">
      <w:pPr>
        <w:ind w:firstLine="0"/>
      </w:pPr>
      <w:r>
        <w:t>Компетенции (индикаторы): ПК-</w:t>
      </w:r>
      <w:r w:rsidR="00B41E3A">
        <w:t>4</w:t>
      </w:r>
      <w:r>
        <w:t xml:space="preserve"> (ПК-</w:t>
      </w:r>
      <w:r w:rsidR="00B41E3A">
        <w:t>4.3</w:t>
      </w:r>
      <w:r>
        <w:t>)</w:t>
      </w:r>
    </w:p>
    <w:p w14:paraId="5DCE445B" w14:textId="77777777" w:rsidR="00FD40BC" w:rsidRPr="005631BB" w:rsidRDefault="00FD40BC" w:rsidP="00447C84">
      <w:pPr>
        <w:ind w:firstLine="0"/>
      </w:pPr>
    </w:p>
    <w:p w14:paraId="3FDC2BE1" w14:textId="3F9D83FF" w:rsidR="00B41E3A" w:rsidRDefault="001F51B2" w:rsidP="00447C84">
      <w:pPr>
        <w:ind w:firstLine="0"/>
        <w:rPr>
          <w:i/>
          <w:iCs/>
        </w:rPr>
      </w:pPr>
      <w:r>
        <w:t>3</w:t>
      </w:r>
      <w:r w:rsidR="008724E6" w:rsidRPr="006F0B9C">
        <w:t xml:space="preserve">. </w:t>
      </w:r>
      <w:r w:rsidR="005F1586" w:rsidRPr="006F0B9C">
        <w:rPr>
          <w:i/>
          <w:iCs/>
        </w:rPr>
        <w:t>Установите правильную</w:t>
      </w:r>
      <w:r w:rsidR="006F0B9C" w:rsidRPr="006F0B9C">
        <w:t xml:space="preserve"> </w:t>
      </w:r>
      <w:r w:rsidR="006F0B9C" w:rsidRPr="006F0B9C">
        <w:rPr>
          <w:i/>
        </w:rPr>
        <w:t>последовательность</w:t>
      </w:r>
      <w:r w:rsidR="006F0B9C">
        <w:t xml:space="preserve"> </w:t>
      </w:r>
      <w:r w:rsidR="002F56A6">
        <w:rPr>
          <w:i/>
          <w:iCs/>
        </w:rPr>
        <w:t xml:space="preserve">этапов </w:t>
      </w:r>
      <w:r w:rsidR="00B41E3A" w:rsidRPr="00B41E3A">
        <w:rPr>
          <w:i/>
          <w:iCs/>
        </w:rPr>
        <w:t>управления организационной ку</w:t>
      </w:r>
      <w:r w:rsidR="00B41E3A">
        <w:rPr>
          <w:i/>
          <w:iCs/>
        </w:rPr>
        <w:t>льтурой</w:t>
      </w:r>
      <w:r w:rsidR="00B41E3A" w:rsidRPr="00B41E3A">
        <w:rPr>
          <w:i/>
          <w:iCs/>
        </w:rPr>
        <w:t>:</w:t>
      </w:r>
    </w:p>
    <w:p w14:paraId="46F09BEB" w14:textId="731DD00C" w:rsidR="008724E6" w:rsidRPr="00793F52" w:rsidRDefault="00E12A1D" w:rsidP="00447C84">
      <w:pPr>
        <w:ind w:firstLine="0"/>
      </w:pPr>
      <w:r w:rsidRPr="00793F52">
        <w:t>А</w:t>
      </w:r>
      <w:r w:rsidR="005631BB" w:rsidRPr="00793F52">
        <w:t xml:space="preserve">) </w:t>
      </w:r>
      <w:r w:rsidR="00B41E3A" w:rsidRPr="00B41E3A">
        <w:t>Отбор нововведений и их разработка</w:t>
      </w:r>
      <w:r w:rsidR="005631BB" w:rsidRPr="00793F52">
        <w:t>;</w:t>
      </w:r>
    </w:p>
    <w:p w14:paraId="1F70274B" w14:textId="1C0ACDF6" w:rsidR="008724E6" w:rsidRPr="00793F52" w:rsidRDefault="00E12A1D" w:rsidP="00447C84">
      <w:pPr>
        <w:ind w:firstLine="0"/>
      </w:pPr>
      <w:r w:rsidRPr="00793F52">
        <w:t>Б</w:t>
      </w:r>
      <w:r w:rsidR="005631BB" w:rsidRPr="00793F52">
        <w:t xml:space="preserve">) </w:t>
      </w:r>
      <w:r w:rsidR="00B41E3A" w:rsidRPr="00B41E3A">
        <w:t>Доработка планов и их реализация</w:t>
      </w:r>
      <w:r w:rsidR="006F0B9C" w:rsidRPr="006F0B9C">
        <w:t>;</w:t>
      </w:r>
    </w:p>
    <w:p w14:paraId="55CBC32A" w14:textId="140C4C32" w:rsidR="008724E6" w:rsidRDefault="00E12A1D" w:rsidP="00447C84">
      <w:pPr>
        <w:ind w:firstLine="0"/>
      </w:pPr>
      <w:r w:rsidRPr="00793F52">
        <w:t>В</w:t>
      </w:r>
      <w:r w:rsidR="005631BB" w:rsidRPr="00793F52">
        <w:t xml:space="preserve">) </w:t>
      </w:r>
      <w:r w:rsidR="00B41E3A" w:rsidRPr="00B41E3A">
        <w:t>Анализ нынешнего состояния и обоснование изменений</w:t>
      </w:r>
      <w:r w:rsidR="002F56A6">
        <w:t>;</w:t>
      </w:r>
    </w:p>
    <w:p w14:paraId="610E4731" w14:textId="680DE584" w:rsidR="002F56A6" w:rsidRDefault="002F56A6" w:rsidP="00447C84">
      <w:pPr>
        <w:ind w:firstLine="0"/>
      </w:pPr>
      <w:r>
        <w:t xml:space="preserve">Г) </w:t>
      </w:r>
      <w:r w:rsidR="00B41E3A" w:rsidRPr="00B41E3A">
        <w:t>Контроль изменений, их корректировка и анализ.</w:t>
      </w:r>
    </w:p>
    <w:p w14:paraId="0908EC9D" w14:textId="2D28262C" w:rsidR="005631BB" w:rsidRDefault="005631BB" w:rsidP="00447C84">
      <w:pPr>
        <w:ind w:firstLine="0"/>
      </w:pPr>
      <w:r w:rsidRPr="00E12A1D">
        <w:t>Правильный ответ:</w:t>
      </w:r>
      <w:r w:rsidRPr="005631BB">
        <w:t xml:space="preserve"> </w:t>
      </w:r>
      <w:r w:rsidR="00B41E3A">
        <w:t>В, А, Б, Г</w:t>
      </w:r>
      <w:r w:rsidR="002F56A6">
        <w:t>.</w:t>
      </w:r>
    </w:p>
    <w:p w14:paraId="1CA8AD30" w14:textId="67081151" w:rsidR="008724E6" w:rsidRDefault="00E40F56" w:rsidP="00447C84">
      <w:pPr>
        <w:ind w:firstLine="0"/>
      </w:pPr>
      <w:r>
        <w:t>Компет</w:t>
      </w:r>
      <w:r w:rsidR="006F0B9C">
        <w:t>енции (индикаторы): ПК-</w:t>
      </w:r>
      <w:r w:rsidR="00B41E3A">
        <w:t>4</w:t>
      </w:r>
      <w:r w:rsidR="006F0B9C">
        <w:t xml:space="preserve"> (ПК-</w:t>
      </w:r>
      <w:r w:rsidR="00B41E3A">
        <w:t>4.3</w:t>
      </w:r>
      <w:r>
        <w:t>)</w:t>
      </w:r>
    </w:p>
    <w:p w14:paraId="38CC664D" w14:textId="77777777" w:rsidR="00000EA6" w:rsidRPr="00DD7EED" w:rsidRDefault="00000EA6" w:rsidP="00447C84">
      <w:pPr>
        <w:ind w:firstLine="0"/>
      </w:pPr>
    </w:p>
    <w:p w14:paraId="147D76D6" w14:textId="67F0182A" w:rsidR="00DD7EED" w:rsidRDefault="00DD7EED" w:rsidP="00447C84">
      <w:pPr>
        <w:pStyle w:val="2"/>
        <w:spacing w:after="0" w:afterAutospacing="0"/>
        <w:ind w:firstLine="0"/>
      </w:pPr>
      <w:r w:rsidRPr="00DD7EED">
        <w:t>Задания открытого типа</w:t>
      </w:r>
    </w:p>
    <w:p w14:paraId="149A62DA" w14:textId="77777777" w:rsidR="00447C84" w:rsidRPr="00447C84" w:rsidRDefault="00447C84" w:rsidP="00447C84"/>
    <w:p w14:paraId="5FF72FDC" w14:textId="00DBFC45" w:rsidR="00DD7EED" w:rsidRDefault="00DD7EED" w:rsidP="00447C84">
      <w:pPr>
        <w:pStyle w:val="3"/>
        <w:spacing w:before="0" w:beforeAutospacing="0" w:after="0" w:afterAutospacing="0"/>
        <w:ind w:firstLine="0"/>
        <w:jc w:val="both"/>
      </w:pPr>
      <w:r w:rsidRPr="00DD7EED">
        <w:t>Задания открытого типа на дополнение</w:t>
      </w:r>
    </w:p>
    <w:p w14:paraId="7B23FBCB" w14:textId="77777777" w:rsidR="00447C84" w:rsidRPr="00447C84" w:rsidRDefault="00447C84" w:rsidP="00447C84"/>
    <w:p w14:paraId="50479D6A" w14:textId="18DD9306" w:rsidR="001F6825" w:rsidRDefault="00454A03" w:rsidP="00447C84">
      <w:pPr>
        <w:ind w:firstLine="0"/>
        <w:rPr>
          <w:i/>
          <w:iCs/>
        </w:rPr>
      </w:pPr>
      <w:r>
        <w:t>1.</w:t>
      </w:r>
      <w:r w:rsidRPr="001F6825">
        <w:rPr>
          <w:i/>
          <w:iCs/>
        </w:rPr>
        <w:t xml:space="preserve"> </w:t>
      </w:r>
      <w:r w:rsidR="001F6825" w:rsidRPr="001F6825">
        <w:rPr>
          <w:i/>
          <w:iCs/>
        </w:rPr>
        <w:t>Напишите пропущенное слово</w:t>
      </w:r>
      <w:r w:rsidR="001F6825">
        <w:rPr>
          <w:i/>
          <w:iCs/>
        </w:rPr>
        <w:t>.</w:t>
      </w:r>
    </w:p>
    <w:p w14:paraId="4906FE9F" w14:textId="0E49B846" w:rsidR="00C64BFD" w:rsidRDefault="002F56A6" w:rsidP="00447C84">
      <w:pPr>
        <w:ind w:firstLine="0"/>
      </w:pPr>
      <w:r>
        <w:t xml:space="preserve">________________ </w:t>
      </w:r>
      <w:r w:rsidRPr="002F56A6">
        <w:t>–</w:t>
      </w:r>
      <w:r>
        <w:t xml:space="preserve"> </w:t>
      </w:r>
      <w:r w:rsidR="00C64BFD">
        <w:t>это с</w:t>
      </w:r>
      <w:r w:rsidR="00C64BFD" w:rsidRPr="00C64BFD">
        <w:t>оциальное явление, которое возникает на любом предприятии и является системой ценностей, убеждений, а также норм, ролей, правил, которые направляют деятель</w:t>
      </w:r>
      <w:r w:rsidR="00C64BFD">
        <w:t>ность организации (предприятия).</w:t>
      </w:r>
      <w:r w:rsidR="00C64BFD" w:rsidRPr="00C64BFD">
        <w:t xml:space="preserve"> </w:t>
      </w:r>
    </w:p>
    <w:p w14:paraId="166F183B" w14:textId="4F72C998" w:rsidR="001849BD" w:rsidRDefault="001849BD" w:rsidP="00447C84">
      <w:pPr>
        <w:ind w:firstLine="0"/>
      </w:pPr>
      <w:r w:rsidRPr="001F6825">
        <w:t>Правильный ответ:</w:t>
      </w:r>
      <w:r>
        <w:t xml:space="preserve"> </w:t>
      </w:r>
      <w:r w:rsidR="00C64BFD">
        <w:t>Понятие организационной культуры</w:t>
      </w:r>
    </w:p>
    <w:p w14:paraId="1B578BEF" w14:textId="0E2E2536" w:rsidR="00193DBD" w:rsidRDefault="00AE61BB" w:rsidP="00447C84">
      <w:pPr>
        <w:ind w:firstLine="0"/>
      </w:pPr>
      <w:r>
        <w:t>Компетенции (индикаторы): ПК-</w:t>
      </w:r>
      <w:r w:rsidR="00C64BFD">
        <w:t>4</w:t>
      </w:r>
      <w:r>
        <w:t xml:space="preserve"> (ПК-</w:t>
      </w:r>
      <w:r w:rsidR="00C64BFD">
        <w:t>4.3</w:t>
      </w:r>
      <w:r>
        <w:t>)</w:t>
      </w:r>
    </w:p>
    <w:p w14:paraId="62E1E5D8" w14:textId="77777777" w:rsidR="002F56A6" w:rsidRDefault="002F56A6" w:rsidP="00447C84">
      <w:pPr>
        <w:ind w:firstLine="0"/>
      </w:pPr>
    </w:p>
    <w:p w14:paraId="63CB6274" w14:textId="3D713183" w:rsidR="001F6825" w:rsidRDefault="001F51B2" w:rsidP="00447C84">
      <w:pPr>
        <w:ind w:firstLine="0"/>
      </w:pPr>
      <w:r>
        <w:t>2</w:t>
      </w:r>
      <w:r w:rsidR="00193DBD">
        <w:t xml:space="preserve">. </w:t>
      </w:r>
      <w:r w:rsidR="002F56A6" w:rsidRPr="002F56A6">
        <w:rPr>
          <w:i/>
          <w:iCs/>
        </w:rPr>
        <w:t>Напишите пропущенное слово</w:t>
      </w:r>
      <w:r w:rsidR="002F56A6">
        <w:rPr>
          <w:i/>
          <w:iCs/>
        </w:rPr>
        <w:t>.</w:t>
      </w:r>
    </w:p>
    <w:p w14:paraId="21733AD1" w14:textId="086A8B42" w:rsidR="00C64BFD" w:rsidRDefault="00C64BFD" w:rsidP="00447C84">
      <w:pPr>
        <w:ind w:firstLine="0"/>
      </w:pPr>
      <w:r w:rsidRPr="00C64BFD">
        <w:t>Основными свойствами ор</w:t>
      </w:r>
      <w:r>
        <w:t>ганизационной культуры являются…</w:t>
      </w:r>
    </w:p>
    <w:p w14:paraId="21AE8DF0" w14:textId="77777777" w:rsidR="00C64BFD" w:rsidRDefault="001849BD" w:rsidP="00447C84">
      <w:pPr>
        <w:ind w:firstLine="0"/>
      </w:pPr>
      <w:r w:rsidRPr="001F6825">
        <w:lastRenderedPageBreak/>
        <w:t>Правильный ответ:</w:t>
      </w:r>
      <w:r>
        <w:t xml:space="preserve"> </w:t>
      </w:r>
      <w:r w:rsidR="00C64BFD">
        <w:t>Д</w:t>
      </w:r>
      <w:r w:rsidR="00C64BFD" w:rsidRPr="00C64BFD">
        <w:t>инамичность, коллективность, эмоциональность, историчность.</w:t>
      </w:r>
    </w:p>
    <w:p w14:paraId="3BE0EEC2" w14:textId="3E1DB07C" w:rsidR="005B7C1A" w:rsidRDefault="005B7C1A" w:rsidP="00447C84">
      <w:pPr>
        <w:ind w:firstLine="0"/>
      </w:pPr>
      <w:r>
        <w:t>Компет</w:t>
      </w:r>
      <w:r w:rsidR="007D732E">
        <w:t>енции (индикаторы): ПК-</w:t>
      </w:r>
      <w:r w:rsidR="00C64BFD">
        <w:t>4</w:t>
      </w:r>
      <w:r w:rsidR="007D732E">
        <w:t xml:space="preserve"> (ПК-</w:t>
      </w:r>
      <w:r w:rsidR="00C64BFD">
        <w:t>4.3</w:t>
      </w:r>
      <w:r>
        <w:t>)</w:t>
      </w:r>
    </w:p>
    <w:p w14:paraId="155F8558" w14:textId="77777777" w:rsidR="00193DBD" w:rsidRDefault="00193DBD" w:rsidP="00447C84">
      <w:pPr>
        <w:ind w:firstLine="0"/>
      </w:pPr>
    </w:p>
    <w:p w14:paraId="0CCB950C" w14:textId="26667391" w:rsidR="001F6825" w:rsidRDefault="001F51B2" w:rsidP="00447C84">
      <w:pPr>
        <w:ind w:firstLine="0"/>
        <w:rPr>
          <w:i/>
          <w:iCs/>
        </w:rPr>
      </w:pPr>
      <w:r>
        <w:t>3</w:t>
      </w:r>
      <w:r w:rsidR="00193DBD">
        <w:t xml:space="preserve">. </w:t>
      </w:r>
      <w:r w:rsidR="001F6825" w:rsidRPr="001F6825">
        <w:rPr>
          <w:i/>
          <w:iCs/>
        </w:rPr>
        <w:t>Напишите пропущенное слово</w:t>
      </w:r>
      <w:r w:rsidR="001F6825">
        <w:rPr>
          <w:i/>
          <w:iCs/>
        </w:rPr>
        <w:t>.</w:t>
      </w:r>
    </w:p>
    <w:p w14:paraId="240E5F17" w14:textId="77777777" w:rsidR="00C64BFD" w:rsidRDefault="00C64BFD" w:rsidP="00447C84">
      <w:pPr>
        <w:ind w:firstLine="0"/>
      </w:pPr>
      <w:r w:rsidRPr="00C64BFD">
        <w:t>В качестве элементов организационной культуры выделяют</w:t>
      </w:r>
      <w:r>
        <w:t>…</w:t>
      </w:r>
    </w:p>
    <w:p w14:paraId="6B365774" w14:textId="46CE53ED" w:rsidR="00C64BFD" w:rsidRDefault="001849BD" w:rsidP="00447C84">
      <w:pPr>
        <w:ind w:firstLine="0"/>
      </w:pPr>
      <w:r w:rsidRPr="001F6825">
        <w:t>Правильный ответ:</w:t>
      </w:r>
      <w:r>
        <w:t xml:space="preserve"> </w:t>
      </w:r>
      <w:r w:rsidR="00C64BFD">
        <w:t>ценности, нормы, стиль руководства, обратную связь, эмоционально-исторический фон, социально-психологический климат.</w:t>
      </w:r>
    </w:p>
    <w:p w14:paraId="21AC0AD2" w14:textId="085499B7" w:rsidR="009D5003" w:rsidRDefault="009D5003" w:rsidP="00447C84">
      <w:pPr>
        <w:ind w:firstLine="0"/>
      </w:pPr>
      <w:r>
        <w:t>Компет</w:t>
      </w:r>
      <w:r w:rsidR="00AF7F8F">
        <w:t>енции (индикаторы): ПК-</w:t>
      </w:r>
      <w:r w:rsidR="00447C84">
        <w:t>4</w:t>
      </w:r>
      <w:r w:rsidR="00AF7F8F">
        <w:t xml:space="preserve"> (ПК-</w:t>
      </w:r>
      <w:r w:rsidR="00C64BFD">
        <w:t>4.3)</w:t>
      </w:r>
    </w:p>
    <w:p w14:paraId="6A73F1FF" w14:textId="77777777" w:rsidR="00447C84" w:rsidRDefault="00447C84" w:rsidP="00447C84">
      <w:pPr>
        <w:ind w:firstLine="0"/>
      </w:pPr>
    </w:p>
    <w:p w14:paraId="31A1473C" w14:textId="1269A3F5" w:rsidR="00DD7EED" w:rsidRDefault="00DD7EED" w:rsidP="00447C84">
      <w:pPr>
        <w:pStyle w:val="3"/>
        <w:spacing w:before="0" w:beforeAutospacing="0" w:after="0" w:afterAutospacing="0"/>
        <w:ind w:firstLine="0"/>
        <w:jc w:val="both"/>
      </w:pPr>
      <w:r w:rsidRPr="00DD7EED">
        <w:t>Задания открытого типа с кратким свободным ответом</w:t>
      </w:r>
    </w:p>
    <w:p w14:paraId="13EBFED7" w14:textId="77777777" w:rsidR="00447C84" w:rsidRPr="00447C84" w:rsidRDefault="00447C84" w:rsidP="00447C84"/>
    <w:p w14:paraId="1C513DFA" w14:textId="77777777" w:rsidR="00447C84" w:rsidRDefault="00640EF7" w:rsidP="00447C84">
      <w:pPr>
        <w:ind w:firstLine="0"/>
      </w:pPr>
      <w:r>
        <w:t xml:space="preserve">1. </w:t>
      </w:r>
      <w:r w:rsidR="008637CC" w:rsidRPr="008637CC">
        <w:rPr>
          <w:i/>
          <w:iCs/>
        </w:rPr>
        <w:t>Дайте ответ на вопрос:</w:t>
      </w:r>
      <w:r w:rsidR="008637CC">
        <w:t xml:space="preserve"> </w:t>
      </w:r>
    </w:p>
    <w:p w14:paraId="50D16A76" w14:textId="07EC3CA5" w:rsidR="00D41B52" w:rsidRDefault="00B84A56" w:rsidP="00447C84">
      <w:pPr>
        <w:ind w:firstLine="0"/>
      </w:pPr>
      <w:r w:rsidRPr="00B84A56">
        <w:t>На каких принципах строится классификация организационных культур?</w:t>
      </w:r>
    </w:p>
    <w:p w14:paraId="5E2A44F1" w14:textId="333AF7F2" w:rsidR="00AF7F8F" w:rsidRDefault="00D41B52" w:rsidP="00447C84">
      <w:pPr>
        <w:ind w:firstLine="0"/>
      </w:pPr>
      <w:r w:rsidRPr="008637CC">
        <w:t>Правильный ответ:</w:t>
      </w:r>
      <w:r>
        <w:t xml:space="preserve"> </w:t>
      </w:r>
      <w:r w:rsidR="00B84A56">
        <w:t xml:space="preserve">Классификация организационных культур стоится на следующих принципах: ориентация на власть и систему ценностей; участие сотрудников в управлении организацией; ценностные ориентации; ориентация на дело и на отношения; ориентация на внутреннюю или внешнюю среду, внутренние или внешние связи и отношения; характер традиционных коммуникаций в организации; специфика вида деятельности; специфика гендерных отношений. </w:t>
      </w:r>
    </w:p>
    <w:p w14:paraId="701548A0" w14:textId="0FDB9CCB" w:rsidR="00A87925" w:rsidRDefault="00A87925" w:rsidP="00447C84">
      <w:pPr>
        <w:ind w:firstLine="0"/>
      </w:pPr>
      <w:r>
        <w:t>Компетенции (индикаторы): ПК-</w:t>
      </w:r>
      <w:r w:rsidR="00B84A56">
        <w:t>4</w:t>
      </w:r>
      <w:r>
        <w:t xml:space="preserve"> (ПК-</w:t>
      </w:r>
      <w:r w:rsidR="00B84A56">
        <w:t>4.3</w:t>
      </w:r>
      <w:r>
        <w:t>)</w:t>
      </w:r>
    </w:p>
    <w:p w14:paraId="3D2E1053" w14:textId="77777777" w:rsidR="00D41B52" w:rsidRDefault="00D41B52" w:rsidP="00447C84">
      <w:pPr>
        <w:ind w:firstLine="0"/>
      </w:pPr>
    </w:p>
    <w:p w14:paraId="38F012B4" w14:textId="77777777" w:rsidR="00447C84" w:rsidRDefault="001F51B2" w:rsidP="00447C84">
      <w:pPr>
        <w:ind w:firstLine="0"/>
      </w:pPr>
      <w:r>
        <w:t>2</w:t>
      </w:r>
      <w:r w:rsidR="00640EF7">
        <w:t xml:space="preserve">. </w:t>
      </w:r>
      <w:r w:rsidR="008637CC" w:rsidRPr="008637CC">
        <w:rPr>
          <w:i/>
          <w:iCs/>
        </w:rPr>
        <w:t>Дайте ответ на вопрос:</w:t>
      </w:r>
      <w:r w:rsidR="008637CC">
        <w:t xml:space="preserve"> </w:t>
      </w:r>
    </w:p>
    <w:p w14:paraId="2DC027A1" w14:textId="3DADDFE3" w:rsidR="00D41B52" w:rsidRDefault="00B84A56" w:rsidP="00447C84">
      <w:pPr>
        <w:ind w:firstLine="0"/>
      </w:pPr>
      <w:r w:rsidRPr="00B84A56">
        <w:t xml:space="preserve">Какие подходы к </w:t>
      </w:r>
      <w:r>
        <w:t>управлению</w:t>
      </w:r>
      <w:r w:rsidRPr="00B84A56">
        <w:t xml:space="preserve"> организационной культуры </w:t>
      </w:r>
      <w:r>
        <w:t>В</w:t>
      </w:r>
      <w:r w:rsidRPr="00B84A56">
        <w:t>ы знаете?</w:t>
      </w:r>
    </w:p>
    <w:p w14:paraId="78D114E5" w14:textId="77777777" w:rsidR="00B84A56" w:rsidRDefault="00D41B52" w:rsidP="00447C84">
      <w:pPr>
        <w:ind w:firstLine="0"/>
        <w:rPr>
          <w:bCs/>
        </w:rPr>
      </w:pPr>
      <w:r w:rsidRPr="00A87925">
        <w:t xml:space="preserve">Правильный ответ: </w:t>
      </w:r>
      <w:r w:rsidR="00B84A56">
        <w:t>с</w:t>
      </w:r>
      <w:r w:rsidR="00B84A56" w:rsidRPr="00B84A56">
        <w:rPr>
          <w:bCs/>
        </w:rPr>
        <w:t>имволический подход</w:t>
      </w:r>
      <w:r w:rsidR="00B84A56">
        <w:rPr>
          <w:bCs/>
        </w:rPr>
        <w:t>, когнитивный подход, систематический подход, социологический подход, нормативно-ценностный подход, институциональный.</w:t>
      </w:r>
    </w:p>
    <w:p w14:paraId="307DD682" w14:textId="5A9710F9" w:rsidR="00A87925" w:rsidRDefault="00B84A56" w:rsidP="00447C84">
      <w:pPr>
        <w:ind w:firstLine="0"/>
      </w:pPr>
      <w:r>
        <w:rPr>
          <w:bCs/>
        </w:rPr>
        <w:t xml:space="preserve"> </w:t>
      </w:r>
      <w:r w:rsidR="00A87925">
        <w:t>Компет</w:t>
      </w:r>
      <w:r w:rsidR="00AF7F8F">
        <w:t>енции (индикаторы): ПК-</w:t>
      </w:r>
      <w:r>
        <w:t>4</w:t>
      </w:r>
      <w:r w:rsidR="00AF7F8F">
        <w:t xml:space="preserve"> (ПК-</w:t>
      </w:r>
      <w:r>
        <w:t>4.3</w:t>
      </w:r>
      <w:r w:rsidR="00A87925">
        <w:t>)</w:t>
      </w:r>
    </w:p>
    <w:p w14:paraId="563A0845" w14:textId="77777777" w:rsidR="00D36614" w:rsidRDefault="00D36614" w:rsidP="00447C84">
      <w:pPr>
        <w:ind w:firstLine="0"/>
      </w:pPr>
    </w:p>
    <w:p w14:paraId="0D362B6A" w14:textId="77777777" w:rsidR="00447C84" w:rsidRDefault="001F51B2" w:rsidP="00447C84">
      <w:pPr>
        <w:ind w:firstLine="0"/>
      </w:pPr>
      <w:r>
        <w:t>3</w:t>
      </w:r>
      <w:r w:rsidR="00D36614">
        <w:t xml:space="preserve">. </w:t>
      </w:r>
      <w:r w:rsidR="007475C8" w:rsidRPr="008637CC">
        <w:rPr>
          <w:i/>
          <w:iCs/>
        </w:rPr>
        <w:t>Дайте ответ на вопрос:</w:t>
      </w:r>
      <w:r w:rsidR="007475C8">
        <w:t xml:space="preserve"> </w:t>
      </w:r>
    </w:p>
    <w:p w14:paraId="52233056" w14:textId="0FE6D504" w:rsidR="00447C84" w:rsidRDefault="00EA7653" w:rsidP="00447C84">
      <w:pPr>
        <w:ind w:firstLine="0"/>
      </w:pPr>
      <w:r>
        <w:t>Какие функции организационной культуры можно назвать</w:t>
      </w:r>
    </w:p>
    <w:p w14:paraId="4E5487AA" w14:textId="77777777" w:rsidR="00EA7653" w:rsidRDefault="00D41B52" w:rsidP="00447C84">
      <w:pPr>
        <w:ind w:firstLine="0"/>
      </w:pPr>
      <w:r w:rsidRPr="007475C8">
        <w:t>Правильный ответ:</w:t>
      </w:r>
      <w:r>
        <w:t xml:space="preserve"> </w:t>
      </w:r>
      <w:r w:rsidR="00EA7653" w:rsidRPr="00EA7653">
        <w:t>Охранная</w:t>
      </w:r>
      <w:r w:rsidR="00EA7653">
        <w:t>, интегрирующая, регулирующая, адаптивная, ориентирующая, мотивационная, имиджевая.</w:t>
      </w:r>
    </w:p>
    <w:p w14:paraId="23C29EF6" w14:textId="3C0BE167" w:rsidR="00D41B52" w:rsidRDefault="00BA39FD" w:rsidP="00447C84">
      <w:pPr>
        <w:ind w:firstLine="0"/>
      </w:pPr>
      <w:r>
        <w:t>Компет</w:t>
      </w:r>
      <w:r w:rsidR="00231532">
        <w:t>енции (индикаторы): ПК-</w:t>
      </w:r>
      <w:r w:rsidR="00EA7653">
        <w:t>4</w:t>
      </w:r>
      <w:r w:rsidR="00231532">
        <w:t xml:space="preserve"> (ПК-</w:t>
      </w:r>
      <w:r w:rsidR="00EA7653">
        <w:t>4.3</w:t>
      </w:r>
      <w:r>
        <w:t>)</w:t>
      </w:r>
    </w:p>
    <w:p w14:paraId="04967FBE" w14:textId="77777777" w:rsidR="00447C84" w:rsidRDefault="00447C84" w:rsidP="00447C84">
      <w:pPr>
        <w:ind w:firstLine="0"/>
      </w:pPr>
    </w:p>
    <w:p w14:paraId="300A6FE8" w14:textId="77777777" w:rsidR="00053130" w:rsidRDefault="00DD7EED" w:rsidP="00447C84">
      <w:pPr>
        <w:pStyle w:val="3"/>
        <w:spacing w:before="0" w:beforeAutospacing="0" w:after="0" w:afterAutospacing="0"/>
        <w:ind w:firstLine="0"/>
        <w:jc w:val="both"/>
      </w:pPr>
      <w:r w:rsidRPr="00DD7EED">
        <w:t>Задания открытого типа с развернутым ответом</w:t>
      </w:r>
    </w:p>
    <w:p w14:paraId="569D54C1" w14:textId="77777777" w:rsidR="00447C84" w:rsidRPr="00447C84" w:rsidRDefault="00447C84" w:rsidP="00447C84"/>
    <w:p w14:paraId="7F2C295C" w14:textId="0F2AC9FF" w:rsidR="00A33596" w:rsidRDefault="001F51B2" w:rsidP="00447C84">
      <w:pPr>
        <w:ind w:firstLine="0"/>
      </w:pPr>
      <w:r>
        <w:t>1</w:t>
      </w:r>
      <w:r w:rsidR="00BE3A59">
        <w:t xml:space="preserve">. </w:t>
      </w:r>
      <w:r w:rsidR="00A33596" w:rsidRPr="00A33596">
        <w:rPr>
          <w:i/>
          <w:iCs/>
        </w:rPr>
        <w:t>Почитайте текст задания. Продумайте логику и полноту ответа. Запишите развернутый и обоснованный ответ.</w:t>
      </w:r>
    </w:p>
    <w:p w14:paraId="502625D3" w14:textId="77777777" w:rsidR="00AB6B6F" w:rsidRDefault="00AB6B6F" w:rsidP="00447C84">
      <w:pPr>
        <w:ind w:firstLine="0"/>
      </w:pPr>
    </w:p>
    <w:p w14:paraId="435BCF8D" w14:textId="3B42BCF4" w:rsidR="00AB6B6F" w:rsidRDefault="00AB6B6F" w:rsidP="00447C84">
      <w:pPr>
        <w:ind w:firstLine="0"/>
      </w:pPr>
      <w:r>
        <w:t>Проанализируйте организационную культуру данного предприятия и определите основные ценности, исповедуемые данной компанией. К какому типу можно отнести культуру данного предприятия.</w:t>
      </w:r>
    </w:p>
    <w:p w14:paraId="5A43293A" w14:textId="77777777" w:rsidR="00AB6B6F" w:rsidRDefault="00AB6B6F" w:rsidP="00447C84">
      <w:pPr>
        <w:ind w:firstLine="0"/>
      </w:pPr>
      <w:r>
        <w:t>Ситуация: организационная культура отечественного предприятия</w:t>
      </w:r>
    </w:p>
    <w:p w14:paraId="62B85614" w14:textId="77777777" w:rsidR="00AB6B6F" w:rsidRDefault="00AB6B6F" w:rsidP="00447C84">
      <w:pPr>
        <w:ind w:firstLine="0"/>
      </w:pPr>
      <w:r>
        <w:lastRenderedPageBreak/>
        <w:t xml:space="preserve">Рабочий день на одном петербургском промышленном предприятии для большинства сотрудников начинается с непременного чаепития. Чаепитие плавно перетекает в перекур. Обед начинается рано – практически сразу же за перекуром. </w:t>
      </w:r>
    </w:p>
    <w:p w14:paraId="36BCF2E4" w14:textId="77777777" w:rsidR="00AB6B6F" w:rsidRDefault="00AB6B6F" w:rsidP="00447C84">
      <w:pPr>
        <w:ind w:firstLine="0"/>
      </w:pPr>
      <w:r>
        <w:t xml:space="preserve">Специалисты планового отдела, бухгалтерии, даже молодые маркетинговые аналитики начинают бегать с пирожками на тарелочках из кабинета в кабинет. Если у кого-нибудь из сотрудников случается день рождения, то работа отдела останавливается. Тут уж не до общения с клиентами, с трех часов дня все занимаются нарезкой салатов и поздравлениями именинника. </w:t>
      </w:r>
    </w:p>
    <w:p w14:paraId="0EE8F0FC" w14:textId="09BED425" w:rsidR="00AB6B6F" w:rsidRDefault="00AB6B6F" w:rsidP="00447C84">
      <w:pPr>
        <w:ind w:firstLine="0"/>
      </w:pPr>
      <w:r>
        <w:t xml:space="preserve">Выращивание кактусов – хобби руководителя отдела труда и заработной платы. В этом отделе кактусы стоят на всех столах. Создается впечатление, что все сотрудники отдела посвящают себя полностью цветоводству. Все это происходит на нижних этажах, где размещены различные отделы и бюро заводоуправления. </w:t>
      </w:r>
    </w:p>
    <w:p w14:paraId="78DD5592" w14:textId="77777777" w:rsidR="00AB6B6F" w:rsidRDefault="00AB6B6F" w:rsidP="00447C84">
      <w:pPr>
        <w:ind w:firstLine="0"/>
      </w:pPr>
      <w:r>
        <w:t xml:space="preserve">В кабинетах старые, местами отваливающиеся обои, в коридорах темно и пыльно. Месторасположение туалетов можно определить по запаху хлорки. </w:t>
      </w:r>
    </w:p>
    <w:p w14:paraId="5CC7953C" w14:textId="77777777" w:rsidR="00AB6B6F" w:rsidRDefault="00AB6B6F" w:rsidP="00447C84">
      <w:pPr>
        <w:ind w:firstLine="0"/>
      </w:pPr>
      <w:r>
        <w:t xml:space="preserve">У начальников производственных цехов свой особый микроклимат – на совещаниях дымно и не обходится без крепкого словца. Здесь мыслят исключительно категориями тонн и единиц выпускаемой продукции, искренне полагая, что все остальные подразделения предприятия существуют, чтобы загружать их производственные мощности. </w:t>
      </w:r>
    </w:p>
    <w:p w14:paraId="0E7C6254" w14:textId="77777777" w:rsidR="00AB6B6F" w:rsidRDefault="00AB6B6F" w:rsidP="00447C84">
      <w:pPr>
        <w:ind w:firstLine="0"/>
      </w:pPr>
      <w:r>
        <w:t xml:space="preserve">На верхних этажах находится дирекция. Там светлые коридоры, ковровые дорожки, евроремонт. В приемных сидят обученные на западный манер секретарши. </w:t>
      </w:r>
    </w:p>
    <w:p w14:paraId="27B6F018" w14:textId="685BB9D4" w:rsidR="00AB6B6F" w:rsidRDefault="00AB6B6F" w:rsidP="00447C84">
      <w:pPr>
        <w:ind w:firstLine="0"/>
      </w:pPr>
      <w:r>
        <w:t>В кабинете коммерческого директора флажки, «перпетуум-мобиле» и другие атрибуты, подчеркивающие статус владельца кабинета. Коммерческий директор рассуждает об управлении по целям, о всеобщем менеджменте качества и о внедрении автоматизированной системы управления.</w:t>
      </w:r>
    </w:p>
    <w:p w14:paraId="0CE52E7D" w14:textId="31F130C8" w:rsidR="001D2CC8" w:rsidRDefault="00EF58FF" w:rsidP="00447C84">
      <w:pPr>
        <w:ind w:firstLine="0"/>
      </w:pPr>
      <w:r>
        <w:t xml:space="preserve">Время выполнения – </w:t>
      </w:r>
      <w:r w:rsidR="00AB6B6F">
        <w:t>5</w:t>
      </w:r>
      <w:r>
        <w:t xml:space="preserve"> мин</w:t>
      </w:r>
      <w:r w:rsidR="007A0CF5">
        <w:t>.</w:t>
      </w:r>
    </w:p>
    <w:p w14:paraId="0258FB8C" w14:textId="1A59487B" w:rsidR="007A0CF5" w:rsidRPr="008247ED" w:rsidRDefault="008247ED" w:rsidP="00447C84">
      <w:pPr>
        <w:ind w:firstLine="0"/>
      </w:pPr>
      <w:r w:rsidRPr="008247ED">
        <w:t>Ожидаемый ответ:</w:t>
      </w:r>
    </w:p>
    <w:p w14:paraId="69C44905" w14:textId="22385DA9" w:rsidR="00AB6B6F" w:rsidRPr="00AB6B6F" w:rsidRDefault="00382C68" w:rsidP="00447C84">
      <w:pPr>
        <w:ind w:firstLine="0"/>
        <w:rPr>
          <w:bCs/>
        </w:rPr>
      </w:pPr>
      <w:r>
        <w:rPr>
          <w:bCs/>
        </w:rPr>
        <w:t>Речь</w:t>
      </w:r>
      <w:r w:rsidR="00AB6B6F" w:rsidRPr="00AB6B6F">
        <w:rPr>
          <w:bCs/>
        </w:rPr>
        <w:t xml:space="preserve"> идёт о клановой организационной культуре, для которой характерен высокий уровень сплочённости к</w:t>
      </w:r>
      <w:r>
        <w:rPr>
          <w:bCs/>
        </w:rPr>
        <w:t>оллектива и внутренний фокус.</w:t>
      </w:r>
    </w:p>
    <w:p w14:paraId="6401F455" w14:textId="7F475C14" w:rsidR="00AB6B6F" w:rsidRPr="00AB6B6F" w:rsidRDefault="00AB6B6F" w:rsidP="00447C84">
      <w:pPr>
        <w:ind w:firstLine="0"/>
        <w:rPr>
          <w:bCs/>
        </w:rPr>
      </w:pPr>
      <w:r w:rsidRPr="00AB6B6F">
        <w:rPr>
          <w:bCs/>
        </w:rPr>
        <w:t>В таком типе культуры организация и её подразделения рассматриваются как большая семья, а руководители компании играют роль воспитателей. В основе приверженности организационным ценностям лежат традиц</w:t>
      </w:r>
      <w:r w:rsidR="00382C68">
        <w:rPr>
          <w:bCs/>
        </w:rPr>
        <w:t>ии и преданность коллектива.</w:t>
      </w:r>
    </w:p>
    <w:p w14:paraId="724129C1" w14:textId="471040B7" w:rsidR="001E4558" w:rsidRPr="001E4558" w:rsidRDefault="00AB6B6F" w:rsidP="00447C84">
      <w:pPr>
        <w:ind w:firstLine="0"/>
        <w:rPr>
          <w:bCs/>
        </w:rPr>
      </w:pPr>
      <w:r w:rsidRPr="00AB6B6F">
        <w:rPr>
          <w:bCs/>
        </w:rPr>
        <w:t>В рамках клановой организационной культуры поощряется командная работа и согласие между членами коллектива. Руководство организации прилагает максимальные усилия для обеспечения взаимопонимания между сотрудниками</w:t>
      </w:r>
      <w:r w:rsidR="001E4558" w:rsidRPr="001E4558">
        <w:rPr>
          <w:bCs/>
        </w:rPr>
        <w:t>.</w:t>
      </w:r>
    </w:p>
    <w:p w14:paraId="1D5E8CE8" w14:textId="74EA6C8A" w:rsidR="003C18D2" w:rsidRPr="00231532" w:rsidRDefault="003C18D2" w:rsidP="00447C84">
      <w:pPr>
        <w:ind w:firstLine="0"/>
      </w:pPr>
      <w:r>
        <w:t>Критерии оценивания:</w:t>
      </w:r>
      <w:r w:rsidR="0001706A">
        <w:t xml:space="preserve"> Студент должен свободно владеть материалом, знать </w:t>
      </w:r>
      <w:r w:rsidR="00382C68">
        <w:t>типы организационной культуры и ее основные характеристики</w:t>
      </w:r>
      <w:r w:rsidR="0001706A">
        <w:t>.</w:t>
      </w:r>
      <w:r w:rsidR="00382C68">
        <w:t xml:space="preserve"> Должен понимать сущность организационной культуры и ее ценности на примере конкретной организации.</w:t>
      </w:r>
    </w:p>
    <w:p w14:paraId="3DBB208A" w14:textId="1649A344" w:rsidR="00E44E07" w:rsidRDefault="00E44E07" w:rsidP="00447C84">
      <w:pPr>
        <w:ind w:firstLine="0"/>
      </w:pPr>
      <w:r>
        <w:t>Компет</w:t>
      </w:r>
      <w:r w:rsidR="003C18D2">
        <w:t>енции (индикаторы): ПК-</w:t>
      </w:r>
      <w:r w:rsidR="00447C84">
        <w:t>4</w:t>
      </w:r>
      <w:r w:rsidR="003C18D2">
        <w:t xml:space="preserve"> (ПК-</w:t>
      </w:r>
      <w:r w:rsidR="00447C84">
        <w:t>4.3</w:t>
      </w:r>
      <w:r>
        <w:t>)</w:t>
      </w:r>
    </w:p>
    <w:p w14:paraId="5A14601F" w14:textId="77777777" w:rsidR="001D2CC8" w:rsidRDefault="001D2CC8" w:rsidP="00447C84">
      <w:pPr>
        <w:ind w:firstLine="0"/>
      </w:pPr>
    </w:p>
    <w:p w14:paraId="2BE7590D" w14:textId="6670BF73" w:rsidR="006564BB" w:rsidRDefault="00382C68" w:rsidP="00447C84">
      <w:pPr>
        <w:ind w:firstLine="0"/>
      </w:pPr>
      <w:r>
        <w:t>2</w:t>
      </w:r>
      <w:r w:rsidR="00757A45">
        <w:t xml:space="preserve">. </w:t>
      </w:r>
      <w:r w:rsidR="006564BB" w:rsidRPr="00A33596">
        <w:rPr>
          <w:i/>
          <w:iCs/>
        </w:rPr>
        <w:t>Почитайте текст задания. Продумайте логику и полноту ответа. Запишите развернутый и обоснованный ответ.</w:t>
      </w:r>
    </w:p>
    <w:p w14:paraId="69A29791" w14:textId="7348017B" w:rsidR="00015638" w:rsidRDefault="00015638" w:rsidP="00447C84">
      <w:pPr>
        <w:ind w:firstLine="0"/>
      </w:pPr>
      <w:r>
        <w:t>Необходимо провести анализ деловой ситуации и дать обоснованный ответ.</w:t>
      </w:r>
    </w:p>
    <w:p w14:paraId="3860C499" w14:textId="4F409E08" w:rsidR="00382C68" w:rsidRDefault="000D1DF7" w:rsidP="00447C84">
      <w:pPr>
        <w:ind w:firstLine="0"/>
      </w:pPr>
      <w:r>
        <w:t xml:space="preserve">Ситуация. </w:t>
      </w:r>
      <w:r w:rsidR="00382C68">
        <w:t>Специалисты А и Б взялись за изучение организационной культуры в двух дочерних компаниях холдинга Х (компании "Стиль" и компании "Забава").</w:t>
      </w:r>
    </w:p>
    <w:p w14:paraId="1A606014" w14:textId="77777777" w:rsidR="00B4792B" w:rsidRDefault="00382C68" w:rsidP="00447C84">
      <w:pPr>
        <w:ind w:firstLine="0"/>
      </w:pPr>
      <w:r>
        <w:t xml:space="preserve">Компании недавно вступили в холдинг. Согласно планам руководства холдинга, в будущем компании должны тесно сотрудничать, выполняя совместные проекты. На сегодняшний день руководство испытывает серьезные сложности в управлении компаниями: даже незначительные совместные проекты компаний терпят неудачу, сотрудники совершенно не могут сработаться, в дирекцию поступают жалобы и должностные записки от сотрудников компаний с взаимными обвинениями в непрофессионализме. </w:t>
      </w:r>
    </w:p>
    <w:p w14:paraId="3FF13EEA" w14:textId="48765ED1" w:rsidR="00B4792B" w:rsidRDefault="00382C68" w:rsidP="00447C84">
      <w:pPr>
        <w:ind w:firstLine="0"/>
      </w:pPr>
      <w:r>
        <w:t xml:space="preserve">Некоторые наблюдения руководства за коммуникацией между специалистами компаний в период выполнения совместных проектов дали основания считать, что причина плохого сотрудничества кроется в разнице </w:t>
      </w:r>
      <w:r w:rsidR="00B4792B">
        <w:t>организационных</w:t>
      </w:r>
      <w:r>
        <w:t xml:space="preserve"> культур, сформировавшихся в компаниях до вступления в холдинг. </w:t>
      </w:r>
      <w:r w:rsidRPr="00382C68">
        <w:t xml:space="preserve">Компания "Стиль" занимается издательской деятельностью, ее штат, в основном, составляют редакторы, корректоры и верстальщики. </w:t>
      </w:r>
    </w:p>
    <w:p w14:paraId="00204315" w14:textId="77777777" w:rsidR="00B4792B" w:rsidRDefault="00382C68" w:rsidP="00447C84">
      <w:pPr>
        <w:ind w:firstLine="0"/>
      </w:pPr>
      <w:r w:rsidRPr="00382C68">
        <w:t xml:space="preserve">Компания "Забава" занимается организацией и проведением масштабных праздничных мероприятий. После вступления в холдинг на нее также были возложены функции внешнего PR и рекламы холдинга Х. </w:t>
      </w:r>
    </w:p>
    <w:p w14:paraId="30190F23" w14:textId="70BA3738" w:rsidR="00382C68" w:rsidRDefault="00382C68" w:rsidP="00447C84">
      <w:pPr>
        <w:ind w:firstLine="0"/>
      </w:pPr>
      <w:r w:rsidRPr="00382C68">
        <w:t xml:space="preserve">Штат компании составляют режиссеры праздников и специалисты по рекламе и PR. </w:t>
      </w:r>
      <w:r>
        <w:t>Задачи, которые поставлены руководством холдинга перед исследователями А и Б: на основании изучения организационных культур компаний "Стиль" и "Забава" сделать заключение о причинах плохого сотрудничества компаний и предложить управленческие действия по изменению сложившейся ситуации.</w:t>
      </w:r>
    </w:p>
    <w:p w14:paraId="0B2AC555" w14:textId="77777777" w:rsidR="00382C68" w:rsidRDefault="00382C68" w:rsidP="00447C84">
      <w:pPr>
        <w:ind w:firstLine="0"/>
      </w:pPr>
      <w:r>
        <w:t xml:space="preserve">Исследователи А и Б должны провести работу самостоятельно и не обсуждать свои планы исследования друг с другом (так как это исследование является отборочным испытанием на занятие должности HR-директора холдинга). Оба должны предоставить результаты исследований и рекомендации по управлению компаниями руководству холдинга. </w:t>
      </w:r>
    </w:p>
    <w:p w14:paraId="113598CC" w14:textId="493108D4" w:rsidR="001D2CC8" w:rsidRDefault="000A617A" w:rsidP="00447C84">
      <w:pPr>
        <w:ind w:firstLine="0"/>
      </w:pPr>
      <w:r>
        <w:t xml:space="preserve">Время выполнения – </w:t>
      </w:r>
      <w:r w:rsidR="00382C68">
        <w:t>5</w:t>
      </w:r>
      <w:r>
        <w:t xml:space="preserve"> мин.</w:t>
      </w:r>
    </w:p>
    <w:p w14:paraId="503387A0" w14:textId="2F7F52ED" w:rsidR="001D2CC8" w:rsidRDefault="00711E82" w:rsidP="00447C84">
      <w:pPr>
        <w:ind w:firstLine="0"/>
      </w:pPr>
      <w:r>
        <w:t>Ожидаемый ответ:</w:t>
      </w:r>
    </w:p>
    <w:p w14:paraId="17455A61" w14:textId="1D8EBEFA" w:rsidR="001E4558" w:rsidRDefault="00382C68" w:rsidP="00447C84">
      <w:pPr>
        <w:ind w:firstLine="0"/>
      </w:pPr>
      <w:r>
        <w:t xml:space="preserve">На основании </w:t>
      </w:r>
      <w:r w:rsidR="00B4792B">
        <w:t xml:space="preserve">планов исследования, делаем следующие выводы и предложения. </w:t>
      </w:r>
      <w:r w:rsidR="00B4792B" w:rsidRPr="00B4792B">
        <w:t xml:space="preserve">Специалист предложил руководству холдинга Х проведение обучающих мероприятий и внедрение новой системы дисциплинарного контроля за поведением сотрудников компании "Забава" с целью повышения уровня </w:t>
      </w:r>
      <w:r w:rsidR="00B4792B">
        <w:t>организационной</w:t>
      </w:r>
      <w:r w:rsidR="00B4792B" w:rsidRPr="00B4792B">
        <w:t xml:space="preserve"> культуры компании до уровня культуры компании "Стиль". По мнению специалиста А, только унификация дисциплинарных требований к сотрудникам обеих компаний, а также четкое описание всех производственных процессов могло обеспечить сотрудничество компаний в будущем.</w:t>
      </w:r>
    </w:p>
    <w:p w14:paraId="0D684582" w14:textId="32E56132" w:rsidR="003C18D2" w:rsidRDefault="003C18D2" w:rsidP="00447C84">
      <w:pPr>
        <w:ind w:firstLine="0"/>
      </w:pPr>
      <w:r>
        <w:lastRenderedPageBreak/>
        <w:t>Критерии оценивания:</w:t>
      </w:r>
      <w:r w:rsidR="0001706A">
        <w:t xml:space="preserve"> Студент должен знать теоретический материал, а также </w:t>
      </w:r>
      <w:r w:rsidR="00B4792B">
        <w:t>цели и задачи организационной культуры. Должен увидеть недостатки в организационной культуре и уметь предложить пути повышения уровня организационной культуры</w:t>
      </w:r>
      <w:r w:rsidR="00A4221A">
        <w:t>.</w:t>
      </w:r>
    </w:p>
    <w:p w14:paraId="222D5CE2" w14:textId="684A6007" w:rsidR="001D2CC8" w:rsidRDefault="009E4F15" w:rsidP="00447C84">
      <w:pPr>
        <w:ind w:firstLine="0"/>
      </w:pPr>
      <w:r>
        <w:t>Компет</w:t>
      </w:r>
      <w:r w:rsidR="0001706A">
        <w:t>енции (индикаторы): ПК-</w:t>
      </w:r>
      <w:r w:rsidR="00447C84">
        <w:t>4</w:t>
      </w:r>
      <w:r w:rsidR="0001706A">
        <w:t xml:space="preserve"> (ПК-</w:t>
      </w:r>
      <w:r w:rsidR="00447C84">
        <w:t>4</w:t>
      </w:r>
      <w:r w:rsidR="00A4221A">
        <w:t>.</w:t>
      </w:r>
      <w:r w:rsidR="00447C84">
        <w:t>3</w:t>
      </w:r>
      <w:r>
        <w:t>)</w:t>
      </w:r>
    </w:p>
    <w:p w14:paraId="41511CAC" w14:textId="77777777" w:rsidR="001D2CC8" w:rsidRDefault="001D2CC8" w:rsidP="00447C84">
      <w:pPr>
        <w:ind w:firstLine="0"/>
      </w:pPr>
    </w:p>
    <w:p w14:paraId="7526404D" w14:textId="2522CE6F" w:rsidR="006564BB" w:rsidRDefault="00B4792B" w:rsidP="00447C84">
      <w:pPr>
        <w:ind w:firstLine="0"/>
      </w:pPr>
      <w:r>
        <w:t>3</w:t>
      </w:r>
      <w:r w:rsidR="00193827">
        <w:t xml:space="preserve">. </w:t>
      </w:r>
      <w:r w:rsidR="006564BB" w:rsidRPr="00A33596">
        <w:rPr>
          <w:i/>
          <w:iCs/>
        </w:rPr>
        <w:t>Почитайте текст задания. Продумайте логику и полноту ответа. Запишите развернутый и обоснованный ответ.</w:t>
      </w:r>
    </w:p>
    <w:p w14:paraId="4E715643" w14:textId="3F3AF202" w:rsidR="0001706A" w:rsidRDefault="00193827" w:rsidP="00447C84">
      <w:pPr>
        <w:ind w:firstLine="0"/>
      </w:pPr>
      <w:r>
        <w:t>Необходимо про</w:t>
      </w:r>
      <w:r w:rsidR="0001706A">
        <w:t xml:space="preserve">вести анализ деловой ситуации </w:t>
      </w:r>
      <w:r w:rsidR="00B4792B">
        <w:t>и ответить на вопрос, какому типу организационной культуры соответствует морально-психологический климат в организации</w:t>
      </w:r>
      <w:r w:rsidR="0001706A">
        <w:t xml:space="preserve">. </w:t>
      </w:r>
    </w:p>
    <w:p w14:paraId="3FF0FFA2" w14:textId="57861E2E" w:rsidR="00B4792B" w:rsidRDefault="000D1DF7" w:rsidP="00447C84">
      <w:pPr>
        <w:ind w:firstLine="0"/>
      </w:pPr>
      <w:r>
        <w:t xml:space="preserve">Ситуация. </w:t>
      </w:r>
      <w:r w:rsidR="00B4792B">
        <w:t xml:space="preserve">Екатерина работала в одной крупной проектной компании, которая находилась в фешенебельном офисном здании в центре Екатеринбурга. </w:t>
      </w:r>
    </w:p>
    <w:p w14:paraId="27970AAF" w14:textId="1B8BCF75" w:rsidR="00B4792B" w:rsidRDefault="00B4792B" w:rsidP="00447C84">
      <w:pPr>
        <w:ind w:firstLine="0"/>
      </w:pPr>
      <w:r>
        <w:t xml:space="preserve">Компания регулярно получала крупные заказы, и выигрывала тендеры. У каждого сотрудника было удобное рабочее место, оборудованное по последнему слову техники. Кругом была изумительная чистота, даже картины висели на стенах. Правда, зарплата сотрудников была невысокая. Но на новом месте работы Екатерине предложили зарплату в два раза больше, и она согласилась перейти. </w:t>
      </w:r>
    </w:p>
    <w:p w14:paraId="55684854" w14:textId="77777777" w:rsidR="00B4792B" w:rsidRDefault="00B4792B" w:rsidP="00447C84">
      <w:pPr>
        <w:ind w:firstLine="0"/>
      </w:pPr>
      <w:r>
        <w:t xml:space="preserve">Первое, что бросилось в глаза: офис и кабинеты сотрудников напоминали помойку. Кругом валялись пластиковые бутылки из-под воды, оберточная бумага, фантики, на рабочих столах и подоконниках месяцами собирала пыль грязная посуда. Здание не ремонтировалось лет двадцать. Люди вроде бы по возрасту те же самые, профиль бизнеса схожий, только было ощущение, что Екатерина попала в другой мир. Зарплата здесь была в среднем у всех сотрудников выше, чем в предыдущей организации. </w:t>
      </w:r>
    </w:p>
    <w:p w14:paraId="03FF6331" w14:textId="1E27CCC8" w:rsidR="00B4792B" w:rsidRDefault="00B4792B" w:rsidP="00447C84">
      <w:pPr>
        <w:ind w:firstLine="0"/>
      </w:pPr>
      <w:r>
        <w:t xml:space="preserve">Перед Екатериной как HR-директором была поставлена задача по изменению уже существующей стратегии компании по управлению персоналом. Компания существовала за счет инвестиций от управляющей компании, сама не зарабатывала, на самоокупаемость так и не вышла за три года. Управляющая компания была недовольна такими результатами. </w:t>
      </w:r>
    </w:p>
    <w:p w14:paraId="5D90B22B" w14:textId="77777777" w:rsidR="00B4792B" w:rsidRDefault="00B4792B" w:rsidP="00447C84">
      <w:pPr>
        <w:ind w:firstLine="0"/>
      </w:pPr>
      <w:r>
        <w:t xml:space="preserve">Основную причину неуспехов руководство видело в неправильной работе с персоналом и поставило перед Екатериной задачу разработать план изменений, необходимых для улучшения качества и эффективности работы персонала. Проанализировав ситуацию, она поняла, что проблема лежит не в профессиональной плоскости. Все сотрудники достаточно компетентные и образованные люди. </w:t>
      </w:r>
    </w:p>
    <w:p w14:paraId="476CE391" w14:textId="4A096F90" w:rsidR="00193827" w:rsidRDefault="00193827" w:rsidP="00447C84">
      <w:pPr>
        <w:ind w:firstLine="0"/>
      </w:pPr>
      <w:r>
        <w:t xml:space="preserve">Время выполнения – </w:t>
      </w:r>
      <w:r w:rsidR="00B4792B">
        <w:t>5</w:t>
      </w:r>
      <w:r>
        <w:t xml:space="preserve"> мин.</w:t>
      </w:r>
    </w:p>
    <w:p w14:paraId="2C8FD3A4" w14:textId="15F92364" w:rsidR="001D2CC8" w:rsidRDefault="00711E82" w:rsidP="00447C84">
      <w:pPr>
        <w:ind w:firstLine="0"/>
      </w:pPr>
      <w:r>
        <w:t>Ожидаемый ответ:</w:t>
      </w:r>
    </w:p>
    <w:p w14:paraId="3A3177C9" w14:textId="77777777" w:rsidR="00C9726E" w:rsidRDefault="00C9726E" w:rsidP="00447C84">
      <w:pPr>
        <w:ind w:firstLine="0"/>
        <w:rPr>
          <w:iCs/>
        </w:rPr>
      </w:pPr>
      <w:r>
        <w:rPr>
          <w:iCs/>
        </w:rPr>
        <w:t>Р</w:t>
      </w:r>
      <w:r w:rsidR="00B4792B" w:rsidRPr="00B4792B">
        <w:rPr>
          <w:iCs/>
        </w:rPr>
        <w:t>ечь идёт о командной мод</w:t>
      </w:r>
      <w:r>
        <w:rPr>
          <w:iCs/>
        </w:rPr>
        <w:t xml:space="preserve">ели организационной культуры. </w:t>
      </w:r>
      <w:r w:rsidR="00B4792B" w:rsidRPr="00B4792B">
        <w:rPr>
          <w:iCs/>
        </w:rPr>
        <w:t xml:space="preserve">В такой культуре нет вертикальной иерархии, все, от начальника до подчинённых, — равноправные члены команды. </w:t>
      </w:r>
    </w:p>
    <w:p w14:paraId="01CBDB73" w14:textId="44084D95" w:rsidR="00C9726E" w:rsidRDefault="00B4792B" w:rsidP="00447C84">
      <w:pPr>
        <w:ind w:firstLine="0"/>
        <w:rPr>
          <w:iCs/>
        </w:rPr>
      </w:pPr>
      <w:r w:rsidRPr="00B4792B">
        <w:rPr>
          <w:iCs/>
        </w:rPr>
        <w:t>Ценности и нормы имеют неформальный, дружеский оттенок. Главная ценность — кооперация, совместными у</w:t>
      </w:r>
      <w:r w:rsidR="00C9726E">
        <w:rPr>
          <w:iCs/>
        </w:rPr>
        <w:t xml:space="preserve">силиями обеспечивается доход. </w:t>
      </w:r>
      <w:r w:rsidRPr="00B4792B">
        <w:rPr>
          <w:iCs/>
        </w:rPr>
        <w:t xml:space="preserve">Такой </w:t>
      </w:r>
      <w:r w:rsidRPr="00B4792B">
        <w:rPr>
          <w:iCs/>
        </w:rPr>
        <w:lastRenderedPageBreak/>
        <w:t>тип распространён в основном среди стартапов, в сегменте малого и среднего бизнеса</w:t>
      </w:r>
      <w:r w:rsidR="00C9726E">
        <w:rPr>
          <w:iCs/>
        </w:rPr>
        <w:t>.</w:t>
      </w:r>
    </w:p>
    <w:p w14:paraId="078873D6" w14:textId="0A322CAE" w:rsidR="006F6D9B" w:rsidRDefault="0001706A" w:rsidP="00447C84">
      <w:pPr>
        <w:ind w:firstLine="0"/>
        <w:rPr>
          <w:iCs/>
        </w:rPr>
      </w:pPr>
      <w:r>
        <w:t xml:space="preserve">Критерии оценивания: Студент в ходе выполнения задания должен </w:t>
      </w:r>
      <w:r w:rsidR="00BC0C14">
        <w:t>провести</w:t>
      </w:r>
      <w:r>
        <w:t xml:space="preserve"> </w:t>
      </w:r>
      <w:r w:rsidR="00BC0C14">
        <w:t>анализ</w:t>
      </w:r>
      <w:r>
        <w:t xml:space="preserve"> ситуации и </w:t>
      </w:r>
      <w:r w:rsidR="006F6D9B" w:rsidRPr="006F6D9B">
        <w:rPr>
          <w:iCs/>
        </w:rPr>
        <w:t xml:space="preserve">выявить, </w:t>
      </w:r>
      <w:r w:rsidR="00C9726E">
        <w:rPr>
          <w:iCs/>
        </w:rPr>
        <w:t xml:space="preserve">к какому типу организационной культуры относится климат организации, и взаимоотношения в коллективе. Уметь </w:t>
      </w:r>
      <w:r w:rsidR="00C9726E" w:rsidRPr="00C9726E">
        <w:rPr>
          <w:iCs/>
        </w:rPr>
        <w:t>разработать план изменений, необходимых для улучшения качества и эффективности работы персонала</w:t>
      </w:r>
      <w:r w:rsidR="00C9726E">
        <w:rPr>
          <w:iCs/>
        </w:rPr>
        <w:t>.</w:t>
      </w:r>
    </w:p>
    <w:p w14:paraId="4A96FCB1" w14:textId="53E0A697" w:rsidR="00053130" w:rsidRPr="007C1F55" w:rsidRDefault="00A15690" w:rsidP="00447C84">
      <w:pPr>
        <w:ind w:firstLine="0"/>
      </w:pPr>
      <w:r>
        <w:t>Компет</w:t>
      </w:r>
      <w:r w:rsidR="0001706A">
        <w:t>енции (индикаторы): ПК-</w:t>
      </w:r>
      <w:r w:rsidR="00447C84">
        <w:t>4</w:t>
      </w:r>
      <w:r w:rsidR="0001706A">
        <w:t xml:space="preserve"> (ПК-</w:t>
      </w:r>
      <w:r w:rsidR="00447C84">
        <w:t>4</w:t>
      </w:r>
      <w:r w:rsidR="006F6D9B">
        <w:t>.</w:t>
      </w:r>
      <w:r w:rsidR="00447C84">
        <w:t>3</w:t>
      </w:r>
      <w:r>
        <w:t>)</w:t>
      </w:r>
    </w:p>
    <w:sectPr w:rsidR="00053130" w:rsidRPr="007C1F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Cambria"/>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C32DC"/>
    <w:multiLevelType w:val="multilevel"/>
    <w:tmpl w:val="D312F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6679D9"/>
    <w:multiLevelType w:val="multilevel"/>
    <w:tmpl w:val="811A51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0F3CD6"/>
    <w:multiLevelType w:val="hybridMultilevel"/>
    <w:tmpl w:val="1918329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9600B5"/>
    <w:multiLevelType w:val="multilevel"/>
    <w:tmpl w:val="C1160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DFE4C56"/>
    <w:multiLevelType w:val="hybridMultilevel"/>
    <w:tmpl w:val="8E14F722"/>
    <w:lvl w:ilvl="0" w:tplc="041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20C576F"/>
    <w:multiLevelType w:val="hybridMultilevel"/>
    <w:tmpl w:val="1B24BB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1F1E3C"/>
    <w:multiLevelType w:val="hybridMultilevel"/>
    <w:tmpl w:val="2E32B6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A6237B"/>
    <w:multiLevelType w:val="multilevel"/>
    <w:tmpl w:val="B434C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252403"/>
    <w:multiLevelType w:val="multilevel"/>
    <w:tmpl w:val="9C340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A4691"/>
    <w:multiLevelType w:val="multilevel"/>
    <w:tmpl w:val="CF36F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423590"/>
    <w:multiLevelType w:val="multilevel"/>
    <w:tmpl w:val="2F8A0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0731D1"/>
    <w:multiLevelType w:val="multilevel"/>
    <w:tmpl w:val="C6C64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327078"/>
    <w:multiLevelType w:val="multilevel"/>
    <w:tmpl w:val="E3862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6D71C5"/>
    <w:multiLevelType w:val="multilevel"/>
    <w:tmpl w:val="A246F4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E64D02"/>
    <w:multiLevelType w:val="hybridMultilevel"/>
    <w:tmpl w:val="0F3CD8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E422C06"/>
    <w:multiLevelType w:val="multilevel"/>
    <w:tmpl w:val="3BAEE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3FF4103"/>
    <w:multiLevelType w:val="multilevel"/>
    <w:tmpl w:val="C76AD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5E11021"/>
    <w:multiLevelType w:val="hybridMultilevel"/>
    <w:tmpl w:val="E6ACDDF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E54E66"/>
    <w:multiLevelType w:val="multilevel"/>
    <w:tmpl w:val="EA8EE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177557"/>
    <w:multiLevelType w:val="multilevel"/>
    <w:tmpl w:val="97FC1F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0315B1"/>
    <w:multiLevelType w:val="multilevel"/>
    <w:tmpl w:val="9CD28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E45196"/>
    <w:multiLevelType w:val="hybridMultilevel"/>
    <w:tmpl w:val="78086B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AE822A2"/>
    <w:multiLevelType w:val="multilevel"/>
    <w:tmpl w:val="A50A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5E40338"/>
    <w:multiLevelType w:val="hybridMultilevel"/>
    <w:tmpl w:val="358C8C2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7804A74"/>
    <w:multiLevelType w:val="multilevel"/>
    <w:tmpl w:val="F8242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7EE2B7F"/>
    <w:multiLevelType w:val="hybridMultilevel"/>
    <w:tmpl w:val="BA2847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E66599"/>
    <w:multiLevelType w:val="hybridMultilevel"/>
    <w:tmpl w:val="133889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9306B6B"/>
    <w:multiLevelType w:val="multilevel"/>
    <w:tmpl w:val="4A2A9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B0D7C0B"/>
    <w:multiLevelType w:val="multilevel"/>
    <w:tmpl w:val="167A9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F02283"/>
    <w:multiLevelType w:val="multilevel"/>
    <w:tmpl w:val="43FE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F704C01"/>
    <w:multiLevelType w:val="hybridMultilevel"/>
    <w:tmpl w:val="147A056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11444538">
    <w:abstractNumId w:val="16"/>
  </w:num>
  <w:num w:numId="2" w16cid:durableId="1955205786">
    <w:abstractNumId w:val="19"/>
  </w:num>
  <w:num w:numId="3" w16cid:durableId="1359089120">
    <w:abstractNumId w:val="11"/>
  </w:num>
  <w:num w:numId="4" w16cid:durableId="1926765347">
    <w:abstractNumId w:val="13"/>
  </w:num>
  <w:num w:numId="5" w16cid:durableId="77289467">
    <w:abstractNumId w:val="15"/>
  </w:num>
  <w:num w:numId="6" w16cid:durableId="499201379">
    <w:abstractNumId w:val="24"/>
  </w:num>
  <w:num w:numId="7" w16cid:durableId="1169370938">
    <w:abstractNumId w:val="27"/>
  </w:num>
  <w:num w:numId="8" w16cid:durableId="194537930">
    <w:abstractNumId w:val="29"/>
  </w:num>
  <w:num w:numId="9" w16cid:durableId="117843152">
    <w:abstractNumId w:val="10"/>
  </w:num>
  <w:num w:numId="10" w16cid:durableId="1966156384">
    <w:abstractNumId w:val="9"/>
  </w:num>
  <w:num w:numId="11" w16cid:durableId="993753890">
    <w:abstractNumId w:val="7"/>
  </w:num>
  <w:num w:numId="12" w16cid:durableId="1707485406">
    <w:abstractNumId w:val="0"/>
  </w:num>
  <w:num w:numId="13" w16cid:durableId="990402930">
    <w:abstractNumId w:val="22"/>
  </w:num>
  <w:num w:numId="14" w16cid:durableId="259073013">
    <w:abstractNumId w:val="12"/>
  </w:num>
  <w:num w:numId="15" w16cid:durableId="1282346251">
    <w:abstractNumId w:val="1"/>
  </w:num>
  <w:num w:numId="16" w16cid:durableId="111243279">
    <w:abstractNumId w:val="3"/>
  </w:num>
  <w:num w:numId="17" w16cid:durableId="41290272">
    <w:abstractNumId w:val="26"/>
  </w:num>
  <w:num w:numId="18" w16cid:durableId="743382844">
    <w:abstractNumId w:val="14"/>
  </w:num>
  <w:num w:numId="19" w16cid:durableId="1312559358">
    <w:abstractNumId w:val="4"/>
  </w:num>
  <w:num w:numId="20" w16cid:durableId="1767264121">
    <w:abstractNumId w:val="30"/>
  </w:num>
  <w:num w:numId="21" w16cid:durableId="854809731">
    <w:abstractNumId w:val="6"/>
  </w:num>
  <w:num w:numId="22" w16cid:durableId="1230192650">
    <w:abstractNumId w:val="5"/>
  </w:num>
  <w:num w:numId="23" w16cid:durableId="2128772013">
    <w:abstractNumId w:val="23"/>
  </w:num>
  <w:num w:numId="24" w16cid:durableId="1040662724">
    <w:abstractNumId w:val="21"/>
  </w:num>
  <w:num w:numId="25" w16cid:durableId="1818494989">
    <w:abstractNumId w:val="25"/>
  </w:num>
  <w:num w:numId="26" w16cid:durableId="1204636907">
    <w:abstractNumId w:val="17"/>
  </w:num>
  <w:num w:numId="27" w16cid:durableId="1404379382">
    <w:abstractNumId w:val="2"/>
  </w:num>
  <w:num w:numId="28" w16cid:durableId="433324983">
    <w:abstractNumId w:val="8"/>
  </w:num>
  <w:num w:numId="29" w16cid:durableId="1883863622">
    <w:abstractNumId w:val="20"/>
  </w:num>
  <w:num w:numId="30" w16cid:durableId="859053692">
    <w:abstractNumId w:val="18"/>
  </w:num>
  <w:num w:numId="31" w16cid:durableId="100089341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EFA"/>
    <w:rsid w:val="00000EA6"/>
    <w:rsid w:val="00001153"/>
    <w:rsid w:val="00015638"/>
    <w:rsid w:val="0001706A"/>
    <w:rsid w:val="0001717B"/>
    <w:rsid w:val="000176E3"/>
    <w:rsid w:val="00021A5A"/>
    <w:rsid w:val="000268DD"/>
    <w:rsid w:val="0003617C"/>
    <w:rsid w:val="00044BDB"/>
    <w:rsid w:val="00051F85"/>
    <w:rsid w:val="00053130"/>
    <w:rsid w:val="0005514C"/>
    <w:rsid w:val="00060DCA"/>
    <w:rsid w:val="00062841"/>
    <w:rsid w:val="00064FBB"/>
    <w:rsid w:val="00072BCC"/>
    <w:rsid w:val="00077C4F"/>
    <w:rsid w:val="00080733"/>
    <w:rsid w:val="000825A9"/>
    <w:rsid w:val="000828E1"/>
    <w:rsid w:val="000861D6"/>
    <w:rsid w:val="00090070"/>
    <w:rsid w:val="00091275"/>
    <w:rsid w:val="00091570"/>
    <w:rsid w:val="000A0BA2"/>
    <w:rsid w:val="000A0DA4"/>
    <w:rsid w:val="000A617A"/>
    <w:rsid w:val="000A712A"/>
    <w:rsid w:val="000B0A3D"/>
    <w:rsid w:val="000B1052"/>
    <w:rsid w:val="000D1DF7"/>
    <w:rsid w:val="000E71D7"/>
    <w:rsid w:val="00100482"/>
    <w:rsid w:val="0010449A"/>
    <w:rsid w:val="00104FF1"/>
    <w:rsid w:val="001143E7"/>
    <w:rsid w:val="00116148"/>
    <w:rsid w:val="00120766"/>
    <w:rsid w:val="001220E6"/>
    <w:rsid w:val="001222DA"/>
    <w:rsid w:val="0014042E"/>
    <w:rsid w:val="00141F72"/>
    <w:rsid w:val="001447F5"/>
    <w:rsid w:val="001454C2"/>
    <w:rsid w:val="00151EBC"/>
    <w:rsid w:val="0015479B"/>
    <w:rsid w:val="001726D1"/>
    <w:rsid w:val="00176DCD"/>
    <w:rsid w:val="0018248F"/>
    <w:rsid w:val="00183058"/>
    <w:rsid w:val="00183662"/>
    <w:rsid w:val="00184007"/>
    <w:rsid w:val="001849BD"/>
    <w:rsid w:val="00193827"/>
    <w:rsid w:val="00193DBD"/>
    <w:rsid w:val="00197F46"/>
    <w:rsid w:val="001A19F3"/>
    <w:rsid w:val="001A3677"/>
    <w:rsid w:val="001A4B7D"/>
    <w:rsid w:val="001A5623"/>
    <w:rsid w:val="001B1CAA"/>
    <w:rsid w:val="001B308C"/>
    <w:rsid w:val="001B791F"/>
    <w:rsid w:val="001C2479"/>
    <w:rsid w:val="001C465B"/>
    <w:rsid w:val="001D1684"/>
    <w:rsid w:val="001D2CC8"/>
    <w:rsid w:val="001D3EE9"/>
    <w:rsid w:val="001E0ED0"/>
    <w:rsid w:val="001E2B62"/>
    <w:rsid w:val="001E440C"/>
    <w:rsid w:val="001E4558"/>
    <w:rsid w:val="001E7B60"/>
    <w:rsid w:val="001F05C8"/>
    <w:rsid w:val="001F2BD9"/>
    <w:rsid w:val="001F51B2"/>
    <w:rsid w:val="001F6825"/>
    <w:rsid w:val="001F68A7"/>
    <w:rsid w:val="00210A6E"/>
    <w:rsid w:val="002135CA"/>
    <w:rsid w:val="00214BA2"/>
    <w:rsid w:val="002153D1"/>
    <w:rsid w:val="00220F7D"/>
    <w:rsid w:val="002211DD"/>
    <w:rsid w:val="002270C7"/>
    <w:rsid w:val="00231532"/>
    <w:rsid w:val="002417B4"/>
    <w:rsid w:val="0026552F"/>
    <w:rsid w:val="00267B60"/>
    <w:rsid w:val="0027710E"/>
    <w:rsid w:val="002901F7"/>
    <w:rsid w:val="002972E9"/>
    <w:rsid w:val="00297A65"/>
    <w:rsid w:val="002C4960"/>
    <w:rsid w:val="002D0142"/>
    <w:rsid w:val="002D379A"/>
    <w:rsid w:val="002D37D2"/>
    <w:rsid w:val="002E18B2"/>
    <w:rsid w:val="002E284B"/>
    <w:rsid w:val="002E465B"/>
    <w:rsid w:val="002E6CDD"/>
    <w:rsid w:val="002E73CA"/>
    <w:rsid w:val="002E7E45"/>
    <w:rsid w:val="002F56A6"/>
    <w:rsid w:val="003052F4"/>
    <w:rsid w:val="00305AA7"/>
    <w:rsid w:val="003178B4"/>
    <w:rsid w:val="00321C2D"/>
    <w:rsid w:val="0032272A"/>
    <w:rsid w:val="003407C2"/>
    <w:rsid w:val="0034104A"/>
    <w:rsid w:val="00344436"/>
    <w:rsid w:val="00346847"/>
    <w:rsid w:val="00351EAD"/>
    <w:rsid w:val="00353AE6"/>
    <w:rsid w:val="0035591C"/>
    <w:rsid w:val="003615A4"/>
    <w:rsid w:val="00373823"/>
    <w:rsid w:val="00375BC6"/>
    <w:rsid w:val="00375D75"/>
    <w:rsid w:val="00382C68"/>
    <w:rsid w:val="003963A8"/>
    <w:rsid w:val="003A4580"/>
    <w:rsid w:val="003A4671"/>
    <w:rsid w:val="003A50E2"/>
    <w:rsid w:val="003B28B5"/>
    <w:rsid w:val="003C18D2"/>
    <w:rsid w:val="003C7836"/>
    <w:rsid w:val="003D0581"/>
    <w:rsid w:val="003D24F9"/>
    <w:rsid w:val="003D4FC4"/>
    <w:rsid w:val="003E003F"/>
    <w:rsid w:val="003E16BD"/>
    <w:rsid w:val="003E1940"/>
    <w:rsid w:val="003E2D7F"/>
    <w:rsid w:val="003E67A4"/>
    <w:rsid w:val="003E6A08"/>
    <w:rsid w:val="003F0E79"/>
    <w:rsid w:val="004044E6"/>
    <w:rsid w:val="00405823"/>
    <w:rsid w:val="00413894"/>
    <w:rsid w:val="00413CA8"/>
    <w:rsid w:val="0041730B"/>
    <w:rsid w:val="00426DB2"/>
    <w:rsid w:val="00437AE5"/>
    <w:rsid w:val="00446F8F"/>
    <w:rsid w:val="00447C84"/>
    <w:rsid w:val="00450B33"/>
    <w:rsid w:val="0045191C"/>
    <w:rsid w:val="00454A03"/>
    <w:rsid w:val="004600D3"/>
    <w:rsid w:val="00473971"/>
    <w:rsid w:val="00473CC6"/>
    <w:rsid w:val="004748D5"/>
    <w:rsid w:val="0049625F"/>
    <w:rsid w:val="004A300F"/>
    <w:rsid w:val="004B553B"/>
    <w:rsid w:val="004C01D9"/>
    <w:rsid w:val="004C5DB5"/>
    <w:rsid w:val="004C6EF1"/>
    <w:rsid w:val="004C7022"/>
    <w:rsid w:val="004D63E9"/>
    <w:rsid w:val="004E1EA5"/>
    <w:rsid w:val="004F34D8"/>
    <w:rsid w:val="004F526B"/>
    <w:rsid w:val="004F64B8"/>
    <w:rsid w:val="004F6889"/>
    <w:rsid w:val="005000E2"/>
    <w:rsid w:val="00503809"/>
    <w:rsid w:val="005101F8"/>
    <w:rsid w:val="00514B9C"/>
    <w:rsid w:val="00520EC9"/>
    <w:rsid w:val="005214E3"/>
    <w:rsid w:val="0052367D"/>
    <w:rsid w:val="00523FEE"/>
    <w:rsid w:val="00531269"/>
    <w:rsid w:val="0053251D"/>
    <w:rsid w:val="005329C8"/>
    <w:rsid w:val="00540D18"/>
    <w:rsid w:val="00552608"/>
    <w:rsid w:val="005573B6"/>
    <w:rsid w:val="005631BB"/>
    <w:rsid w:val="0056479A"/>
    <w:rsid w:val="00566A47"/>
    <w:rsid w:val="005759C1"/>
    <w:rsid w:val="00591183"/>
    <w:rsid w:val="005A1088"/>
    <w:rsid w:val="005A3D5D"/>
    <w:rsid w:val="005B0A51"/>
    <w:rsid w:val="005B3F82"/>
    <w:rsid w:val="005B7C1A"/>
    <w:rsid w:val="005C48B2"/>
    <w:rsid w:val="005D283B"/>
    <w:rsid w:val="005D4318"/>
    <w:rsid w:val="005E130C"/>
    <w:rsid w:val="005E2360"/>
    <w:rsid w:val="005F1586"/>
    <w:rsid w:val="005F24D5"/>
    <w:rsid w:val="005F56F8"/>
    <w:rsid w:val="00600B39"/>
    <w:rsid w:val="00607209"/>
    <w:rsid w:val="0061085E"/>
    <w:rsid w:val="00613222"/>
    <w:rsid w:val="00614D1A"/>
    <w:rsid w:val="0062320E"/>
    <w:rsid w:val="006303D1"/>
    <w:rsid w:val="00636A0D"/>
    <w:rsid w:val="00640EF7"/>
    <w:rsid w:val="00643934"/>
    <w:rsid w:val="00643E34"/>
    <w:rsid w:val="006441B2"/>
    <w:rsid w:val="006500DA"/>
    <w:rsid w:val="00651CCD"/>
    <w:rsid w:val="006564BB"/>
    <w:rsid w:val="0067710B"/>
    <w:rsid w:val="00697AE6"/>
    <w:rsid w:val="006A618E"/>
    <w:rsid w:val="006B3680"/>
    <w:rsid w:val="006B3F53"/>
    <w:rsid w:val="006B778B"/>
    <w:rsid w:val="006E5E0E"/>
    <w:rsid w:val="006E6685"/>
    <w:rsid w:val="006F0352"/>
    <w:rsid w:val="006F0B9C"/>
    <w:rsid w:val="006F6D9B"/>
    <w:rsid w:val="006F7AAF"/>
    <w:rsid w:val="007004CA"/>
    <w:rsid w:val="00703BAB"/>
    <w:rsid w:val="00706E7F"/>
    <w:rsid w:val="0070735D"/>
    <w:rsid w:val="00711E82"/>
    <w:rsid w:val="007175EF"/>
    <w:rsid w:val="00717C0E"/>
    <w:rsid w:val="00730018"/>
    <w:rsid w:val="00737171"/>
    <w:rsid w:val="0074131E"/>
    <w:rsid w:val="007475C8"/>
    <w:rsid w:val="00757482"/>
    <w:rsid w:val="00757A45"/>
    <w:rsid w:val="0076151B"/>
    <w:rsid w:val="007636F6"/>
    <w:rsid w:val="007642BC"/>
    <w:rsid w:val="00777487"/>
    <w:rsid w:val="0078349F"/>
    <w:rsid w:val="00787FD2"/>
    <w:rsid w:val="00791372"/>
    <w:rsid w:val="00793F52"/>
    <w:rsid w:val="00794658"/>
    <w:rsid w:val="007951F5"/>
    <w:rsid w:val="0079551A"/>
    <w:rsid w:val="00796A51"/>
    <w:rsid w:val="00796AF6"/>
    <w:rsid w:val="00797AA6"/>
    <w:rsid w:val="007A0CF5"/>
    <w:rsid w:val="007A171D"/>
    <w:rsid w:val="007A19E9"/>
    <w:rsid w:val="007A7549"/>
    <w:rsid w:val="007B464B"/>
    <w:rsid w:val="007C05EA"/>
    <w:rsid w:val="007C1F55"/>
    <w:rsid w:val="007D732E"/>
    <w:rsid w:val="007E0659"/>
    <w:rsid w:val="007E597F"/>
    <w:rsid w:val="007E5D8D"/>
    <w:rsid w:val="007F3BE0"/>
    <w:rsid w:val="007F57D1"/>
    <w:rsid w:val="007F5B22"/>
    <w:rsid w:val="008026C7"/>
    <w:rsid w:val="0080564B"/>
    <w:rsid w:val="008247ED"/>
    <w:rsid w:val="0082561B"/>
    <w:rsid w:val="008623EF"/>
    <w:rsid w:val="00862FA9"/>
    <w:rsid w:val="008637CC"/>
    <w:rsid w:val="0086442B"/>
    <w:rsid w:val="008724E6"/>
    <w:rsid w:val="00876A54"/>
    <w:rsid w:val="00877ADC"/>
    <w:rsid w:val="00886D46"/>
    <w:rsid w:val="008966CF"/>
    <w:rsid w:val="008A1301"/>
    <w:rsid w:val="008A21AA"/>
    <w:rsid w:val="008A4D7B"/>
    <w:rsid w:val="008A7B8F"/>
    <w:rsid w:val="008C7D4B"/>
    <w:rsid w:val="008D7197"/>
    <w:rsid w:val="008E1FB4"/>
    <w:rsid w:val="008E4A45"/>
    <w:rsid w:val="008E5D05"/>
    <w:rsid w:val="008E6755"/>
    <w:rsid w:val="008E6F7C"/>
    <w:rsid w:val="008F5FDA"/>
    <w:rsid w:val="00903690"/>
    <w:rsid w:val="009102AD"/>
    <w:rsid w:val="00925CDA"/>
    <w:rsid w:val="0092686B"/>
    <w:rsid w:val="009358C9"/>
    <w:rsid w:val="00951A11"/>
    <w:rsid w:val="00952600"/>
    <w:rsid w:val="009529B2"/>
    <w:rsid w:val="00955A7A"/>
    <w:rsid w:val="00960EC0"/>
    <w:rsid w:val="009638D0"/>
    <w:rsid w:val="00967996"/>
    <w:rsid w:val="0098715A"/>
    <w:rsid w:val="00994051"/>
    <w:rsid w:val="009A2B5B"/>
    <w:rsid w:val="009A3AC7"/>
    <w:rsid w:val="009A6517"/>
    <w:rsid w:val="009B16B8"/>
    <w:rsid w:val="009B4099"/>
    <w:rsid w:val="009B5B42"/>
    <w:rsid w:val="009B7C04"/>
    <w:rsid w:val="009C4480"/>
    <w:rsid w:val="009D5003"/>
    <w:rsid w:val="009D5642"/>
    <w:rsid w:val="009E1C83"/>
    <w:rsid w:val="009E3587"/>
    <w:rsid w:val="009E4F15"/>
    <w:rsid w:val="009F7396"/>
    <w:rsid w:val="00A01DC0"/>
    <w:rsid w:val="00A147AD"/>
    <w:rsid w:val="00A15690"/>
    <w:rsid w:val="00A232E8"/>
    <w:rsid w:val="00A27A9D"/>
    <w:rsid w:val="00A31D8D"/>
    <w:rsid w:val="00A33596"/>
    <w:rsid w:val="00A4221A"/>
    <w:rsid w:val="00A50223"/>
    <w:rsid w:val="00A57168"/>
    <w:rsid w:val="00A67152"/>
    <w:rsid w:val="00A70246"/>
    <w:rsid w:val="00A74A32"/>
    <w:rsid w:val="00A75FA8"/>
    <w:rsid w:val="00A82481"/>
    <w:rsid w:val="00A87925"/>
    <w:rsid w:val="00A87EFA"/>
    <w:rsid w:val="00A9480D"/>
    <w:rsid w:val="00A95D5A"/>
    <w:rsid w:val="00A96E7B"/>
    <w:rsid w:val="00A97689"/>
    <w:rsid w:val="00AA0BD5"/>
    <w:rsid w:val="00AB2572"/>
    <w:rsid w:val="00AB31B5"/>
    <w:rsid w:val="00AB6B6F"/>
    <w:rsid w:val="00AC60E8"/>
    <w:rsid w:val="00AC7AF7"/>
    <w:rsid w:val="00AD2C2E"/>
    <w:rsid w:val="00AD4FAB"/>
    <w:rsid w:val="00AD557D"/>
    <w:rsid w:val="00AD7B31"/>
    <w:rsid w:val="00AE0A8C"/>
    <w:rsid w:val="00AE31C3"/>
    <w:rsid w:val="00AE61BB"/>
    <w:rsid w:val="00AF7F8F"/>
    <w:rsid w:val="00B01896"/>
    <w:rsid w:val="00B12814"/>
    <w:rsid w:val="00B16F0D"/>
    <w:rsid w:val="00B17364"/>
    <w:rsid w:val="00B21E14"/>
    <w:rsid w:val="00B22CF6"/>
    <w:rsid w:val="00B32AB3"/>
    <w:rsid w:val="00B41E3A"/>
    <w:rsid w:val="00B4792B"/>
    <w:rsid w:val="00B539D8"/>
    <w:rsid w:val="00B57401"/>
    <w:rsid w:val="00B63B49"/>
    <w:rsid w:val="00B641FF"/>
    <w:rsid w:val="00B644C2"/>
    <w:rsid w:val="00B65DE8"/>
    <w:rsid w:val="00B84568"/>
    <w:rsid w:val="00B84941"/>
    <w:rsid w:val="00B84A56"/>
    <w:rsid w:val="00B85BE4"/>
    <w:rsid w:val="00B9476A"/>
    <w:rsid w:val="00B9798B"/>
    <w:rsid w:val="00BA39FD"/>
    <w:rsid w:val="00BA6FE5"/>
    <w:rsid w:val="00BB0824"/>
    <w:rsid w:val="00BB44D2"/>
    <w:rsid w:val="00BC0C14"/>
    <w:rsid w:val="00BC44A8"/>
    <w:rsid w:val="00BC7038"/>
    <w:rsid w:val="00BD159C"/>
    <w:rsid w:val="00BD20F6"/>
    <w:rsid w:val="00BD437A"/>
    <w:rsid w:val="00BD7C1C"/>
    <w:rsid w:val="00BE3A59"/>
    <w:rsid w:val="00BE50DE"/>
    <w:rsid w:val="00BE5D84"/>
    <w:rsid w:val="00BF5BCC"/>
    <w:rsid w:val="00BF6F73"/>
    <w:rsid w:val="00C01864"/>
    <w:rsid w:val="00C100BE"/>
    <w:rsid w:val="00C156C5"/>
    <w:rsid w:val="00C23123"/>
    <w:rsid w:val="00C31DC5"/>
    <w:rsid w:val="00C33D24"/>
    <w:rsid w:val="00C64BFD"/>
    <w:rsid w:val="00C70AA8"/>
    <w:rsid w:val="00C74A3B"/>
    <w:rsid w:val="00C81A91"/>
    <w:rsid w:val="00C86D89"/>
    <w:rsid w:val="00C86FCF"/>
    <w:rsid w:val="00C94C9B"/>
    <w:rsid w:val="00C9726E"/>
    <w:rsid w:val="00CA2C7D"/>
    <w:rsid w:val="00CA5B07"/>
    <w:rsid w:val="00CB1E35"/>
    <w:rsid w:val="00CC73D0"/>
    <w:rsid w:val="00CD04F3"/>
    <w:rsid w:val="00CD3232"/>
    <w:rsid w:val="00CE00B8"/>
    <w:rsid w:val="00CE20AB"/>
    <w:rsid w:val="00CE3B8F"/>
    <w:rsid w:val="00CE3BF4"/>
    <w:rsid w:val="00CE3C9A"/>
    <w:rsid w:val="00CE5E2A"/>
    <w:rsid w:val="00CF4AD9"/>
    <w:rsid w:val="00CF5657"/>
    <w:rsid w:val="00CF67AC"/>
    <w:rsid w:val="00D03422"/>
    <w:rsid w:val="00D04E5E"/>
    <w:rsid w:val="00D11873"/>
    <w:rsid w:val="00D1632D"/>
    <w:rsid w:val="00D25D10"/>
    <w:rsid w:val="00D26973"/>
    <w:rsid w:val="00D31389"/>
    <w:rsid w:val="00D36614"/>
    <w:rsid w:val="00D41B52"/>
    <w:rsid w:val="00D41DE8"/>
    <w:rsid w:val="00D47743"/>
    <w:rsid w:val="00D47E43"/>
    <w:rsid w:val="00D50AB7"/>
    <w:rsid w:val="00D510AE"/>
    <w:rsid w:val="00D51CDE"/>
    <w:rsid w:val="00D56CB8"/>
    <w:rsid w:val="00D56E2B"/>
    <w:rsid w:val="00D6151F"/>
    <w:rsid w:val="00D63E68"/>
    <w:rsid w:val="00D70057"/>
    <w:rsid w:val="00D76DD6"/>
    <w:rsid w:val="00D85C66"/>
    <w:rsid w:val="00D85F45"/>
    <w:rsid w:val="00D879B7"/>
    <w:rsid w:val="00DA221B"/>
    <w:rsid w:val="00DA4718"/>
    <w:rsid w:val="00DB4B2B"/>
    <w:rsid w:val="00DD26DE"/>
    <w:rsid w:val="00DD3191"/>
    <w:rsid w:val="00DD66B5"/>
    <w:rsid w:val="00DD6AF4"/>
    <w:rsid w:val="00DD7EED"/>
    <w:rsid w:val="00DF54A1"/>
    <w:rsid w:val="00E03025"/>
    <w:rsid w:val="00E062C7"/>
    <w:rsid w:val="00E12A1D"/>
    <w:rsid w:val="00E15AE7"/>
    <w:rsid w:val="00E16901"/>
    <w:rsid w:val="00E343B1"/>
    <w:rsid w:val="00E375E9"/>
    <w:rsid w:val="00E406E9"/>
    <w:rsid w:val="00E40F56"/>
    <w:rsid w:val="00E44E07"/>
    <w:rsid w:val="00E57FAF"/>
    <w:rsid w:val="00E6049C"/>
    <w:rsid w:val="00E61271"/>
    <w:rsid w:val="00E6776A"/>
    <w:rsid w:val="00E7168D"/>
    <w:rsid w:val="00E75A02"/>
    <w:rsid w:val="00E777B1"/>
    <w:rsid w:val="00E817DB"/>
    <w:rsid w:val="00E859B7"/>
    <w:rsid w:val="00E900F2"/>
    <w:rsid w:val="00EA67A3"/>
    <w:rsid w:val="00EA7653"/>
    <w:rsid w:val="00EB2880"/>
    <w:rsid w:val="00EB3591"/>
    <w:rsid w:val="00EB4267"/>
    <w:rsid w:val="00EB7600"/>
    <w:rsid w:val="00EB7E20"/>
    <w:rsid w:val="00ED5CE2"/>
    <w:rsid w:val="00ED752A"/>
    <w:rsid w:val="00EE0E3C"/>
    <w:rsid w:val="00EE7DEB"/>
    <w:rsid w:val="00EF4FD8"/>
    <w:rsid w:val="00EF58FF"/>
    <w:rsid w:val="00EF75E7"/>
    <w:rsid w:val="00F015E1"/>
    <w:rsid w:val="00F139E9"/>
    <w:rsid w:val="00F17957"/>
    <w:rsid w:val="00F17C9E"/>
    <w:rsid w:val="00F207FC"/>
    <w:rsid w:val="00F32914"/>
    <w:rsid w:val="00F35E69"/>
    <w:rsid w:val="00F45023"/>
    <w:rsid w:val="00F50325"/>
    <w:rsid w:val="00F512C8"/>
    <w:rsid w:val="00F62026"/>
    <w:rsid w:val="00F76651"/>
    <w:rsid w:val="00F82BAE"/>
    <w:rsid w:val="00F83A17"/>
    <w:rsid w:val="00F86A47"/>
    <w:rsid w:val="00F94861"/>
    <w:rsid w:val="00FA110B"/>
    <w:rsid w:val="00FA22F7"/>
    <w:rsid w:val="00FA43DA"/>
    <w:rsid w:val="00FB667B"/>
    <w:rsid w:val="00FB71AE"/>
    <w:rsid w:val="00FB71CC"/>
    <w:rsid w:val="00FC00AC"/>
    <w:rsid w:val="00FC4A38"/>
    <w:rsid w:val="00FD40BC"/>
    <w:rsid w:val="00FF2B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89763"/>
  <w15:chartTrackingRefBased/>
  <w15:docId w15:val="{52C966B9-42B5-4897-9446-6540C35E2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73D0"/>
    <w:pPr>
      <w:spacing w:after="0" w:line="240" w:lineRule="auto"/>
      <w:ind w:firstLine="709"/>
      <w:jc w:val="both"/>
    </w:pPr>
    <w:rPr>
      <w:rFonts w:ascii="Times New Roman" w:hAnsi="Times New Roman"/>
      <w:sz w:val="28"/>
    </w:rPr>
  </w:style>
  <w:style w:type="paragraph" w:styleId="1">
    <w:name w:val="heading 1"/>
    <w:basedOn w:val="a"/>
    <w:next w:val="a"/>
    <w:link w:val="10"/>
    <w:uiPriority w:val="9"/>
    <w:qFormat/>
    <w:rsid w:val="00000EA6"/>
    <w:pPr>
      <w:keepNext/>
      <w:keepLines/>
      <w:spacing w:before="360" w:after="80"/>
      <w:jc w:val="center"/>
      <w:outlineLvl w:val="0"/>
    </w:pPr>
    <w:rPr>
      <w:rFonts w:eastAsiaTheme="majorEastAsia" w:cstheme="majorBidi"/>
      <w:b/>
      <w:color w:val="000000" w:themeColor="text1"/>
      <w:szCs w:val="40"/>
    </w:rPr>
  </w:style>
  <w:style w:type="paragraph" w:styleId="2">
    <w:name w:val="heading 2"/>
    <w:basedOn w:val="a"/>
    <w:next w:val="a"/>
    <w:link w:val="20"/>
    <w:uiPriority w:val="9"/>
    <w:unhideWhenUsed/>
    <w:qFormat/>
    <w:rsid w:val="00BD437A"/>
    <w:pPr>
      <w:keepNext/>
      <w:keepLines/>
      <w:spacing w:after="100" w:afterAutospacing="1"/>
      <w:outlineLvl w:val="1"/>
    </w:pPr>
    <w:rPr>
      <w:rFonts w:eastAsiaTheme="majorEastAsia" w:cstheme="majorBidi"/>
      <w:b/>
      <w:color w:val="000000" w:themeColor="text1"/>
      <w:szCs w:val="32"/>
    </w:rPr>
  </w:style>
  <w:style w:type="paragraph" w:styleId="3">
    <w:name w:val="heading 3"/>
    <w:basedOn w:val="a"/>
    <w:next w:val="a"/>
    <w:link w:val="30"/>
    <w:uiPriority w:val="9"/>
    <w:unhideWhenUsed/>
    <w:qFormat/>
    <w:rsid w:val="00BD437A"/>
    <w:pPr>
      <w:keepNext/>
      <w:keepLines/>
      <w:spacing w:before="100" w:beforeAutospacing="1" w:after="100" w:afterAutospacing="1"/>
      <w:jc w:val="center"/>
      <w:outlineLvl w:val="2"/>
    </w:pPr>
    <w:rPr>
      <w:rFonts w:eastAsiaTheme="majorEastAsia" w:cstheme="majorBidi"/>
      <w:b/>
      <w:szCs w:val="28"/>
    </w:rPr>
  </w:style>
  <w:style w:type="paragraph" w:styleId="4">
    <w:name w:val="heading 4"/>
    <w:basedOn w:val="a"/>
    <w:next w:val="a"/>
    <w:link w:val="40"/>
    <w:uiPriority w:val="9"/>
    <w:semiHidden/>
    <w:unhideWhenUsed/>
    <w:qFormat/>
    <w:rsid w:val="004C6EF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4C6EF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C6EF1"/>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C6EF1"/>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C6EF1"/>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C6EF1"/>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0EA6"/>
    <w:rPr>
      <w:rFonts w:ascii="Times New Roman" w:eastAsiaTheme="majorEastAsia" w:hAnsi="Times New Roman" w:cstheme="majorBidi"/>
      <w:b/>
      <w:color w:val="000000" w:themeColor="text1"/>
      <w:sz w:val="28"/>
      <w:szCs w:val="40"/>
    </w:rPr>
  </w:style>
  <w:style w:type="character" w:customStyle="1" w:styleId="20">
    <w:name w:val="Заголовок 2 Знак"/>
    <w:basedOn w:val="a0"/>
    <w:link w:val="2"/>
    <w:uiPriority w:val="9"/>
    <w:rsid w:val="00BD437A"/>
    <w:rPr>
      <w:rFonts w:ascii="Times New Roman" w:eastAsiaTheme="majorEastAsia" w:hAnsi="Times New Roman" w:cstheme="majorBidi"/>
      <w:b/>
      <w:color w:val="000000" w:themeColor="text1"/>
      <w:sz w:val="28"/>
      <w:szCs w:val="32"/>
    </w:rPr>
  </w:style>
  <w:style w:type="character" w:customStyle="1" w:styleId="30">
    <w:name w:val="Заголовок 3 Знак"/>
    <w:basedOn w:val="a0"/>
    <w:link w:val="3"/>
    <w:uiPriority w:val="9"/>
    <w:rsid w:val="00BD437A"/>
    <w:rPr>
      <w:rFonts w:ascii="Times New Roman" w:eastAsiaTheme="majorEastAsia" w:hAnsi="Times New Roman" w:cstheme="majorBidi"/>
      <w:b/>
      <w:sz w:val="28"/>
      <w:szCs w:val="28"/>
    </w:rPr>
  </w:style>
  <w:style w:type="character" w:customStyle="1" w:styleId="40">
    <w:name w:val="Заголовок 4 Знак"/>
    <w:basedOn w:val="a0"/>
    <w:link w:val="4"/>
    <w:uiPriority w:val="9"/>
    <w:semiHidden/>
    <w:rsid w:val="004C6EF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4C6EF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4C6EF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C6EF1"/>
    <w:rPr>
      <w:rFonts w:eastAsiaTheme="majorEastAsia" w:cstheme="majorBidi"/>
      <w:color w:val="595959" w:themeColor="text1" w:themeTint="A6"/>
    </w:rPr>
  </w:style>
  <w:style w:type="character" w:customStyle="1" w:styleId="80">
    <w:name w:val="Заголовок 8 Знак"/>
    <w:basedOn w:val="a0"/>
    <w:link w:val="8"/>
    <w:uiPriority w:val="9"/>
    <w:semiHidden/>
    <w:rsid w:val="004C6EF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C6EF1"/>
    <w:rPr>
      <w:rFonts w:eastAsiaTheme="majorEastAsia" w:cstheme="majorBidi"/>
      <w:color w:val="272727" w:themeColor="text1" w:themeTint="D8"/>
    </w:rPr>
  </w:style>
  <w:style w:type="paragraph" w:styleId="a3">
    <w:name w:val="Title"/>
    <w:basedOn w:val="a"/>
    <w:next w:val="a"/>
    <w:link w:val="a4"/>
    <w:uiPriority w:val="10"/>
    <w:qFormat/>
    <w:rsid w:val="004C6EF1"/>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C6EF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C6EF1"/>
    <w:pPr>
      <w:numPr>
        <w:ilvl w:val="1"/>
      </w:numPr>
      <w:ind w:firstLine="709"/>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4C6EF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C6EF1"/>
    <w:pPr>
      <w:spacing w:before="160"/>
      <w:jc w:val="center"/>
    </w:pPr>
    <w:rPr>
      <w:i/>
      <w:iCs/>
      <w:color w:val="404040" w:themeColor="text1" w:themeTint="BF"/>
    </w:rPr>
  </w:style>
  <w:style w:type="character" w:customStyle="1" w:styleId="22">
    <w:name w:val="Цитата 2 Знак"/>
    <w:basedOn w:val="a0"/>
    <w:link w:val="21"/>
    <w:uiPriority w:val="29"/>
    <w:rsid w:val="004C6EF1"/>
    <w:rPr>
      <w:i/>
      <w:iCs/>
      <w:color w:val="404040" w:themeColor="text1" w:themeTint="BF"/>
    </w:rPr>
  </w:style>
  <w:style w:type="paragraph" w:styleId="a7">
    <w:name w:val="List Paragraph"/>
    <w:basedOn w:val="a"/>
    <w:uiPriority w:val="34"/>
    <w:qFormat/>
    <w:rsid w:val="004C6EF1"/>
    <w:pPr>
      <w:ind w:left="720"/>
      <w:contextualSpacing/>
    </w:pPr>
  </w:style>
  <w:style w:type="character" w:styleId="a8">
    <w:name w:val="Intense Emphasis"/>
    <w:basedOn w:val="a0"/>
    <w:uiPriority w:val="21"/>
    <w:qFormat/>
    <w:rsid w:val="004C6EF1"/>
    <w:rPr>
      <w:i/>
      <w:iCs/>
      <w:color w:val="0F4761" w:themeColor="accent1" w:themeShade="BF"/>
    </w:rPr>
  </w:style>
  <w:style w:type="paragraph" w:styleId="a9">
    <w:name w:val="Intense Quote"/>
    <w:basedOn w:val="a"/>
    <w:next w:val="a"/>
    <w:link w:val="aa"/>
    <w:uiPriority w:val="30"/>
    <w:qFormat/>
    <w:rsid w:val="004C6E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4C6EF1"/>
    <w:rPr>
      <w:i/>
      <w:iCs/>
      <w:color w:val="0F4761" w:themeColor="accent1" w:themeShade="BF"/>
    </w:rPr>
  </w:style>
  <w:style w:type="character" w:styleId="ab">
    <w:name w:val="Intense Reference"/>
    <w:basedOn w:val="a0"/>
    <w:uiPriority w:val="32"/>
    <w:qFormat/>
    <w:rsid w:val="004C6EF1"/>
    <w:rPr>
      <w:b/>
      <w:bCs/>
      <w:smallCaps/>
      <w:color w:val="0F4761" w:themeColor="accent1" w:themeShade="BF"/>
      <w:spacing w:val="5"/>
    </w:rPr>
  </w:style>
  <w:style w:type="paragraph" w:styleId="ac">
    <w:name w:val="Normal (Web)"/>
    <w:basedOn w:val="a"/>
    <w:uiPriority w:val="99"/>
    <w:semiHidden/>
    <w:unhideWhenUsed/>
    <w:rsid w:val="001849BD"/>
    <w:pPr>
      <w:spacing w:before="100" w:beforeAutospacing="1" w:after="100" w:afterAutospacing="1"/>
      <w:jc w:val="left"/>
    </w:pPr>
    <w:rPr>
      <w:rFonts w:eastAsia="Times New Roman" w:cs="Times New Roman"/>
      <w:szCs w:val="24"/>
      <w:lang w:eastAsia="ru-RU"/>
    </w:rPr>
  </w:style>
  <w:style w:type="table" w:styleId="ad">
    <w:name w:val="Table Grid"/>
    <w:basedOn w:val="a1"/>
    <w:uiPriority w:val="39"/>
    <w:rsid w:val="003E19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 Spacing"/>
    <w:uiPriority w:val="1"/>
    <w:qFormat/>
    <w:rsid w:val="007004CA"/>
    <w:pPr>
      <w:spacing w:after="0" w:line="240" w:lineRule="auto"/>
    </w:pPr>
    <w:rPr>
      <w:rFonts w:ascii="Times New Roman" w:hAnsi="Times New Roman"/>
      <w:kern w:val="2"/>
      <w:sz w:val="28"/>
      <w:szCs w:val="24"/>
      <w14:ligatures w14:val="standardContextual"/>
    </w:rPr>
  </w:style>
  <w:style w:type="paragraph" w:customStyle="1" w:styleId="c2">
    <w:name w:val="c2"/>
    <w:basedOn w:val="a"/>
    <w:rsid w:val="00613222"/>
    <w:pPr>
      <w:spacing w:before="100" w:beforeAutospacing="1" w:after="100" w:afterAutospacing="1"/>
      <w:jc w:val="left"/>
    </w:pPr>
    <w:rPr>
      <w:rFonts w:eastAsia="Times New Roman" w:cs="Times New Roman"/>
      <w:sz w:val="24"/>
      <w:szCs w:val="24"/>
      <w:lang w:eastAsia="ru-RU"/>
    </w:rPr>
  </w:style>
  <w:style w:type="character" w:customStyle="1" w:styleId="c4">
    <w:name w:val="c4"/>
    <w:basedOn w:val="a0"/>
    <w:rsid w:val="00613222"/>
  </w:style>
  <w:style w:type="character" w:styleId="af">
    <w:name w:val="Strong"/>
    <w:basedOn w:val="a0"/>
    <w:uiPriority w:val="22"/>
    <w:qFormat/>
    <w:rsid w:val="00DB4B2B"/>
    <w:rPr>
      <w:b/>
      <w:bCs/>
    </w:rPr>
  </w:style>
  <w:style w:type="character" w:styleId="af0">
    <w:name w:val="Hyperlink"/>
    <w:basedOn w:val="a0"/>
    <w:uiPriority w:val="99"/>
    <w:unhideWhenUsed/>
    <w:rsid w:val="00AF7F8F"/>
    <w:rPr>
      <w:color w:val="467886" w:themeColor="hyperlink"/>
      <w:u w:val="single"/>
    </w:rPr>
  </w:style>
  <w:style w:type="character" w:customStyle="1" w:styleId="11">
    <w:name w:val="Неразрешенное упоминание1"/>
    <w:basedOn w:val="a0"/>
    <w:uiPriority w:val="99"/>
    <w:semiHidden/>
    <w:unhideWhenUsed/>
    <w:rsid w:val="007B46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8098">
      <w:bodyDiv w:val="1"/>
      <w:marLeft w:val="0"/>
      <w:marRight w:val="0"/>
      <w:marTop w:val="0"/>
      <w:marBottom w:val="0"/>
      <w:divBdr>
        <w:top w:val="none" w:sz="0" w:space="0" w:color="auto"/>
        <w:left w:val="none" w:sz="0" w:space="0" w:color="auto"/>
        <w:bottom w:val="none" w:sz="0" w:space="0" w:color="auto"/>
        <w:right w:val="none" w:sz="0" w:space="0" w:color="auto"/>
      </w:divBdr>
    </w:div>
    <w:div w:id="54941234">
      <w:bodyDiv w:val="1"/>
      <w:marLeft w:val="0"/>
      <w:marRight w:val="0"/>
      <w:marTop w:val="0"/>
      <w:marBottom w:val="0"/>
      <w:divBdr>
        <w:top w:val="none" w:sz="0" w:space="0" w:color="auto"/>
        <w:left w:val="none" w:sz="0" w:space="0" w:color="auto"/>
        <w:bottom w:val="none" w:sz="0" w:space="0" w:color="auto"/>
        <w:right w:val="none" w:sz="0" w:space="0" w:color="auto"/>
      </w:divBdr>
    </w:div>
    <w:div w:id="103306552">
      <w:bodyDiv w:val="1"/>
      <w:marLeft w:val="0"/>
      <w:marRight w:val="0"/>
      <w:marTop w:val="0"/>
      <w:marBottom w:val="0"/>
      <w:divBdr>
        <w:top w:val="none" w:sz="0" w:space="0" w:color="auto"/>
        <w:left w:val="none" w:sz="0" w:space="0" w:color="auto"/>
        <w:bottom w:val="none" w:sz="0" w:space="0" w:color="auto"/>
        <w:right w:val="none" w:sz="0" w:space="0" w:color="auto"/>
      </w:divBdr>
    </w:div>
    <w:div w:id="141239960">
      <w:bodyDiv w:val="1"/>
      <w:marLeft w:val="0"/>
      <w:marRight w:val="0"/>
      <w:marTop w:val="0"/>
      <w:marBottom w:val="0"/>
      <w:divBdr>
        <w:top w:val="none" w:sz="0" w:space="0" w:color="auto"/>
        <w:left w:val="none" w:sz="0" w:space="0" w:color="auto"/>
        <w:bottom w:val="none" w:sz="0" w:space="0" w:color="auto"/>
        <w:right w:val="none" w:sz="0" w:space="0" w:color="auto"/>
      </w:divBdr>
    </w:div>
    <w:div w:id="212664818">
      <w:bodyDiv w:val="1"/>
      <w:marLeft w:val="0"/>
      <w:marRight w:val="0"/>
      <w:marTop w:val="0"/>
      <w:marBottom w:val="0"/>
      <w:divBdr>
        <w:top w:val="none" w:sz="0" w:space="0" w:color="auto"/>
        <w:left w:val="none" w:sz="0" w:space="0" w:color="auto"/>
        <w:bottom w:val="none" w:sz="0" w:space="0" w:color="auto"/>
        <w:right w:val="none" w:sz="0" w:space="0" w:color="auto"/>
      </w:divBdr>
    </w:div>
    <w:div w:id="263808793">
      <w:bodyDiv w:val="1"/>
      <w:marLeft w:val="0"/>
      <w:marRight w:val="0"/>
      <w:marTop w:val="0"/>
      <w:marBottom w:val="0"/>
      <w:divBdr>
        <w:top w:val="none" w:sz="0" w:space="0" w:color="auto"/>
        <w:left w:val="none" w:sz="0" w:space="0" w:color="auto"/>
        <w:bottom w:val="none" w:sz="0" w:space="0" w:color="auto"/>
        <w:right w:val="none" w:sz="0" w:space="0" w:color="auto"/>
      </w:divBdr>
    </w:div>
    <w:div w:id="293213971">
      <w:bodyDiv w:val="1"/>
      <w:marLeft w:val="0"/>
      <w:marRight w:val="0"/>
      <w:marTop w:val="0"/>
      <w:marBottom w:val="0"/>
      <w:divBdr>
        <w:top w:val="none" w:sz="0" w:space="0" w:color="auto"/>
        <w:left w:val="none" w:sz="0" w:space="0" w:color="auto"/>
        <w:bottom w:val="none" w:sz="0" w:space="0" w:color="auto"/>
        <w:right w:val="none" w:sz="0" w:space="0" w:color="auto"/>
      </w:divBdr>
    </w:div>
    <w:div w:id="325936244">
      <w:bodyDiv w:val="1"/>
      <w:marLeft w:val="0"/>
      <w:marRight w:val="0"/>
      <w:marTop w:val="0"/>
      <w:marBottom w:val="0"/>
      <w:divBdr>
        <w:top w:val="none" w:sz="0" w:space="0" w:color="auto"/>
        <w:left w:val="none" w:sz="0" w:space="0" w:color="auto"/>
        <w:bottom w:val="none" w:sz="0" w:space="0" w:color="auto"/>
        <w:right w:val="none" w:sz="0" w:space="0" w:color="auto"/>
      </w:divBdr>
    </w:div>
    <w:div w:id="332489420">
      <w:bodyDiv w:val="1"/>
      <w:marLeft w:val="0"/>
      <w:marRight w:val="0"/>
      <w:marTop w:val="0"/>
      <w:marBottom w:val="0"/>
      <w:divBdr>
        <w:top w:val="none" w:sz="0" w:space="0" w:color="auto"/>
        <w:left w:val="none" w:sz="0" w:space="0" w:color="auto"/>
        <w:bottom w:val="none" w:sz="0" w:space="0" w:color="auto"/>
        <w:right w:val="none" w:sz="0" w:space="0" w:color="auto"/>
      </w:divBdr>
    </w:div>
    <w:div w:id="390495303">
      <w:bodyDiv w:val="1"/>
      <w:marLeft w:val="0"/>
      <w:marRight w:val="0"/>
      <w:marTop w:val="0"/>
      <w:marBottom w:val="0"/>
      <w:divBdr>
        <w:top w:val="none" w:sz="0" w:space="0" w:color="auto"/>
        <w:left w:val="none" w:sz="0" w:space="0" w:color="auto"/>
        <w:bottom w:val="none" w:sz="0" w:space="0" w:color="auto"/>
        <w:right w:val="none" w:sz="0" w:space="0" w:color="auto"/>
      </w:divBdr>
      <w:divsChild>
        <w:div w:id="1513566717">
          <w:marLeft w:val="0"/>
          <w:marRight w:val="0"/>
          <w:marTop w:val="0"/>
          <w:marBottom w:val="0"/>
          <w:divBdr>
            <w:top w:val="none" w:sz="0" w:space="0" w:color="auto"/>
            <w:left w:val="none" w:sz="0" w:space="0" w:color="auto"/>
            <w:bottom w:val="none" w:sz="0" w:space="0" w:color="auto"/>
            <w:right w:val="none" w:sz="0" w:space="0" w:color="auto"/>
          </w:divBdr>
        </w:div>
        <w:div w:id="1895699605">
          <w:marLeft w:val="0"/>
          <w:marRight w:val="0"/>
          <w:marTop w:val="150"/>
          <w:marBottom w:val="0"/>
          <w:divBdr>
            <w:top w:val="none" w:sz="0" w:space="0" w:color="auto"/>
            <w:left w:val="none" w:sz="0" w:space="0" w:color="auto"/>
            <w:bottom w:val="none" w:sz="0" w:space="0" w:color="auto"/>
            <w:right w:val="none" w:sz="0" w:space="0" w:color="auto"/>
          </w:divBdr>
        </w:div>
      </w:divsChild>
    </w:div>
    <w:div w:id="914168487">
      <w:bodyDiv w:val="1"/>
      <w:marLeft w:val="0"/>
      <w:marRight w:val="0"/>
      <w:marTop w:val="0"/>
      <w:marBottom w:val="0"/>
      <w:divBdr>
        <w:top w:val="none" w:sz="0" w:space="0" w:color="auto"/>
        <w:left w:val="none" w:sz="0" w:space="0" w:color="auto"/>
        <w:bottom w:val="none" w:sz="0" w:space="0" w:color="auto"/>
        <w:right w:val="none" w:sz="0" w:space="0" w:color="auto"/>
      </w:divBdr>
    </w:div>
    <w:div w:id="1101611877">
      <w:bodyDiv w:val="1"/>
      <w:marLeft w:val="0"/>
      <w:marRight w:val="0"/>
      <w:marTop w:val="0"/>
      <w:marBottom w:val="0"/>
      <w:divBdr>
        <w:top w:val="none" w:sz="0" w:space="0" w:color="auto"/>
        <w:left w:val="none" w:sz="0" w:space="0" w:color="auto"/>
        <w:bottom w:val="none" w:sz="0" w:space="0" w:color="auto"/>
        <w:right w:val="none" w:sz="0" w:space="0" w:color="auto"/>
      </w:divBdr>
    </w:div>
    <w:div w:id="1226065821">
      <w:bodyDiv w:val="1"/>
      <w:marLeft w:val="0"/>
      <w:marRight w:val="0"/>
      <w:marTop w:val="0"/>
      <w:marBottom w:val="0"/>
      <w:divBdr>
        <w:top w:val="none" w:sz="0" w:space="0" w:color="auto"/>
        <w:left w:val="none" w:sz="0" w:space="0" w:color="auto"/>
        <w:bottom w:val="none" w:sz="0" w:space="0" w:color="auto"/>
        <w:right w:val="none" w:sz="0" w:space="0" w:color="auto"/>
      </w:divBdr>
      <w:divsChild>
        <w:div w:id="1500467509">
          <w:marLeft w:val="0"/>
          <w:marRight w:val="0"/>
          <w:marTop w:val="0"/>
          <w:marBottom w:val="0"/>
          <w:divBdr>
            <w:top w:val="none" w:sz="0" w:space="0" w:color="auto"/>
            <w:left w:val="none" w:sz="0" w:space="0" w:color="auto"/>
            <w:bottom w:val="none" w:sz="0" w:space="0" w:color="auto"/>
            <w:right w:val="none" w:sz="0" w:space="0" w:color="auto"/>
          </w:divBdr>
        </w:div>
        <w:div w:id="912161449">
          <w:marLeft w:val="0"/>
          <w:marRight w:val="0"/>
          <w:marTop w:val="150"/>
          <w:marBottom w:val="0"/>
          <w:divBdr>
            <w:top w:val="none" w:sz="0" w:space="0" w:color="auto"/>
            <w:left w:val="none" w:sz="0" w:space="0" w:color="auto"/>
            <w:bottom w:val="none" w:sz="0" w:space="0" w:color="auto"/>
            <w:right w:val="none" w:sz="0" w:space="0" w:color="auto"/>
          </w:divBdr>
        </w:div>
      </w:divsChild>
    </w:div>
    <w:div w:id="1323121311">
      <w:bodyDiv w:val="1"/>
      <w:marLeft w:val="0"/>
      <w:marRight w:val="0"/>
      <w:marTop w:val="0"/>
      <w:marBottom w:val="0"/>
      <w:divBdr>
        <w:top w:val="none" w:sz="0" w:space="0" w:color="auto"/>
        <w:left w:val="none" w:sz="0" w:space="0" w:color="auto"/>
        <w:bottom w:val="none" w:sz="0" w:space="0" w:color="auto"/>
        <w:right w:val="none" w:sz="0" w:space="0" w:color="auto"/>
      </w:divBdr>
    </w:div>
    <w:div w:id="1465583517">
      <w:bodyDiv w:val="1"/>
      <w:marLeft w:val="0"/>
      <w:marRight w:val="0"/>
      <w:marTop w:val="0"/>
      <w:marBottom w:val="0"/>
      <w:divBdr>
        <w:top w:val="none" w:sz="0" w:space="0" w:color="auto"/>
        <w:left w:val="none" w:sz="0" w:space="0" w:color="auto"/>
        <w:bottom w:val="none" w:sz="0" w:space="0" w:color="auto"/>
        <w:right w:val="none" w:sz="0" w:space="0" w:color="auto"/>
      </w:divBdr>
    </w:div>
    <w:div w:id="1486775882">
      <w:bodyDiv w:val="1"/>
      <w:marLeft w:val="0"/>
      <w:marRight w:val="0"/>
      <w:marTop w:val="0"/>
      <w:marBottom w:val="0"/>
      <w:divBdr>
        <w:top w:val="none" w:sz="0" w:space="0" w:color="auto"/>
        <w:left w:val="none" w:sz="0" w:space="0" w:color="auto"/>
        <w:bottom w:val="none" w:sz="0" w:space="0" w:color="auto"/>
        <w:right w:val="none" w:sz="0" w:space="0" w:color="auto"/>
      </w:divBdr>
    </w:div>
    <w:div w:id="1517504582">
      <w:bodyDiv w:val="1"/>
      <w:marLeft w:val="0"/>
      <w:marRight w:val="0"/>
      <w:marTop w:val="0"/>
      <w:marBottom w:val="0"/>
      <w:divBdr>
        <w:top w:val="none" w:sz="0" w:space="0" w:color="auto"/>
        <w:left w:val="none" w:sz="0" w:space="0" w:color="auto"/>
        <w:bottom w:val="none" w:sz="0" w:space="0" w:color="auto"/>
        <w:right w:val="none" w:sz="0" w:space="0" w:color="auto"/>
      </w:divBdr>
    </w:div>
    <w:div w:id="1592009714">
      <w:bodyDiv w:val="1"/>
      <w:marLeft w:val="0"/>
      <w:marRight w:val="0"/>
      <w:marTop w:val="0"/>
      <w:marBottom w:val="0"/>
      <w:divBdr>
        <w:top w:val="none" w:sz="0" w:space="0" w:color="auto"/>
        <w:left w:val="none" w:sz="0" w:space="0" w:color="auto"/>
        <w:bottom w:val="none" w:sz="0" w:space="0" w:color="auto"/>
        <w:right w:val="none" w:sz="0" w:space="0" w:color="auto"/>
      </w:divBdr>
    </w:div>
    <w:div w:id="1593391996">
      <w:bodyDiv w:val="1"/>
      <w:marLeft w:val="0"/>
      <w:marRight w:val="0"/>
      <w:marTop w:val="0"/>
      <w:marBottom w:val="0"/>
      <w:divBdr>
        <w:top w:val="none" w:sz="0" w:space="0" w:color="auto"/>
        <w:left w:val="none" w:sz="0" w:space="0" w:color="auto"/>
        <w:bottom w:val="none" w:sz="0" w:space="0" w:color="auto"/>
        <w:right w:val="none" w:sz="0" w:space="0" w:color="auto"/>
      </w:divBdr>
    </w:div>
    <w:div w:id="1610428626">
      <w:bodyDiv w:val="1"/>
      <w:marLeft w:val="0"/>
      <w:marRight w:val="0"/>
      <w:marTop w:val="0"/>
      <w:marBottom w:val="0"/>
      <w:divBdr>
        <w:top w:val="none" w:sz="0" w:space="0" w:color="auto"/>
        <w:left w:val="none" w:sz="0" w:space="0" w:color="auto"/>
        <w:bottom w:val="none" w:sz="0" w:space="0" w:color="auto"/>
        <w:right w:val="none" w:sz="0" w:space="0" w:color="auto"/>
      </w:divBdr>
    </w:div>
    <w:div w:id="1626346721">
      <w:bodyDiv w:val="1"/>
      <w:marLeft w:val="0"/>
      <w:marRight w:val="0"/>
      <w:marTop w:val="0"/>
      <w:marBottom w:val="0"/>
      <w:divBdr>
        <w:top w:val="none" w:sz="0" w:space="0" w:color="auto"/>
        <w:left w:val="none" w:sz="0" w:space="0" w:color="auto"/>
        <w:bottom w:val="none" w:sz="0" w:space="0" w:color="auto"/>
        <w:right w:val="none" w:sz="0" w:space="0" w:color="auto"/>
      </w:divBdr>
    </w:div>
    <w:div w:id="1643583460">
      <w:bodyDiv w:val="1"/>
      <w:marLeft w:val="0"/>
      <w:marRight w:val="0"/>
      <w:marTop w:val="0"/>
      <w:marBottom w:val="0"/>
      <w:divBdr>
        <w:top w:val="none" w:sz="0" w:space="0" w:color="auto"/>
        <w:left w:val="none" w:sz="0" w:space="0" w:color="auto"/>
        <w:bottom w:val="none" w:sz="0" w:space="0" w:color="auto"/>
        <w:right w:val="none" w:sz="0" w:space="0" w:color="auto"/>
      </w:divBdr>
    </w:div>
    <w:div w:id="1723871255">
      <w:bodyDiv w:val="1"/>
      <w:marLeft w:val="0"/>
      <w:marRight w:val="0"/>
      <w:marTop w:val="0"/>
      <w:marBottom w:val="0"/>
      <w:divBdr>
        <w:top w:val="none" w:sz="0" w:space="0" w:color="auto"/>
        <w:left w:val="none" w:sz="0" w:space="0" w:color="auto"/>
        <w:bottom w:val="none" w:sz="0" w:space="0" w:color="auto"/>
        <w:right w:val="none" w:sz="0" w:space="0" w:color="auto"/>
      </w:divBdr>
    </w:div>
    <w:div w:id="1730879391">
      <w:bodyDiv w:val="1"/>
      <w:marLeft w:val="0"/>
      <w:marRight w:val="0"/>
      <w:marTop w:val="0"/>
      <w:marBottom w:val="0"/>
      <w:divBdr>
        <w:top w:val="none" w:sz="0" w:space="0" w:color="auto"/>
        <w:left w:val="none" w:sz="0" w:space="0" w:color="auto"/>
        <w:bottom w:val="none" w:sz="0" w:space="0" w:color="auto"/>
        <w:right w:val="none" w:sz="0" w:space="0" w:color="auto"/>
      </w:divBdr>
    </w:div>
    <w:div w:id="1989434198">
      <w:bodyDiv w:val="1"/>
      <w:marLeft w:val="0"/>
      <w:marRight w:val="0"/>
      <w:marTop w:val="0"/>
      <w:marBottom w:val="0"/>
      <w:divBdr>
        <w:top w:val="none" w:sz="0" w:space="0" w:color="auto"/>
        <w:left w:val="none" w:sz="0" w:space="0" w:color="auto"/>
        <w:bottom w:val="none" w:sz="0" w:space="0" w:color="auto"/>
        <w:right w:val="none" w:sz="0" w:space="0" w:color="auto"/>
      </w:divBdr>
    </w:div>
    <w:div w:id="2019573266">
      <w:bodyDiv w:val="1"/>
      <w:marLeft w:val="0"/>
      <w:marRight w:val="0"/>
      <w:marTop w:val="0"/>
      <w:marBottom w:val="0"/>
      <w:divBdr>
        <w:top w:val="none" w:sz="0" w:space="0" w:color="auto"/>
        <w:left w:val="none" w:sz="0" w:space="0" w:color="auto"/>
        <w:bottom w:val="none" w:sz="0" w:space="0" w:color="auto"/>
        <w:right w:val="none" w:sz="0" w:space="0" w:color="auto"/>
      </w:divBdr>
      <w:divsChild>
        <w:div w:id="501699572">
          <w:marLeft w:val="0"/>
          <w:marRight w:val="0"/>
          <w:marTop w:val="0"/>
          <w:marBottom w:val="0"/>
          <w:divBdr>
            <w:top w:val="none" w:sz="0" w:space="0" w:color="auto"/>
            <w:left w:val="none" w:sz="0" w:space="0" w:color="auto"/>
            <w:bottom w:val="none" w:sz="0" w:space="0" w:color="auto"/>
            <w:right w:val="none" w:sz="0" w:space="0" w:color="auto"/>
          </w:divBdr>
        </w:div>
        <w:div w:id="73818565">
          <w:marLeft w:val="0"/>
          <w:marRight w:val="0"/>
          <w:marTop w:val="150"/>
          <w:marBottom w:val="0"/>
          <w:divBdr>
            <w:top w:val="none" w:sz="0" w:space="0" w:color="auto"/>
            <w:left w:val="none" w:sz="0" w:space="0" w:color="auto"/>
            <w:bottom w:val="none" w:sz="0" w:space="0" w:color="auto"/>
            <w:right w:val="none" w:sz="0" w:space="0" w:color="auto"/>
          </w:divBdr>
        </w:div>
      </w:divsChild>
    </w:div>
    <w:div w:id="2029406092">
      <w:bodyDiv w:val="1"/>
      <w:marLeft w:val="0"/>
      <w:marRight w:val="0"/>
      <w:marTop w:val="0"/>
      <w:marBottom w:val="0"/>
      <w:divBdr>
        <w:top w:val="none" w:sz="0" w:space="0" w:color="auto"/>
        <w:left w:val="none" w:sz="0" w:space="0" w:color="auto"/>
        <w:bottom w:val="none" w:sz="0" w:space="0" w:color="auto"/>
        <w:right w:val="none" w:sz="0" w:space="0" w:color="auto"/>
      </w:divBdr>
    </w:div>
    <w:div w:id="2098550817">
      <w:bodyDiv w:val="1"/>
      <w:marLeft w:val="0"/>
      <w:marRight w:val="0"/>
      <w:marTop w:val="0"/>
      <w:marBottom w:val="0"/>
      <w:divBdr>
        <w:top w:val="none" w:sz="0" w:space="0" w:color="auto"/>
        <w:left w:val="none" w:sz="0" w:space="0" w:color="auto"/>
        <w:bottom w:val="none" w:sz="0" w:space="0" w:color="auto"/>
        <w:right w:val="none" w:sz="0" w:space="0" w:color="auto"/>
      </w:divBdr>
    </w:div>
    <w:div w:id="2115636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OneDrive\Desktop\&#1050;&#1054;&#1052;&#1067;\&#1064;&#1072;&#1073;&#1083;&#1086;&#1085;%20&#1050;&#1054;&#1052;&#1099;.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КОМы</Template>
  <TotalTime>5</TotalTime>
  <Pages>8</Pages>
  <Words>2202</Words>
  <Characters>12556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 Veligura</dc:creator>
  <cp:keywords/>
  <dc:description/>
  <cp:lastModifiedBy>Пользователь</cp:lastModifiedBy>
  <cp:revision>2</cp:revision>
  <dcterms:created xsi:type="dcterms:W3CDTF">2025-03-23T10:58:00Z</dcterms:created>
  <dcterms:modified xsi:type="dcterms:W3CDTF">2025-03-23T10:58:00Z</dcterms:modified>
</cp:coreProperties>
</file>