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1BE1D" w14:textId="13877612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4E37E450" w:rsidR="009102AD" w:rsidRDefault="009102AD" w:rsidP="009102AD">
      <w:r>
        <w:t>Компетенции (индикаторы):</w:t>
      </w:r>
      <w:r w:rsidR="005C2319" w:rsidRPr="005C2319">
        <w:t xml:space="preserve"> ОПК-5</w:t>
      </w:r>
      <w:r w:rsidR="005C2319">
        <w:t xml:space="preserve"> (ОПК-5.1)</w:t>
      </w:r>
      <w:r w:rsidR="005C2319" w:rsidRPr="005C2319">
        <w:t>, ОПК-6</w:t>
      </w:r>
      <w:r w:rsidR="005C2319">
        <w:t xml:space="preserve"> (ОПК-6.1)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7E698BA3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7B34527F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6740A821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CD4FDD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56785308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60D22EE6" w:rsidR="009102AD" w:rsidRDefault="009102AD" w:rsidP="009102AD">
      <w:r>
        <w:lastRenderedPageBreak/>
        <w:t>Компетенции (индикаторы):</w:t>
      </w:r>
      <w:r w:rsidR="005C2319" w:rsidRPr="005C2319">
        <w:t xml:space="preserve"> ОПК-5 (ОПК-5.1), ОПК-6 (ОПК-6.1)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4CC7150F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CD4FDD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CD4FDD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CD4FDD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CD4FDD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CD4FDD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62A82291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(А2)/</w:t>
      </w:r>
      <w:proofErr w:type="spellStart"/>
      <w:r>
        <w:t>sin</w:t>
      </w:r>
      <w:proofErr w:type="spellEnd"/>
      <w:r>
        <w:t>(А</w:t>
      </w:r>
      <w:proofErr w:type="gramStart"/>
      <w:r>
        <w:t>1)*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0E8553C8" w:rsidR="009102AD" w:rsidRDefault="009102AD" w:rsidP="009102AD">
      <w:r>
        <w:lastRenderedPageBreak/>
        <w:t>Компетенции (индикаторы):</w:t>
      </w:r>
      <w:r w:rsidR="005C2319" w:rsidRPr="005C2319">
        <w:t xml:space="preserve"> ОПК-5 (ОПК-5.1), ОПК-6 (ОПК-6.1)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5F2F2B8D" w:rsidR="009102AD" w:rsidRDefault="009102AD" w:rsidP="009102AD">
      <w:r>
        <w:t>Компетенции (индикаторы):</w:t>
      </w:r>
      <w:r w:rsidR="005C2319" w:rsidRPr="005C2319">
        <w:t xml:space="preserve"> ОПК-5 (ОПК-5.1), ОПК-6 (ОПК-6.1)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2340AF29" w:rsidR="00FF2B8B" w:rsidRDefault="001A4B7D" w:rsidP="00FF2B8B">
      <w:r>
        <w:t>Компетенции (индикаторы)</w:t>
      </w:r>
      <w:r w:rsidR="00B12814">
        <w:t>:</w:t>
      </w:r>
      <w:r w:rsidR="005C2319" w:rsidRPr="005C2319">
        <w:t xml:space="preserve"> ОПК-5 (ОПК-5.1), ОПК-6 (ОПК-6.1)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4CB3CE0A" w:rsidR="00FB667B" w:rsidRDefault="00FB667B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lastRenderedPageBreak/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536B1076" w:rsidR="00E900F2" w:rsidRDefault="00E900F2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47946C50" w:rsidR="00FF2B8B" w:rsidRDefault="00E900F2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380E5FFC" w:rsidR="00FF2B8B" w:rsidRDefault="00E900F2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250B160B" w:rsidR="00E900F2" w:rsidRDefault="00062841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lastRenderedPageBreak/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23DF0BE5" w:rsidR="00FF2B8B" w:rsidRDefault="00062841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4B946913" w:rsidR="00FF2B8B" w:rsidRPr="00062841" w:rsidRDefault="00062841" w:rsidP="00FF2B8B">
      <w:pPr>
        <w:rPr>
          <w:b/>
          <w:bCs/>
        </w:rPr>
      </w:pPr>
      <w:r>
        <w:t>Компетенции (индикаторы):</w:t>
      </w:r>
      <w:r w:rsidR="005C2319" w:rsidRPr="005C2319">
        <w:t xml:space="preserve"> ОПК-5 (ОПК-5.1), ОПК-6 (ОПК-6.1)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164CEF9B" w:rsidR="00FF2B8B" w:rsidRDefault="00994051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7A6447EC" w:rsidR="00FF2B8B" w:rsidRDefault="00994051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lastRenderedPageBreak/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675EA3F7" w:rsidR="00FF2B8B" w:rsidRDefault="00072BCC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565531B5" w:rsidR="00FF2B8B" w:rsidRDefault="00091570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3D2D4C3B" w:rsidR="00FF2B8B" w:rsidRDefault="00091570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30045AF3" w:rsidR="00FF2B8B" w:rsidRDefault="00D76DD6" w:rsidP="00FF2B8B">
      <w:r>
        <w:t>Компетенции (индикаторы):</w:t>
      </w:r>
      <w:r w:rsidR="005C2319" w:rsidRPr="005C2319">
        <w:t xml:space="preserve"> ОПК-5 (ОПК-5.1), ОПК-6 (ОПК-6.1)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27F85CB7" w:rsidR="00D76DD6" w:rsidRDefault="00D76DD6" w:rsidP="00FF2B8B">
      <w:r>
        <w:lastRenderedPageBreak/>
        <w:t>Компетенции (индикаторы):</w:t>
      </w:r>
      <w:r w:rsidR="005C2319" w:rsidRPr="005C2319">
        <w:t xml:space="preserve"> ОПК-5 (ОПК-5.1), ОПК-6 (ОПК-6.1)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043AA1BA" w:rsidR="003D24F9" w:rsidRDefault="00D510AE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38058AEB" w:rsidR="003D24F9" w:rsidRDefault="002E18B2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6EAA5882" w:rsidR="003D24F9" w:rsidRDefault="002E18B2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5F5714D9" w:rsidR="003D24F9" w:rsidRDefault="002E18B2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lastRenderedPageBreak/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6F634109" w:rsidR="003D24F9" w:rsidRDefault="00473CC6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0538BBEB" w:rsidR="003D24F9" w:rsidRDefault="00473CC6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2E6E7FCD" w:rsidR="003D24F9" w:rsidRDefault="00D11873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3FB6089C" w:rsidR="00531269" w:rsidRDefault="00BF5BCC" w:rsidP="003D24F9">
      <w:r>
        <w:t>Компетенции (индикаторы):</w:t>
      </w:r>
      <w:r w:rsidR="005C2319" w:rsidRPr="005C2319">
        <w:t xml:space="preserve"> ОПК-5 (ОПК-5.1), ОПК-6 (ОПК-6.1)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lastRenderedPageBreak/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7DFB6272" w:rsidR="00531269" w:rsidRDefault="0049625F" w:rsidP="00531269">
      <w:r>
        <w:t>Компетенции (индикаторы):</w:t>
      </w:r>
      <w:r w:rsidR="005C2319" w:rsidRPr="005C2319">
        <w:t xml:space="preserve"> ОПК-5 (ОПК-5.1), ОПК-6 (ОПК-6.1)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4C8F773F" w:rsidR="00531269" w:rsidRDefault="00BA6FE5" w:rsidP="00531269">
      <w:r>
        <w:t>Компетенции (индикаторы):</w:t>
      </w:r>
      <w:r w:rsidR="005C2319" w:rsidRPr="005C2319">
        <w:t xml:space="preserve"> ОПК-5 (ОПК-5.1), ОПК-6 (ОПК-6.1)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63D0D9A1" w:rsidR="00531269" w:rsidRDefault="00214BA2" w:rsidP="00531269">
      <w:r>
        <w:t>Компетенции (индикаторы):</w:t>
      </w:r>
      <w:r w:rsidR="005C2319" w:rsidRPr="005C2319">
        <w:t xml:space="preserve"> ОПК-5 (ОПК-5.1), ОПК-6 (ОПК-6.1)</w:t>
      </w:r>
    </w:p>
    <w:p w14:paraId="666FA6D8" w14:textId="77777777" w:rsidR="00531269" w:rsidRDefault="00531269" w:rsidP="00531269"/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49F08F0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40576CA7" w:rsidR="00952600" w:rsidRDefault="00F139E9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lastRenderedPageBreak/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4A0347D2" w:rsidR="00952600" w:rsidRDefault="0018248F" w:rsidP="00952600">
      <w:r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5C2319" w:rsidRPr="005C2319">
        <w:t xml:space="preserve"> ОПК-5 (ОПК-5.1), ОПК-6 (ОПК-6.1)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346BB0B4" w:rsidR="00952600" w:rsidRDefault="00D85F45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65BC524A" w:rsidR="00952600" w:rsidRDefault="0080564B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lastRenderedPageBreak/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312C524E" w:rsidR="00952600" w:rsidRDefault="00ED752A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79715E3B" w:rsidR="00952600" w:rsidRDefault="00351EAD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52E69C4C" w:rsidR="00952600" w:rsidRDefault="00D56CB8" w:rsidP="00952600">
      <w:r>
        <w:t>Компетенции (индикаторы):</w:t>
      </w:r>
      <w:r w:rsidR="005C2319" w:rsidRPr="005C2319">
        <w:t xml:space="preserve"> ОПК-5 (ОПК-5.1), ОПК-6 (ОПК-6.1)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7C1E3EE4" w:rsidR="001E440C" w:rsidRDefault="006500DA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5FD9D186" w:rsidR="001E440C" w:rsidRDefault="00AC60E8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772324B5" w:rsidR="001E440C" w:rsidRDefault="00EF4FD8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155FF0DD" w:rsidR="001E440C" w:rsidRDefault="00405823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lastRenderedPageBreak/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4D73FB05" w:rsidR="001E440C" w:rsidRDefault="00B9798B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0DEF9C59" w:rsidR="00952600" w:rsidRDefault="0053251D" w:rsidP="001E440C">
      <w:r>
        <w:t>Компетенции (индикаторы):</w:t>
      </w:r>
      <w:r w:rsidR="005C2319" w:rsidRPr="005C2319">
        <w:t xml:space="preserve"> ОПК-5 (ОПК-5.1), ОПК-6 (ОПК-6.1)</w:t>
      </w:r>
    </w:p>
    <w:p w14:paraId="371EEF3A" w14:textId="0F3E6688" w:rsidR="00DD7EED" w:rsidRPr="00116148" w:rsidRDefault="00DD7EED" w:rsidP="000E6562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72CA3F0A" w:rsidR="00BD159C" w:rsidRDefault="00BD159C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lastRenderedPageBreak/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76E57945" w:rsidR="00FD40BC" w:rsidRDefault="00FD40BC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16CE4B82" w:rsidR="008724E6" w:rsidRDefault="008724E6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062C2CDC" w:rsidR="008724E6" w:rsidRDefault="008724E6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349C4326" w:rsidR="008724E6" w:rsidRDefault="008724E6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25308943" w:rsidR="00193DBD" w:rsidRDefault="00193DBD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73F8C489" w:rsidR="00193DBD" w:rsidRDefault="00193DBD" w:rsidP="00A67152">
      <w:r>
        <w:t>Компетенции (индикаторы):</w:t>
      </w:r>
      <w:r w:rsidR="005C2319" w:rsidRPr="005C2319">
        <w:t xml:space="preserve"> ОПК-5 (ОПК-5.1), ОПК-6 (ОПК-6.1)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091DFDE7" w:rsidR="00193DBD" w:rsidRDefault="00193DBD" w:rsidP="00193DBD">
      <w:r>
        <w:t>Компетенции (индикаторы):</w:t>
      </w:r>
      <w:r w:rsidR="005C2319" w:rsidRPr="005C2319">
        <w:t xml:space="preserve"> ОПК-5 (ОПК-5.1), ОПК-6 (ОПК-6.1)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287BA2C9" w:rsidR="00A67152" w:rsidRDefault="00A67152" w:rsidP="00A67152">
      <w:r>
        <w:t>Компетенции (индикаторы):</w:t>
      </w:r>
      <w:r w:rsidR="005C2319" w:rsidRPr="005C2319">
        <w:t xml:space="preserve"> ОПК-5 (ОПК-5.1), ОПК-6 (ОПК-6.1)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59F40F1B" w:rsidR="00D56E2B" w:rsidRDefault="00D56E2B" w:rsidP="00D56E2B">
      <w:r>
        <w:t>Компетенции (индикаторы):</w:t>
      </w:r>
      <w:r w:rsidR="005C2319" w:rsidRPr="005C2319">
        <w:t xml:space="preserve"> ОПК-5 (ОПК-5.1), ОПК-6 (ОПК-6.1)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2F55E662" w:rsidR="001454C2" w:rsidRDefault="008C7D4B" w:rsidP="001454C2">
      <w:r>
        <w:t>Компетенции(индикаторы)</w:t>
      </w:r>
      <w:r w:rsidR="001454C2">
        <w:t>:</w:t>
      </w:r>
      <w:r w:rsidR="005C2319" w:rsidRPr="005C2319">
        <w:t xml:space="preserve"> ОПК-5 (ОПК-5.1), ОПК-6 (ОПК-6.1)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200F2091" w:rsidR="001454C2" w:rsidRDefault="008C7D4B" w:rsidP="001454C2">
      <w:r>
        <w:t>Компетенции(индикаторы):</w:t>
      </w:r>
      <w:r w:rsidR="005C2319" w:rsidRPr="005C2319">
        <w:t xml:space="preserve"> ОПК-5 (ОПК-5.1), ОПК-6 (ОПК-6.1)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092B66BB" w:rsidR="001454C2" w:rsidRDefault="008E6755" w:rsidP="001454C2">
      <w:r>
        <w:lastRenderedPageBreak/>
        <w:t>Компетенции(индикаторы)</w:t>
      </w:r>
      <w:r w:rsidR="001454C2">
        <w:t>:</w:t>
      </w:r>
      <w:r w:rsidR="005C2319" w:rsidRPr="005C2319">
        <w:t xml:space="preserve"> ОПК-5 (ОПК-5.1), ОПК-6 (ОПК-6.1)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4414F462" w:rsidR="001454C2" w:rsidRDefault="008E6755" w:rsidP="001454C2">
      <w:r>
        <w:t>Компетенции(индикаторы)</w:t>
      </w:r>
      <w:r w:rsidR="001454C2">
        <w:t>:</w:t>
      </w:r>
      <w:r w:rsidR="005C2319" w:rsidRPr="005C2319">
        <w:t xml:space="preserve"> ОПК-5 (ОПК-5.1), ОПК-6 (ОПК-6.1)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03E3AC49" w:rsidR="001454C2" w:rsidRDefault="00F17957" w:rsidP="001454C2">
      <w:r>
        <w:t>Компетенции(индикаторы)</w:t>
      </w:r>
      <w:r w:rsidR="000861D6">
        <w:t>:</w:t>
      </w:r>
      <w:r w:rsidR="005C2319" w:rsidRPr="005C2319">
        <w:t xml:space="preserve"> ОПК-5 (ОПК-5.1), ОПК-6 (ОПК-6.1)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4D3DA2A9" w:rsidR="001454C2" w:rsidRDefault="006441B2" w:rsidP="001454C2">
      <w:r>
        <w:t>Компетенции (индикаторы):</w:t>
      </w:r>
      <w:r w:rsidR="005C2319" w:rsidRPr="005C2319">
        <w:t xml:space="preserve"> ОПК-5 (ОПК-5.1), ОПК-6 (ОПК-6.1)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t>Правильный ответ:</w:t>
      </w:r>
      <w:r>
        <w:t xml:space="preserve"> программным обеспечением.</w:t>
      </w:r>
    </w:p>
    <w:p w14:paraId="2C6E1FA3" w14:textId="72911A27" w:rsidR="001454C2" w:rsidRDefault="006E5E0E" w:rsidP="001454C2">
      <w:r>
        <w:t>Компетенции (индикаторы):</w:t>
      </w:r>
      <w:r w:rsidR="005C2319" w:rsidRPr="005C2319">
        <w:t xml:space="preserve"> ОПК-5 (ОПК-5.1), ОПК-6 (ОПК-6.1)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293B98A6" w:rsidR="001454C2" w:rsidRDefault="006E5E0E" w:rsidP="001454C2">
      <w:r>
        <w:t>Компетенции (индикаторы):</w:t>
      </w:r>
      <w:r w:rsidR="005C2319" w:rsidRPr="005C2319">
        <w:t xml:space="preserve"> ОПК-5 (ОПК-5.1), ОПК-6 (ОПК-6.1)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3231F6A1" w:rsidR="00000EA6" w:rsidRDefault="006E5E0E" w:rsidP="001454C2">
      <w:r>
        <w:t>Компетенции (индикаторы):</w:t>
      </w:r>
      <w:r w:rsidR="005C2319" w:rsidRPr="005C2319">
        <w:t xml:space="preserve"> ОПК-5 (ОПК-5.1), ОПК-6 (ОПК-6.1)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305F55DC" w:rsidR="001A19F3" w:rsidRDefault="006E5E0E" w:rsidP="001A19F3">
      <w:r>
        <w:t>Компетенции (индикаторы):</w:t>
      </w:r>
      <w:r w:rsidR="005C2319" w:rsidRPr="005C2319">
        <w:t xml:space="preserve"> ОПК-5 (ОПК-5.1), ОПК-6 (ОПК-6.1)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1D5E0DEC" w:rsidR="001A19F3" w:rsidRDefault="00ED5CE2" w:rsidP="00ED5CE2">
      <w:r>
        <w:t>Компетенции (индикаторы):</w:t>
      </w:r>
      <w:r w:rsidR="005C2319" w:rsidRPr="005C2319">
        <w:t xml:space="preserve"> ОПК-5 (ОПК-5.1), ОПК-6 (ОПК-6.1)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56529F6B" w:rsidR="001A19F3" w:rsidRDefault="001A19F3" w:rsidP="001A19F3">
      <w:r>
        <w:t>Шифр компетенции:</w:t>
      </w:r>
      <w:r w:rsidR="005C2319" w:rsidRPr="005C2319">
        <w:t xml:space="preserve"> ОПК-5 (ОПК-5.1), ОПК-6 (ОПК-6.1)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557B03BA" w:rsidR="001A19F3" w:rsidRDefault="00F17C9E" w:rsidP="001A19F3">
      <w:r>
        <w:t>Компетенции (индикаторы):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517A106B" w:rsidR="001A19F3" w:rsidRDefault="00F17C9E" w:rsidP="001A19F3">
      <w:r>
        <w:t>Компетенции (индикаторы):</w:t>
      </w:r>
      <w:r w:rsidR="005C2319" w:rsidRPr="005C2319">
        <w:t xml:space="preserve"> ОПК-5 (ОПК-5.1), ОПК-6 (ОПК-6.1)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03181B52" w:rsidR="001A19F3" w:rsidRPr="00DD7EED" w:rsidRDefault="00640EF7" w:rsidP="001A19F3">
      <w:r>
        <w:t>Компетенции (индикаторы):</w:t>
      </w:r>
      <w:r w:rsidR="005C2319" w:rsidRPr="005C2319">
        <w:t xml:space="preserve"> ОПК-5 (ОПК-5.1), ОПК-6 (ОПК-6.1)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053ED11C" w:rsidR="00D41B52" w:rsidRDefault="00640EF7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50F95E6C" w:rsidR="00D41B52" w:rsidRDefault="00D36614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089DBE9C" w:rsidR="00D41B52" w:rsidRDefault="00D36614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43B69D03" w:rsidR="00D41B52" w:rsidRDefault="00D36614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CRM-система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5350FDF1" w:rsidR="00D41B52" w:rsidRDefault="00D36614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1D57273E" w:rsidR="00D41B52" w:rsidRDefault="00D36614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22997448" w:rsidR="00D41B52" w:rsidRDefault="00B01896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01D08A35" w:rsidR="00D41B52" w:rsidRDefault="00B01896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lastRenderedPageBreak/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1E6D3A4A" w:rsidR="00D41B52" w:rsidRDefault="00B01896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4B5F82E2" w:rsidR="00D41B52" w:rsidRDefault="00B01896" w:rsidP="00D41B52">
      <w:r>
        <w:t>Компетенции (индикаторы):</w:t>
      </w:r>
      <w:r w:rsidR="005C2319" w:rsidRPr="005C2319">
        <w:t xml:space="preserve"> ОПК-5 (ОПК-5.1), ОПК-6 (ОПК-6.1)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70215B16" w:rsidR="00651CCD" w:rsidRDefault="00B01896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599BFE67" w:rsidR="00651CCD" w:rsidRDefault="00B01896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2F988EA5" w:rsidR="00651CCD" w:rsidRDefault="00B01896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22CF8EB1" w:rsidR="00651CCD" w:rsidRDefault="00B01896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lastRenderedPageBreak/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77A26067" w:rsidR="00651CCD" w:rsidRDefault="00B01896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5DE9DEE7" w:rsidR="00651CCD" w:rsidRDefault="008A1301" w:rsidP="00651CCD">
      <w:r>
        <w:t>Компетенции (индикаторы):</w:t>
      </w:r>
      <w:r w:rsidR="005C2319" w:rsidRPr="005C2319">
        <w:t xml:space="preserve"> ОПК-5 (ОПК-5.1), ОПК-6 (ОПК-6.1)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BE3A59"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D2CC8"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D2CC8"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D2CC8">
      <w:r w:rsidRPr="000E6562">
        <w:t>Ожидаемый ответ:</w:t>
      </w:r>
    </w:p>
    <w:p w14:paraId="45C09F88" w14:textId="4FB96A6D" w:rsidR="001D2CC8" w:rsidRPr="000E6562" w:rsidRDefault="007A0CF5" w:rsidP="001D2CC8"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D2CC8"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D2CC8"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D2CC8"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D2CC8"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D2CC8"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D2CC8">
      <w:r w:rsidRPr="000E6562"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продаж за январь-март.</w:t>
      </w:r>
    </w:p>
    <w:p w14:paraId="6AA2B59F" w14:textId="39792309" w:rsidR="001D2CC8" w:rsidRPr="000E6562" w:rsidRDefault="00183662" w:rsidP="001D2CC8"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D2CC8"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D2CC8"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D2CC8">
      <w:r w:rsidRPr="000E6562"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D2CC8"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D2CC8">
      <w:r w:rsidRPr="000E6562">
        <w:lastRenderedPageBreak/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D2CC8">
      <w:r w:rsidRPr="000E6562"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D2CC8"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2FA004F4" w:rsidR="001D2CC8" w:rsidRPr="000E6562" w:rsidRDefault="00757A45" w:rsidP="001D2CC8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5A14601F" w14:textId="77777777" w:rsidR="001D2CC8" w:rsidRPr="000E6562" w:rsidRDefault="001D2CC8" w:rsidP="001D2CC8"/>
    <w:p w14:paraId="2BE7590D" w14:textId="6550102D" w:rsidR="006564BB" w:rsidRPr="000E6562" w:rsidRDefault="001D2CC8" w:rsidP="001D2CC8">
      <w:r w:rsidRPr="000E6562"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D2CC8"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D2CC8">
      <w:r w:rsidRPr="000E6562">
        <w:t>Время выполнения – 30 мин.</w:t>
      </w:r>
    </w:p>
    <w:p w14:paraId="503387A0" w14:textId="2F7F52ED" w:rsidR="001D2CC8" w:rsidRPr="000E6562" w:rsidRDefault="00711E82" w:rsidP="001D2CC8">
      <w:r w:rsidRPr="000E6562">
        <w:t>Ожидаемый ответ:</w:t>
      </w:r>
    </w:p>
    <w:p w14:paraId="63E6E3D5" w14:textId="6F8E04CF" w:rsidR="001D2CC8" w:rsidRPr="000E6562" w:rsidRDefault="000A617A" w:rsidP="001D2CC8"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D2CC8"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D2CC8"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D2CC8"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D2CC8"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D2CC8"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D2CC8"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2AD2BEB3" w14:textId="3F65B22B" w:rsidR="001D2CC8" w:rsidRPr="000E6562" w:rsidRDefault="0074131E" w:rsidP="001D2CC8"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D2CC8"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продаж свыше 500 единиц.</w:t>
      </w:r>
    </w:p>
    <w:p w14:paraId="2DC227F4" w14:textId="0121C65F" w:rsidR="001D2CC8" w:rsidRPr="000E6562" w:rsidRDefault="00886D46" w:rsidP="001D2CC8"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D2CC8"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D2CC8"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D2CC8"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1511CAC" w14:textId="67A21F79" w:rsidR="001D2CC8" w:rsidRPr="000E6562" w:rsidRDefault="00886D46" w:rsidP="001D2CC8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7526404D" w14:textId="577DB45F" w:rsidR="006564BB" w:rsidRPr="000E6562" w:rsidRDefault="00193827" w:rsidP="001D2CC8">
      <w:r w:rsidRPr="000E6562">
        <w:lastRenderedPageBreak/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D2CC8">
      <w:r w:rsidRPr="000E6562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93827">
      <w:r w:rsidRPr="000E6562">
        <w:t>Время выполнения – 30 мин.</w:t>
      </w:r>
    </w:p>
    <w:p w14:paraId="2C8FD3A4" w14:textId="15F92364" w:rsidR="001D2CC8" w:rsidRPr="000E6562" w:rsidRDefault="00711E82" w:rsidP="001D2CC8">
      <w:r w:rsidRPr="000E6562">
        <w:t>Ожидаемый ответ:</w:t>
      </w:r>
    </w:p>
    <w:p w14:paraId="1BEDDD32" w14:textId="68C9CC54" w:rsidR="001D2CC8" w:rsidRPr="000E6562" w:rsidRDefault="00193827" w:rsidP="001D2CC8"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D2CC8"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D2CC8"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D2CC8"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D2CC8"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D2CC8"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прибыли за первый квартал.</w:t>
      </w:r>
    </w:p>
    <w:p w14:paraId="244BD874" w14:textId="772D3A14" w:rsidR="001D2CC8" w:rsidRPr="000E6562" w:rsidRDefault="009F7396" w:rsidP="001D2CC8"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D2CC8"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D2CC8"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D2CC8">
      <w:r w:rsidRPr="000E6562"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D2CC8"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D2CC8"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D2CC8"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013E9099" w14:textId="6B3DA1AA" w:rsidR="001D2CC8" w:rsidRDefault="009F7396" w:rsidP="001D2CC8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366FE68D" w14:textId="77777777" w:rsidR="005C2319" w:rsidRPr="000E6562" w:rsidRDefault="005C2319" w:rsidP="001D2CC8"/>
    <w:p w14:paraId="50ED2B79" w14:textId="77777777" w:rsidR="006564BB" w:rsidRPr="000E6562" w:rsidRDefault="001D2CC8" w:rsidP="001D2CC8">
      <w:pPr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D2CC8">
      <w:r w:rsidRPr="000E6562">
        <w:t xml:space="preserve">Ситуация: Вас назначили ответственным за разработку ежемесячного отчета о состоянии кредиторской задолженности компании. Этот отчет </w:t>
      </w:r>
      <w:r w:rsidRPr="000E6562">
        <w:lastRenderedPageBreak/>
        <w:t>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D2CC8">
      <w:r w:rsidRPr="000E6562">
        <w:t>Время выполнения – 30 мин.</w:t>
      </w:r>
    </w:p>
    <w:p w14:paraId="49F392C8" w14:textId="6201055C" w:rsidR="009F7396" w:rsidRPr="000E6562" w:rsidRDefault="00A57168" w:rsidP="001D2CC8">
      <w:r w:rsidRPr="000E6562">
        <w:t>Ожидаемый ответ:</w:t>
      </w:r>
    </w:p>
    <w:p w14:paraId="4220B7FE" w14:textId="3C529985" w:rsidR="001D2CC8" w:rsidRPr="000E6562" w:rsidRDefault="009F7396" w:rsidP="001D2CC8"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D2CC8"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D2CC8"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D2CC8">
      <w:r w:rsidRPr="000E6562"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D2CC8"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D2CC8"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задолженности перед всеми контрагентами.</w:t>
      </w:r>
    </w:p>
    <w:p w14:paraId="238F382E" w14:textId="19354D12" w:rsidR="001D2CC8" w:rsidRPr="000E6562" w:rsidRDefault="002E73CA" w:rsidP="001D2CC8"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D2CC8"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выплат свыше 500 единиц.</w:t>
      </w:r>
    </w:p>
    <w:p w14:paraId="448538E6" w14:textId="66359C1A" w:rsidR="001D2CC8" w:rsidRPr="000E6562" w:rsidRDefault="002E73CA" w:rsidP="001D2CC8"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D2CC8">
      <w:r w:rsidRPr="000E6562"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D2CC8"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D2CC8"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D2CC8"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62024175" w:rsidR="001D2CC8" w:rsidRPr="000E6562" w:rsidRDefault="002E73CA" w:rsidP="001D2CC8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1C7477F2" w14:textId="77777777" w:rsidR="001D2CC8" w:rsidRPr="000E6562" w:rsidRDefault="001D2CC8" w:rsidP="001D2CC8"/>
    <w:p w14:paraId="2AB3273E" w14:textId="77777777" w:rsidR="005B3F82" w:rsidRPr="000E6562" w:rsidRDefault="002E73CA" w:rsidP="00E375E9">
      <w:pPr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E375E9">
      <w:r w:rsidRPr="000E6562">
        <w:t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E375E9">
      <w:r w:rsidRPr="000E6562">
        <w:t>Время выполнения – 30 мин.</w:t>
      </w:r>
    </w:p>
    <w:p w14:paraId="2A6E9738" w14:textId="63F1B16F" w:rsidR="002E73CA" w:rsidRPr="000E6562" w:rsidRDefault="007F5B22" w:rsidP="00E375E9">
      <w:r w:rsidRPr="000E6562">
        <w:lastRenderedPageBreak/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E375E9"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E375E9"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E375E9"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E375E9"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E375E9"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E375E9"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E375E9"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функционала.</w:t>
      </w:r>
    </w:p>
    <w:p w14:paraId="6AD39509" w14:textId="547F6ECD" w:rsidR="00E375E9" w:rsidRPr="000E6562" w:rsidRDefault="009638D0" w:rsidP="00E375E9"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E375E9">
      <w:r w:rsidRPr="000E6562"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E375E9"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E375E9"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E375E9">
      <w:r w:rsidRPr="000E6562"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73166DEA" w:rsidR="00E375E9" w:rsidRPr="000E6562" w:rsidRDefault="009638D0" w:rsidP="00E375E9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1C9A39B5" w14:textId="77777777" w:rsidR="00E375E9" w:rsidRPr="000E6562" w:rsidRDefault="00E375E9" w:rsidP="00E375E9"/>
    <w:p w14:paraId="72BE9648" w14:textId="77777777" w:rsidR="005B3F82" w:rsidRPr="000E6562" w:rsidRDefault="002901F7" w:rsidP="00E375E9">
      <w:pPr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E375E9"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E375E9">
      <w:r w:rsidRPr="000E6562">
        <w:t>Ожидаемый результат:</w:t>
      </w:r>
    </w:p>
    <w:p w14:paraId="5EC9AE0C" w14:textId="493F6DF3" w:rsidR="00E375E9" w:rsidRPr="000E6562" w:rsidRDefault="002901F7" w:rsidP="00E375E9"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E375E9">
      <w:r w:rsidRPr="000E6562">
        <w:t>Получите данные о текущих доходах и расходах компании.</w:t>
      </w:r>
    </w:p>
    <w:p w14:paraId="43415B03" w14:textId="77777777" w:rsidR="00E375E9" w:rsidRPr="000E6562" w:rsidRDefault="00E375E9" w:rsidP="00E375E9"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E375E9"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E375E9"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E375E9">
      <w:r w:rsidRPr="000E6562">
        <w:lastRenderedPageBreak/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E375E9"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160A0566" w14:textId="77777777" w:rsidR="00E375E9" w:rsidRPr="000E6562" w:rsidRDefault="00E375E9" w:rsidP="00E375E9">
      <w:r w:rsidRPr="000E6562">
        <w:t>Анализ сценариев:</w:t>
      </w:r>
    </w:p>
    <w:p w14:paraId="197DD28E" w14:textId="77777777" w:rsidR="00E375E9" w:rsidRPr="000E6562" w:rsidRDefault="00E375E9" w:rsidP="00E375E9"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вероятностного дохода.</w:t>
      </w:r>
    </w:p>
    <w:p w14:paraId="173E0B55" w14:textId="77777777" w:rsidR="00E375E9" w:rsidRPr="000E6562" w:rsidRDefault="00E375E9" w:rsidP="00E375E9"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E375E9"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E375E9"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6DED08D3" w:rsidR="00E375E9" w:rsidRPr="000E6562" w:rsidRDefault="003E003F" w:rsidP="00E375E9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3E30E4F3" w14:textId="77777777" w:rsidR="00E375E9" w:rsidRPr="000E6562" w:rsidRDefault="00E375E9" w:rsidP="00E375E9"/>
    <w:p w14:paraId="33CC5DD4" w14:textId="77777777" w:rsidR="005B3F82" w:rsidRPr="000E6562" w:rsidRDefault="005A3D5D" w:rsidP="00E375E9">
      <w:pPr>
        <w:rPr>
          <w:i/>
          <w:iCs/>
        </w:rPr>
      </w:pPr>
      <w:r w:rsidRPr="000E6562"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E375E9"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E375E9">
      <w:r w:rsidRPr="000E6562">
        <w:t>Ожидаемый результат:</w:t>
      </w:r>
    </w:p>
    <w:p w14:paraId="454BD536" w14:textId="31764451" w:rsidR="00E375E9" w:rsidRPr="000E6562" w:rsidRDefault="005A3D5D" w:rsidP="00E375E9"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E375E9"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E375E9"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E375E9"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E375E9"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E375E9"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E375E9">
      <w:r w:rsidRPr="000E6562"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доли рынка всех конкурентов.</w:t>
      </w:r>
    </w:p>
    <w:p w14:paraId="151FADB8" w14:textId="7A3D073C" w:rsidR="00E375E9" w:rsidRPr="000E6562" w:rsidRDefault="0098715A" w:rsidP="00E375E9"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E375E9"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E375E9">
      <w:r w:rsidRPr="000E6562">
        <w:lastRenderedPageBreak/>
        <w:t>Пример формулы: =</w:t>
      </w:r>
      <w:proofErr w:type="gramStart"/>
      <w:r w:rsidRPr="000E6562">
        <w:t>СЧЁТЕСЛИ(</w:t>
      </w:r>
      <w:proofErr w:type="gramEnd"/>
      <w:r w:rsidRPr="000E6562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0E6562" w:rsidRDefault="0098715A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E375E9"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67E7D831" w:rsidR="00E375E9" w:rsidRPr="000E6562" w:rsidRDefault="0098715A" w:rsidP="00E375E9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17ED3B23" w14:textId="77777777" w:rsidR="00E375E9" w:rsidRPr="000E6562" w:rsidRDefault="00E375E9" w:rsidP="00E375E9"/>
    <w:p w14:paraId="1C8A62BC" w14:textId="77777777" w:rsidR="005B3F82" w:rsidRPr="000E6562" w:rsidRDefault="00E375E9" w:rsidP="00E375E9">
      <w:pPr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E375E9">
      <w:r w:rsidRPr="000E6562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3E003F">
      <w:r w:rsidRPr="000E6562">
        <w:t>Время выполнения – 30 мин.</w:t>
      </w:r>
    </w:p>
    <w:p w14:paraId="3B88F135" w14:textId="3230F514" w:rsidR="00E375E9" w:rsidRPr="000E6562" w:rsidRDefault="00CA5B07" w:rsidP="00E375E9">
      <w:r w:rsidRPr="000E6562">
        <w:t>Ожидаемый результат:</w:t>
      </w:r>
    </w:p>
    <w:p w14:paraId="0F9A4969" w14:textId="1362FD55" w:rsidR="00E375E9" w:rsidRPr="000E6562" w:rsidRDefault="003E003F" w:rsidP="00E375E9"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E375E9"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E375E9"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E375E9"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E375E9"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E375E9"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СТАНДОТКЛОН(</w:t>
      </w:r>
      <w:proofErr w:type="gramEnd"/>
      <w:r w:rsidRPr="000E6562">
        <w:t>B2:B10) для расчета стандартного отклонения.</w:t>
      </w:r>
    </w:p>
    <w:p w14:paraId="5CF4CB58" w14:textId="2963F1CC" w:rsidR="00E375E9" w:rsidRPr="000E6562" w:rsidRDefault="003E003F" w:rsidP="00E375E9"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E375E9"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ВПР(</w:t>
      </w:r>
      <w:proofErr w:type="gramEnd"/>
      <w:r w:rsidRPr="000E6562">
        <w:t>A2;"нормативные акты";2;0) для проверки соответствия нормативам.</w:t>
      </w:r>
    </w:p>
    <w:p w14:paraId="41F354CA" w14:textId="178FAD27" w:rsidR="00E375E9" w:rsidRPr="000E6562" w:rsidRDefault="003E003F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E375E9"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E375E9"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E375E9">
      <w:r w:rsidRPr="000E6562">
        <w:lastRenderedPageBreak/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6C6BF5F4" w:rsidR="00E375E9" w:rsidRPr="000E6562" w:rsidRDefault="001726D1" w:rsidP="00E375E9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17C959E0" w14:textId="77777777" w:rsidR="00E375E9" w:rsidRPr="000E6562" w:rsidRDefault="00E375E9" w:rsidP="00E375E9"/>
    <w:p w14:paraId="374245D4" w14:textId="77777777" w:rsidR="005B3F82" w:rsidRPr="000E6562" w:rsidRDefault="00E375E9" w:rsidP="00E375E9">
      <w:pPr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E375E9">
      <w:r w:rsidRPr="000E6562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E7B60">
      <w:r w:rsidRPr="000E6562">
        <w:t>Время выполнения – 30 мин.</w:t>
      </w:r>
    </w:p>
    <w:p w14:paraId="73479358" w14:textId="2484D53C" w:rsidR="00E375E9" w:rsidRPr="000E6562" w:rsidRDefault="00DD26DE" w:rsidP="00E375E9">
      <w:r w:rsidRPr="000E6562">
        <w:t>Ожидаемый результат:</w:t>
      </w:r>
    </w:p>
    <w:p w14:paraId="1BEC8B7C" w14:textId="45088E7B" w:rsidR="00E375E9" w:rsidRPr="000E6562" w:rsidRDefault="001E7B60" w:rsidP="00E375E9"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E375E9"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E375E9"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E375E9">
      <w:r w:rsidRPr="000E6562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E375E9"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E375E9"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E375E9">
      <w:r w:rsidRPr="000E6562">
        <w:t>Пример формулы: =</w:t>
      </w:r>
      <w:r w:rsidR="003B28B5" w:rsidRPr="000E6562">
        <w:t>ЧПС</w:t>
      </w:r>
      <w:r w:rsidRPr="000E6562">
        <w:t>(B</w:t>
      </w:r>
      <w:proofErr w:type="gramStart"/>
      <w:r w:rsidRPr="000E6562">
        <w:t>2;C2:C10</w:t>
      </w:r>
      <w:proofErr w:type="gramEnd"/>
      <w:r w:rsidRPr="000E6562">
        <w:t>) для расчета чистой приведенной стоимости.</w:t>
      </w:r>
    </w:p>
    <w:p w14:paraId="72229B8F" w14:textId="0BBD0901" w:rsidR="00E375E9" w:rsidRPr="000E6562" w:rsidRDefault="003B28B5" w:rsidP="00E375E9"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E375E9"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вероятностной экономии.</w:t>
      </w:r>
    </w:p>
    <w:p w14:paraId="33E5D736" w14:textId="2C6FF558" w:rsidR="00E375E9" w:rsidRPr="000E6562" w:rsidRDefault="003B28B5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E375E9">
      <w:r w:rsidRPr="000E6562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11A810EA" w:rsidR="001D2CC8" w:rsidRPr="000E6562" w:rsidRDefault="003B28B5" w:rsidP="00E375E9">
      <w:r w:rsidRPr="000E6562">
        <w:t>Компетенции (индикаторы):</w:t>
      </w:r>
      <w:r w:rsidR="005C2319" w:rsidRPr="005C2319">
        <w:t xml:space="preserve"> ОПК-5 (ОПК-5.1), ОПК-6 (ОПК-6.1)</w:t>
      </w:r>
    </w:p>
    <w:p w14:paraId="7EFDBCCE" w14:textId="77777777" w:rsidR="001D2CC8" w:rsidRPr="000E6562" w:rsidRDefault="001D2CC8" w:rsidP="001D2CC8"/>
    <w:p w14:paraId="56224A31" w14:textId="77777777" w:rsidR="005B3F82" w:rsidRPr="000E6562" w:rsidRDefault="000B0A3D" w:rsidP="00787FD2">
      <w:pPr>
        <w:rPr>
          <w:i/>
          <w:iCs/>
        </w:rPr>
      </w:pPr>
      <w:r w:rsidRPr="000E6562">
        <w:lastRenderedPageBreak/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787FD2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787FD2"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0B0A3D">
      <w:r w:rsidRPr="000E6562">
        <w:t>Время выполнения – 30 мин.</w:t>
      </w:r>
    </w:p>
    <w:p w14:paraId="3BA60A5E" w14:textId="080E3816" w:rsidR="00787FD2" w:rsidRPr="000E6562" w:rsidRDefault="00791372" w:rsidP="00787FD2">
      <w:r w:rsidRPr="000E6562">
        <w:t>Ожидаемый результат:</w:t>
      </w:r>
    </w:p>
    <w:p w14:paraId="6BE89E20" w14:textId="3D485CEA" w:rsidR="00787FD2" w:rsidRPr="000E6562" w:rsidRDefault="000B0A3D" w:rsidP="00787FD2">
      <w:r w:rsidRPr="000E6562"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787FD2"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787FD2">
      <w:r w:rsidRPr="000E6562">
        <w:t>Создание таблицы в Microsoft Excel:</w:t>
      </w:r>
    </w:p>
    <w:p w14:paraId="69977E63" w14:textId="77777777" w:rsidR="00787FD2" w:rsidRPr="000E6562" w:rsidRDefault="00787FD2" w:rsidP="00787FD2"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787FD2"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787FD2"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787FD2"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787FD2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производительности.</w:t>
      </w:r>
    </w:p>
    <w:p w14:paraId="553A77C9" w14:textId="46C86F96" w:rsidR="00787FD2" w:rsidRPr="000E6562" w:rsidRDefault="000A0BA2" w:rsidP="00787FD2"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787FD2"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787FD2">
      <w:r w:rsidRPr="000E6562"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787FD2"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787FD2"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787FD2"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787FD2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2B567335" w:rsidR="00053130" w:rsidRPr="000E6562" w:rsidRDefault="00FA43DA" w:rsidP="007C1F55">
      <w:r w:rsidRPr="000E6562">
        <w:t>Компетенции (индикаторы):</w:t>
      </w:r>
      <w:r w:rsidR="005C2319" w:rsidRPr="005C2319">
        <w:t xml:space="preserve"> ОПК-5 (ОПК-5.1), ОПК-6 (ОПК-6.1)</w:t>
      </w:r>
      <w:bookmarkStart w:id="0" w:name="_GoBack"/>
      <w:bookmarkEnd w:id="0"/>
    </w:p>
    <w:sectPr w:rsidR="00053130" w:rsidRPr="000E6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2319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CCD"/>
    <w:rsid w:val="006564BB"/>
    <w:rsid w:val="0067710B"/>
    <w:rsid w:val="00697AE6"/>
    <w:rsid w:val="006A618E"/>
    <w:rsid w:val="006B3680"/>
    <w:rsid w:val="006B3F53"/>
    <w:rsid w:val="006B778B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</Template>
  <TotalTime>8</TotalTime>
  <Pages>29</Pages>
  <Words>7398</Words>
  <Characters>42170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Борис</cp:lastModifiedBy>
  <cp:revision>5</cp:revision>
  <dcterms:created xsi:type="dcterms:W3CDTF">2025-02-26T10:13:00Z</dcterms:created>
  <dcterms:modified xsi:type="dcterms:W3CDTF">2025-03-24T12:27:00Z</dcterms:modified>
</cp:coreProperties>
</file>